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86731" w14:textId="4822CFE8" w:rsidR="00CD0548" w:rsidRPr="000C1C8A" w:rsidRDefault="00CD0548" w:rsidP="009836EF">
      <w:pPr>
        <w:jc w:val="center"/>
        <w:sectPr w:rsidR="00CD0548" w:rsidRPr="000C1C8A" w:rsidSect="00CD0548">
          <w:footerReference w:type="default" r:id="rId8"/>
          <w:pgSz w:w="16840" w:h="11907" w:orient="landscape" w:code="9"/>
          <w:pgMar w:top="0" w:right="0" w:bottom="0" w:left="0" w:header="0" w:footer="0" w:gutter="0"/>
          <w:pgNumType w:start="1"/>
          <w:cols w:space="720"/>
          <w:docGrid w:linePitch="360"/>
        </w:sectPr>
      </w:pPr>
      <w:r>
        <w:rPr>
          <w:noProof/>
          <w:lang w:val="en-GB" w:eastAsia="en-GB"/>
        </w:rPr>
        <w:drawing>
          <wp:anchor distT="0" distB="0" distL="114300" distR="114300" simplePos="0" relativeHeight="251663360" behindDoc="1" locked="0" layoutInCell="1" allowOverlap="1" wp14:anchorId="4E73D664" wp14:editId="2F07199B">
            <wp:simplePos x="0" y="0"/>
            <wp:positionH relativeFrom="page">
              <wp:posOffset>0</wp:posOffset>
            </wp:positionH>
            <wp:positionV relativeFrom="page">
              <wp:posOffset>0</wp:posOffset>
            </wp:positionV>
            <wp:extent cx="10687050" cy="7524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l="2835" r="2835"/>
                    <a:stretch>
                      <a:fillRect/>
                    </a:stretch>
                  </pic:blipFill>
                  <pic:spPr>
                    <a:xfrm>
                      <a:off x="0" y="0"/>
                      <a:ext cx="10687050" cy="752475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4144" behindDoc="0" locked="0" layoutInCell="1" allowOverlap="1" wp14:anchorId="117308A5" wp14:editId="051F6A2D">
            <wp:simplePos x="0" y="0"/>
            <wp:positionH relativeFrom="page">
              <wp:posOffset>8505825</wp:posOffset>
            </wp:positionH>
            <wp:positionV relativeFrom="page">
              <wp:posOffset>6022975</wp:posOffset>
            </wp:positionV>
            <wp:extent cx="1870710" cy="1250315"/>
            <wp:effectExtent l="0" t="0" r="0" b="0"/>
            <wp:wrapNone/>
            <wp:docPr id="294" name="Picture 294"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b-logo-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071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2096" behindDoc="0" locked="0" layoutInCell="1" allowOverlap="1" wp14:anchorId="2138F7B9" wp14:editId="2184309A">
                <wp:simplePos x="0" y="0"/>
                <wp:positionH relativeFrom="page">
                  <wp:posOffset>360045</wp:posOffset>
                </wp:positionH>
                <wp:positionV relativeFrom="page">
                  <wp:posOffset>6452235</wp:posOffset>
                </wp:positionV>
                <wp:extent cx="9972040" cy="476250"/>
                <wp:effectExtent l="0" t="3810" r="2540" b="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800000"/>
                              </a:solidFill>
                              <a:miter lim="800000"/>
                              <a:headEnd/>
                              <a:tailEnd/>
                            </a14:hiddenLine>
                          </a:ext>
                        </a:extLst>
                      </wps:spPr>
                      <wps:txbx>
                        <w:txbxContent>
                          <w:p w14:paraId="2FE3B1F0" w14:textId="77777777" w:rsidR="00CD0548" w:rsidRDefault="00CD0548" w:rsidP="008C0EAC">
                            <w:pPr>
                              <w:rPr>
                                <w:rFonts w:ascii="Arial" w:hAnsi="Arial" w:cs="Arial"/>
                                <w:b/>
                                <w:color w:val="FFFFFF" w:themeColor="background1"/>
                                <w:sz w:val="30"/>
                                <w:szCs w:val="30"/>
                                <w:lang w:val="en-GB" w:eastAsia="en-GB"/>
                              </w:rPr>
                            </w:pPr>
                            <w:r w:rsidRPr="007D6312">
                              <w:rPr>
                                <w:rFonts w:ascii="Arial" w:hAnsi="Arial" w:cs="Arial"/>
                                <w:b/>
                                <w:noProof/>
                                <w:color w:val="FFFFFF" w:themeColor="background1"/>
                                <w:sz w:val="30"/>
                                <w:szCs w:val="30"/>
                                <w:lang w:val="en-GB" w:eastAsia="en-GB"/>
                              </w:rPr>
                              <w:t>Oakley Road</w:t>
                            </w:r>
                          </w:p>
                          <w:p w14:paraId="4D2E1449" w14:textId="77777777" w:rsidR="00CD0548" w:rsidRPr="00D96887" w:rsidRDefault="00CD0548" w:rsidP="00A13082">
                            <w:pPr>
                              <w:rPr>
                                <w:rFonts w:ascii="Arial" w:hAnsi="Arial" w:cs="Arial"/>
                                <w:color w:val="FFFFFF" w:themeColor="background1"/>
                              </w:rPr>
                            </w:pPr>
                            <w:r w:rsidRPr="007D6312">
                              <w:rPr>
                                <w:rFonts w:ascii="Arial" w:hAnsi="Arial" w:cs="Arial"/>
                                <w:noProof/>
                                <w:color w:val="FFFFFF" w:themeColor="background1"/>
                                <w:sz w:val="30"/>
                                <w:szCs w:val="30"/>
                                <w:lang w:val="en-GB" w:eastAsia="en-GB"/>
                              </w:rPr>
                              <w:t>Chinnor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8F7B9" id="_x0000_t202" coordsize="21600,21600" o:spt="202" path="m,l,21600r21600,l21600,xe">
                <v:stroke joinstyle="miter"/>
                <v:path gradientshapeok="t" o:connecttype="rect"/>
              </v:shapetype>
              <v:shape id="Text Box 183" o:spid="_x0000_s1026" type="#_x0000_t202" style="position:absolute;left:0;text-align:left;margin-left:28.35pt;margin-top:508.05pt;width:785.2pt;height:3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" filled="f" stroked="f" strokecolor="maroon" strokeweight="0">
                <v:textbox inset="0,0,0,0">
                  <w:txbxContent>
                    <w:p w14:paraId="2FE3B1F0" w14:textId="77777777" w:rsidR="00CD0548" w:rsidRDefault="00CD0548" w:rsidP="008C0EAC">
                      <w:pPr>
                        <w:rPr>
                          <w:rFonts w:ascii="Arial" w:hAnsi="Arial" w:cs="Arial"/>
                          <w:b/>
                          <w:color w:val="FFFFFF" w:themeColor="background1"/>
                          <w:sz w:val="30"/>
                          <w:szCs w:val="30"/>
                          <w:lang w:val="en-GB" w:eastAsia="en-GB"/>
                        </w:rPr>
                      </w:pPr>
                      <w:r w:rsidRPr="007D6312">
                        <w:rPr>
                          <w:rFonts w:ascii="Arial" w:hAnsi="Arial" w:cs="Arial"/>
                          <w:b/>
                          <w:noProof/>
                          <w:color w:val="FFFFFF" w:themeColor="background1"/>
                          <w:sz w:val="30"/>
                          <w:szCs w:val="30"/>
                          <w:lang w:val="en-GB" w:eastAsia="en-GB"/>
                        </w:rPr>
                        <w:t>Oakley Road</w:t>
                      </w:r>
                    </w:p>
                    <w:p w14:paraId="4D2E1449" w14:textId="77777777" w:rsidR="00CD0548" w:rsidRPr="00D96887" w:rsidRDefault="00CD0548" w:rsidP="00A13082">
                      <w:pPr>
                        <w:rPr>
                          <w:rFonts w:ascii="Arial" w:hAnsi="Arial" w:cs="Arial"/>
                          <w:color w:val="FFFFFF" w:themeColor="background1"/>
                        </w:rPr>
                      </w:pPr>
                      <w:r w:rsidRPr="007D6312">
                        <w:rPr>
                          <w:rFonts w:ascii="Arial" w:hAnsi="Arial" w:cs="Arial"/>
                          <w:noProof/>
                          <w:color w:val="FFFFFF" w:themeColor="background1"/>
                          <w:sz w:val="30"/>
                          <w:szCs w:val="30"/>
                          <w:lang w:val="en-GB" w:eastAsia="en-GB"/>
                        </w:rPr>
                        <w:t>Chinnor</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3120" behindDoc="0" locked="0" layoutInCell="1" allowOverlap="1" wp14:anchorId="674946DB" wp14:editId="01302145">
                <wp:simplePos x="0" y="0"/>
                <wp:positionH relativeFrom="page">
                  <wp:posOffset>360045</wp:posOffset>
                </wp:positionH>
                <wp:positionV relativeFrom="page">
                  <wp:posOffset>7006590</wp:posOffset>
                </wp:positionV>
                <wp:extent cx="9972040" cy="215900"/>
                <wp:effectExtent l="0" t="0" r="2540" b="0"/>
                <wp:wrapNone/>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05AC8596" w14:textId="77777777" w:rsidR="00CD0548" w:rsidRPr="0063012E" w:rsidRDefault="00CD0548" w:rsidP="0063012E">
                            <w:pPr>
                              <w:rPr>
                                <w:rFonts w:ascii="Helvetica 45 Light" w:hAnsi="Helvetica 45 Light"/>
                                <w:color w:val="EC008C"/>
                                <w:sz w:val="30"/>
                                <w:szCs w:val="30"/>
                                <w:lang w:val="en-GB"/>
                              </w:rPr>
                            </w:pPr>
                            <w:r w:rsidRPr="003255E5">
                              <w:rPr>
                                <w:rFonts w:ascii="Helvetica 45 Light" w:hAnsi="Helvetica 45 Light"/>
                                <w:color w:val="EC008C"/>
                                <w:sz w:val="30"/>
                                <w:szCs w:val="30"/>
                                <w:lang w:val="en-GB"/>
                              </w:rPr>
                              <w:t>www.bb-estateagents.</w:t>
                            </w:r>
                            <w:r w:rsidRPr="0003640C">
                              <w:rPr>
                                <w:rFonts w:ascii="Helvetica 45 Light" w:hAnsi="Helvetica 45 Light"/>
                                <w:color w:val="EC008C"/>
                                <w:sz w:val="30"/>
                                <w:szCs w:val="30"/>
                                <w:lang w:val="en-GB"/>
                              </w:rPr>
                              <w:t>co</w:t>
                            </w:r>
                            <w:r w:rsidRPr="003255E5">
                              <w:rPr>
                                <w:rFonts w:ascii="Helvetica 45 Light" w:hAnsi="Helvetica 45 Light"/>
                                <w:color w:val="EC008C"/>
                                <w:sz w:val="30"/>
                                <w:szCs w:val="30"/>
                                <w:lang w:val="en-GB"/>
                              </w:rPr>
                              <w:t>.uk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946DB" id="Text Box 184" o:spid="_x0000_s1027" type="#_x0000_t202" style="position:absolute;left:0;text-align:left;margin-left:28.35pt;margin-top:551.7pt;width:785.2pt;height:1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" filled="f" stroked="f" strokecolor="maroon">
                <v:textbox inset="0,0,0,0">
                  <w:txbxContent>
                    <w:p w14:paraId="05AC8596" w14:textId="77777777" w:rsidR="00CD0548" w:rsidRPr="0063012E" w:rsidRDefault="00CD0548" w:rsidP="0063012E">
                      <w:pPr>
                        <w:rPr>
                          <w:rFonts w:ascii="Helvetica 45 Light" w:hAnsi="Helvetica 45 Light"/>
                          <w:color w:val="EC008C"/>
                          <w:sz w:val="30"/>
                          <w:szCs w:val="30"/>
                          <w:lang w:val="en-GB"/>
                        </w:rPr>
                      </w:pPr>
                      <w:r w:rsidRPr="003255E5">
                        <w:rPr>
                          <w:rFonts w:ascii="Helvetica 45 Light" w:hAnsi="Helvetica 45 Light"/>
                          <w:color w:val="EC008C"/>
                          <w:sz w:val="30"/>
                          <w:szCs w:val="30"/>
                          <w:lang w:val="en-GB"/>
                        </w:rPr>
                        <w:t>www.bb-estateagents.</w:t>
                      </w:r>
                      <w:r w:rsidRPr="0003640C">
                        <w:rPr>
                          <w:rFonts w:ascii="Helvetica 45 Light" w:hAnsi="Helvetica 45 Light"/>
                          <w:color w:val="EC008C"/>
                          <w:sz w:val="30"/>
                          <w:szCs w:val="30"/>
                          <w:lang w:val="en-GB"/>
                        </w:rPr>
                        <w:t>co</w:t>
                      </w:r>
                      <w:r w:rsidRPr="003255E5">
                        <w:rPr>
                          <w:rFonts w:ascii="Helvetica 45 Light" w:hAnsi="Helvetica 45 Light"/>
                          <w:color w:val="EC008C"/>
                          <w:sz w:val="30"/>
                          <w:szCs w:val="30"/>
                          <w:lang w:val="en-GB"/>
                        </w:rPr>
                        <w:t>.uk</w:t>
                      </w:r>
                    </w:p>
                  </w:txbxContent>
                </v:textbox>
                <w10:wrap anchorx="page" anchory="page"/>
              </v:shape>
            </w:pict>
          </mc:Fallback>
        </mc:AlternateContent>
      </w:r>
    </w:p>
    <w:p w14:paraId="1CFB9407" w14:textId="5167218C" w:rsidR="00CD0548" w:rsidRPr="00DC193B" w:rsidRDefault="00CD0548" w:rsidP="009836EF">
      <w:pPr>
        <w:jc w:val="center"/>
        <w:rPr>
          <w:bCs/>
        </w:rPr>
        <w:sectPr w:rsidR="00CD0548" w:rsidRPr="00DC193B" w:rsidSect="000652F2">
          <w:headerReference w:type="default" r:id="rId11"/>
          <w:footerReference w:type="default" r:id="rId12"/>
          <w:pgSz w:w="16840" w:h="11907" w:orient="landscape" w:code="9"/>
          <w:pgMar w:top="0" w:right="0" w:bottom="0" w:left="0" w:header="0" w:footer="0" w:gutter="0"/>
          <w:cols w:space="567"/>
          <w:titlePg/>
          <w:docGrid w:linePitch="360"/>
        </w:sectPr>
      </w:pPr>
      <w:r>
        <w:rPr>
          <w:bCs/>
          <w:noProof/>
        </w:rPr>
        <w:lastRenderedPageBreak/>
        <w:drawing>
          <wp:anchor distT="0" distB="0" distL="114300" distR="114300" simplePos="0" relativeHeight="251665408" behindDoc="0" locked="0" layoutInCell="1" allowOverlap="1" wp14:anchorId="2D9DDA64" wp14:editId="115D05CC">
            <wp:simplePos x="0" y="0"/>
            <wp:positionH relativeFrom="page">
              <wp:posOffset>0</wp:posOffset>
            </wp:positionH>
            <wp:positionV relativeFrom="page">
              <wp:posOffset>0</wp:posOffset>
            </wp:positionV>
            <wp:extent cx="10686415" cy="754380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rcRect l="2960" r="2960"/>
                    <a:stretch>
                      <a:fillRect/>
                    </a:stretch>
                  </pic:blipFill>
                  <pic:spPr>
                    <a:xfrm>
                      <a:off x="0" y="0"/>
                      <a:ext cx="10686415" cy="7543800"/>
                    </a:xfrm>
                    <a:prstGeom prst="rect">
                      <a:avLst/>
                    </a:prstGeom>
                  </pic:spPr>
                </pic:pic>
              </a:graphicData>
            </a:graphic>
            <wp14:sizeRelH relativeFrom="margin">
              <wp14:pctWidth>0</wp14:pctWidth>
            </wp14:sizeRelH>
            <wp14:sizeRelV relativeFrom="margin">
              <wp14:pctHeight>0</wp14:pctHeight>
            </wp14:sizeRelV>
          </wp:anchor>
        </w:drawing>
      </w:r>
    </w:p>
    <w:p w14:paraId="7A6A801F" w14:textId="571BE093" w:rsidR="00CD0548" w:rsidRPr="00FF41C5" w:rsidRDefault="00DA5A5B" w:rsidP="00FF41C5">
      <w:pPr>
        <w:sectPr w:rsidR="00CD0548" w:rsidRPr="00FF41C5" w:rsidSect="00524630">
          <w:headerReference w:type="default" r:id="rId14"/>
          <w:footerReference w:type="default" r:id="rId15"/>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45952" behindDoc="0" locked="0" layoutInCell="1" allowOverlap="1" wp14:anchorId="0BA8118A" wp14:editId="4733A842">
                <wp:simplePos x="0" y="0"/>
                <wp:positionH relativeFrom="page">
                  <wp:posOffset>449580</wp:posOffset>
                </wp:positionH>
                <wp:positionV relativeFrom="page">
                  <wp:posOffset>419100</wp:posOffset>
                </wp:positionV>
                <wp:extent cx="9329420" cy="899160"/>
                <wp:effectExtent l="0" t="0" r="5080" b="15240"/>
                <wp:wrapNone/>
                <wp:docPr id="3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942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6CACA" w14:textId="77777777" w:rsidR="006766F0" w:rsidRPr="006766F0" w:rsidRDefault="006766F0" w:rsidP="006766F0">
                            <w:pPr>
                              <w:autoSpaceDE w:val="0"/>
                              <w:autoSpaceDN w:val="0"/>
                              <w:adjustRightInd w:val="0"/>
                              <w:jc w:val="both"/>
                              <w:rPr>
                                <w:rFonts w:ascii="Arial" w:hAnsi="Arial" w:cs="Arial"/>
                                <w:noProof/>
                                <w:color w:val="7F7F7F"/>
                                <w:sz w:val="26"/>
                                <w:szCs w:val="26"/>
                                <w:lang w:val="en-GB" w:eastAsia="en-GB"/>
                              </w:rPr>
                            </w:pPr>
                            <w:r w:rsidRPr="006766F0">
                              <w:rPr>
                                <w:rFonts w:ascii="Arial" w:hAnsi="Arial" w:cs="Arial"/>
                                <w:noProof/>
                                <w:color w:val="7F7F7F"/>
                                <w:sz w:val="26"/>
                                <w:szCs w:val="26"/>
                                <w:lang w:val="en-GB" w:eastAsia="en-GB"/>
                              </w:rPr>
                              <w:t>Bonners &amp; Babingtons are delighted to offer this elegant and immaculately presented Victorian period property, that bursts with original character and charm, offering four double bedrooms, three reception rooms, a fabulous kitchen/diner, beautifully  secluded garden with swimming pool. Situated close to local shops and amenities, `Outstanding`  rated school and excellent transport links.</w:t>
                            </w:r>
                          </w:p>
                          <w:p w14:paraId="2B82435E" w14:textId="5EC8C83E" w:rsidR="00CD0548" w:rsidRPr="00A13082" w:rsidRDefault="00CD0548" w:rsidP="0003640C">
                            <w:pPr>
                              <w:rPr>
                                <w:color w:val="7F7F7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8118A" id="Text Box 141" o:spid="_x0000_s1028" type="#_x0000_t202" style="position:absolute;margin-left:35.4pt;margin-top:33pt;width:734.6pt;height:70.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" filled="f" stroked="f">
                <v:textbox inset="0,0,0,0">
                  <w:txbxContent>
                    <w:p w14:paraId="57B6CACA" w14:textId="77777777" w:rsidR="006766F0" w:rsidRPr="006766F0" w:rsidRDefault="006766F0" w:rsidP="006766F0">
                      <w:pPr>
                        <w:autoSpaceDE w:val="0"/>
                        <w:autoSpaceDN w:val="0"/>
                        <w:adjustRightInd w:val="0"/>
                        <w:jc w:val="both"/>
                        <w:rPr>
                          <w:rFonts w:ascii="Arial" w:hAnsi="Arial" w:cs="Arial"/>
                          <w:noProof/>
                          <w:color w:val="7F7F7F"/>
                          <w:sz w:val="26"/>
                          <w:szCs w:val="26"/>
                          <w:lang w:val="en-GB" w:eastAsia="en-GB"/>
                        </w:rPr>
                      </w:pPr>
                      <w:r w:rsidRPr="006766F0">
                        <w:rPr>
                          <w:rFonts w:ascii="Arial" w:hAnsi="Arial" w:cs="Arial"/>
                          <w:noProof/>
                          <w:color w:val="7F7F7F"/>
                          <w:sz w:val="26"/>
                          <w:szCs w:val="26"/>
                          <w:lang w:val="en-GB" w:eastAsia="en-GB"/>
                        </w:rPr>
                        <w:t>Bonners &amp; Babingtons are delighted to offer this elegant and immaculately presented Victorian period property, that bursts with original character and charm, offering four double bedrooms, three reception rooms, a fabulous kitchen/diner, beautifully  secluded garden with swimming pool. Situated close to local shops and amenities, `Outstanding`  rated school and excellent transport links.</w:t>
                      </w:r>
                    </w:p>
                    <w:p w14:paraId="2B82435E" w14:textId="5EC8C83E" w:rsidR="00CD0548" w:rsidRPr="00A13082" w:rsidRDefault="00CD0548" w:rsidP="0003640C">
                      <w:pPr>
                        <w:rPr>
                          <w:color w:val="7F7F7F"/>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6976" behindDoc="0" locked="0" layoutInCell="1" allowOverlap="1" wp14:anchorId="5D438154" wp14:editId="33EDCFC2">
                <wp:simplePos x="0" y="0"/>
                <wp:positionH relativeFrom="page">
                  <wp:posOffset>449580</wp:posOffset>
                </wp:positionH>
                <wp:positionV relativeFrom="page">
                  <wp:posOffset>1485900</wp:posOffset>
                </wp:positionV>
                <wp:extent cx="6645275" cy="4503420"/>
                <wp:effectExtent l="0" t="0" r="3175" b="11430"/>
                <wp:wrapNone/>
                <wp:docPr id="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450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87A94" w14:textId="77777777" w:rsidR="00CD0548" w:rsidRDefault="00CD0548" w:rsidP="009724A7">
                            <w:pPr>
                              <w:autoSpaceDE w:val="0"/>
                              <w:autoSpaceDN w:val="0"/>
                              <w:adjustRightInd w:val="0"/>
                              <w:rPr>
                                <w:rFonts w:ascii="HelveticaNeue-Light" w:hAnsi="HelveticaNeue-Light" w:cs="HelveticaNeue-Light"/>
                                <w:color w:val="EC008C"/>
                                <w:sz w:val="36"/>
                                <w:szCs w:val="36"/>
                                <w:lang w:val="en-GB" w:eastAsia="en-GB"/>
                              </w:rPr>
                            </w:pPr>
                            <w:r w:rsidRPr="007D6312">
                              <w:rPr>
                                <w:rFonts w:ascii="HelveticaNeue-Light" w:hAnsi="HelveticaNeue-Light" w:cs="HelveticaNeue-Light"/>
                                <w:noProof/>
                                <w:color w:val="EC008C"/>
                                <w:sz w:val="36"/>
                                <w:szCs w:val="36"/>
                                <w:lang w:val="en-GB" w:eastAsia="en-GB"/>
                              </w:rPr>
                              <w:t>6 Oakley Road, Chinnor, Oxfordshire, OX39 4HZ</w:t>
                            </w:r>
                          </w:p>
                          <w:p w14:paraId="28C32DB3" w14:textId="77777777" w:rsidR="00CD0548" w:rsidRDefault="00CD0548" w:rsidP="009724A7">
                            <w:pPr>
                              <w:autoSpaceDE w:val="0"/>
                              <w:autoSpaceDN w:val="0"/>
                              <w:adjustRightInd w:val="0"/>
                              <w:rPr>
                                <w:rFonts w:ascii="HelveticaNeue-Light" w:hAnsi="HelveticaNeue-Light" w:cs="HelveticaNeue-Light"/>
                                <w:color w:val="EC008C"/>
                                <w:sz w:val="36"/>
                                <w:szCs w:val="36"/>
                                <w:lang w:val="en-GB" w:eastAsia="en-GB"/>
                              </w:rPr>
                            </w:pPr>
                          </w:p>
                          <w:p w14:paraId="62BCECC4" w14:textId="6CB758D5" w:rsidR="00CD0548" w:rsidRDefault="00CD0548" w:rsidP="009724A7">
                            <w:pPr>
                              <w:autoSpaceDE w:val="0"/>
                              <w:autoSpaceDN w:val="0"/>
                              <w:adjustRightInd w:val="0"/>
                              <w:rPr>
                                <w:rFonts w:ascii="HelveticaNeue-Light" w:hAnsi="HelveticaNeue-Light" w:cs="HelveticaNeue-Light"/>
                                <w:color w:val="EC008C"/>
                                <w:sz w:val="36"/>
                                <w:szCs w:val="36"/>
                                <w:lang w:val="en-GB" w:eastAsia="en-GB"/>
                              </w:rPr>
                            </w:pPr>
                            <w:r w:rsidRPr="007D6312">
                              <w:rPr>
                                <w:rFonts w:ascii="HelveticaNeue-Light" w:hAnsi="HelveticaNeue-Light" w:cs="HelveticaNeue-Light"/>
                                <w:noProof/>
                                <w:color w:val="EC008C"/>
                                <w:sz w:val="36"/>
                                <w:szCs w:val="36"/>
                                <w:lang w:val="en-GB" w:eastAsia="en-GB"/>
                              </w:rPr>
                              <w:t>Guide Price £</w:t>
                            </w:r>
                            <w:r w:rsidR="00920AB0">
                              <w:rPr>
                                <w:rFonts w:ascii="HelveticaNeue-Light" w:hAnsi="HelveticaNeue-Light" w:cs="HelveticaNeue-Light"/>
                                <w:noProof/>
                                <w:color w:val="EC008C"/>
                                <w:sz w:val="36"/>
                                <w:szCs w:val="36"/>
                                <w:lang w:val="en-GB" w:eastAsia="en-GB"/>
                              </w:rPr>
                              <w:t>1,000</w:t>
                            </w:r>
                            <w:r w:rsidRPr="007D6312">
                              <w:rPr>
                                <w:rFonts w:ascii="HelveticaNeue-Light" w:hAnsi="HelveticaNeue-Light" w:cs="HelveticaNeue-Light"/>
                                <w:noProof/>
                                <w:color w:val="EC008C"/>
                                <w:sz w:val="36"/>
                                <w:szCs w:val="36"/>
                                <w:lang w:val="en-GB" w:eastAsia="en-GB"/>
                              </w:rPr>
                              <w:t>,000</w:t>
                            </w:r>
                          </w:p>
                          <w:p w14:paraId="1C01D172" w14:textId="77777777" w:rsidR="00CD0548" w:rsidRDefault="00CD0548" w:rsidP="00A13082">
                            <w:pPr>
                              <w:rPr>
                                <w:rFonts w:ascii="HelveticaNeue-Medium" w:hAnsi="HelveticaNeue-Medium" w:cs="HelveticaNeue-Medium"/>
                                <w:color w:val="000000"/>
                                <w:sz w:val="36"/>
                                <w:szCs w:val="36"/>
                                <w:lang w:val="en-GB" w:eastAsia="en-GB"/>
                              </w:rPr>
                            </w:pPr>
                          </w:p>
                          <w:p w14:paraId="0CCCC494" w14:textId="77777777" w:rsidR="00CD0548" w:rsidRDefault="00CD0548" w:rsidP="0003640C">
                            <w:pPr>
                              <w:autoSpaceDE w:val="0"/>
                              <w:autoSpaceDN w:val="0"/>
                              <w:adjustRightInd w:val="0"/>
                              <w:rPr>
                                <w:rFonts w:ascii="Arial" w:hAnsi="Arial" w:cs="Arial"/>
                                <w:color w:val="000000"/>
                                <w:sz w:val="14"/>
                                <w:szCs w:val="14"/>
                                <w:lang w:val="en-GB" w:eastAsia="en-GB"/>
                              </w:rPr>
                            </w:pPr>
                          </w:p>
                          <w:p w14:paraId="269E2427" w14:textId="77777777" w:rsidR="00CD0548" w:rsidRPr="003F64CA" w:rsidRDefault="00CD0548" w:rsidP="0003640C">
                            <w:pPr>
                              <w:autoSpaceDE w:val="0"/>
                              <w:autoSpaceDN w:val="0"/>
                              <w:adjustRightInd w:val="0"/>
                              <w:rPr>
                                <w:rFonts w:ascii="Arial" w:hAnsi="Arial" w:cs="Arial"/>
                                <w:color w:val="000000"/>
                                <w:sz w:val="14"/>
                                <w:szCs w:val="14"/>
                                <w:lang w:val="en-GB" w:eastAsia="en-GB"/>
                              </w:rPr>
                            </w:pPr>
                          </w:p>
                          <w:p w14:paraId="1BDDC376" w14:textId="77777777" w:rsidR="00CD0548" w:rsidRPr="006766F0" w:rsidRDefault="00CD0548" w:rsidP="00C13A61">
                            <w:pPr>
                              <w:pStyle w:val="Bullet-F8"/>
                              <w:rPr>
                                <w:color w:val="7F7F7F"/>
                                <w:sz w:val="26"/>
                                <w:szCs w:val="26"/>
                              </w:rPr>
                            </w:pPr>
                            <w:r w:rsidRPr="006766F0">
                              <w:rPr>
                                <w:noProof/>
                                <w:color w:val="7F7F7F"/>
                                <w:sz w:val="26"/>
                                <w:szCs w:val="26"/>
                              </w:rPr>
                              <w:t>Victorian Period Property</w:t>
                            </w:r>
                          </w:p>
                          <w:p w14:paraId="25A050CC" w14:textId="77777777" w:rsidR="00CD0548" w:rsidRPr="006766F0" w:rsidRDefault="00CD0548" w:rsidP="00C13A61">
                            <w:pPr>
                              <w:pStyle w:val="Bullet-F8"/>
                              <w:rPr>
                                <w:color w:val="7F7F7F"/>
                                <w:sz w:val="26"/>
                                <w:szCs w:val="26"/>
                              </w:rPr>
                            </w:pPr>
                            <w:r w:rsidRPr="006766F0">
                              <w:rPr>
                                <w:noProof/>
                                <w:color w:val="7F7F7F"/>
                                <w:sz w:val="26"/>
                                <w:szCs w:val="26"/>
                              </w:rPr>
                              <w:t>Four Double Bedrooms</w:t>
                            </w:r>
                          </w:p>
                          <w:p w14:paraId="12486E2A" w14:textId="77777777" w:rsidR="00CD0548" w:rsidRPr="006766F0" w:rsidRDefault="00CD0548" w:rsidP="008C0EAC">
                            <w:pPr>
                              <w:pStyle w:val="Bullet-F8"/>
                              <w:rPr>
                                <w:color w:val="7F7F7F"/>
                                <w:sz w:val="26"/>
                                <w:szCs w:val="26"/>
                              </w:rPr>
                            </w:pPr>
                            <w:r w:rsidRPr="006766F0">
                              <w:rPr>
                                <w:noProof/>
                                <w:color w:val="7F7F7F"/>
                                <w:sz w:val="26"/>
                                <w:szCs w:val="26"/>
                              </w:rPr>
                              <w:t>Three Reception Rooms</w:t>
                            </w:r>
                          </w:p>
                          <w:p w14:paraId="7FB702BE" w14:textId="77777777" w:rsidR="00CD0548" w:rsidRPr="006766F0" w:rsidRDefault="00CD0548" w:rsidP="008C0EAC">
                            <w:pPr>
                              <w:pStyle w:val="Bullet-F8"/>
                              <w:rPr>
                                <w:color w:val="7F7F7F"/>
                                <w:sz w:val="26"/>
                                <w:szCs w:val="26"/>
                              </w:rPr>
                            </w:pPr>
                            <w:r w:rsidRPr="006766F0">
                              <w:rPr>
                                <w:noProof/>
                                <w:color w:val="7F7F7F"/>
                                <w:sz w:val="26"/>
                                <w:szCs w:val="26"/>
                              </w:rPr>
                              <w:t>Full of Charm &amp; Original Character</w:t>
                            </w:r>
                          </w:p>
                          <w:p w14:paraId="2AF129C9" w14:textId="77777777" w:rsidR="00CD0548" w:rsidRPr="006766F0" w:rsidRDefault="00CD0548" w:rsidP="008C0EAC">
                            <w:pPr>
                              <w:pStyle w:val="Bullet-F8"/>
                              <w:rPr>
                                <w:color w:val="7F7F7F"/>
                                <w:sz w:val="26"/>
                                <w:szCs w:val="26"/>
                              </w:rPr>
                            </w:pPr>
                            <w:r w:rsidRPr="006766F0">
                              <w:rPr>
                                <w:noProof/>
                                <w:color w:val="7F7F7F"/>
                                <w:sz w:val="26"/>
                                <w:szCs w:val="26"/>
                              </w:rPr>
                              <w:t>Family Kitchen/Diner</w:t>
                            </w:r>
                          </w:p>
                          <w:p w14:paraId="00DCDA1E" w14:textId="77777777" w:rsidR="00CD0548" w:rsidRPr="006766F0" w:rsidRDefault="00CD0548" w:rsidP="008C0EAC">
                            <w:pPr>
                              <w:pStyle w:val="Bullet-F8"/>
                              <w:rPr>
                                <w:color w:val="7F7F7F"/>
                                <w:sz w:val="26"/>
                                <w:szCs w:val="26"/>
                              </w:rPr>
                            </w:pPr>
                            <w:r w:rsidRPr="006766F0">
                              <w:rPr>
                                <w:noProof/>
                                <w:color w:val="7F7F7F"/>
                                <w:sz w:val="26"/>
                                <w:szCs w:val="26"/>
                              </w:rPr>
                              <w:t>Downstairs Shower Room</w:t>
                            </w:r>
                          </w:p>
                          <w:p w14:paraId="33A85910" w14:textId="77777777" w:rsidR="00CD0548" w:rsidRPr="006766F0" w:rsidRDefault="00CD0548" w:rsidP="008C0EAC">
                            <w:pPr>
                              <w:pStyle w:val="Bullet-F8"/>
                              <w:rPr>
                                <w:color w:val="7F7F7F"/>
                                <w:sz w:val="26"/>
                                <w:szCs w:val="26"/>
                              </w:rPr>
                            </w:pPr>
                            <w:r w:rsidRPr="006766F0">
                              <w:rPr>
                                <w:noProof/>
                                <w:color w:val="7F7F7F"/>
                                <w:sz w:val="26"/>
                                <w:szCs w:val="26"/>
                              </w:rPr>
                              <w:t>Separate Utility Room</w:t>
                            </w:r>
                          </w:p>
                          <w:p w14:paraId="5C6D7C13" w14:textId="77777777" w:rsidR="00CD0548" w:rsidRPr="006766F0" w:rsidRDefault="00CD0548" w:rsidP="008C0EAC">
                            <w:pPr>
                              <w:pStyle w:val="Bullet-F8"/>
                              <w:rPr>
                                <w:color w:val="7F7F7F"/>
                                <w:sz w:val="26"/>
                                <w:szCs w:val="26"/>
                              </w:rPr>
                            </w:pPr>
                            <w:r w:rsidRPr="006766F0">
                              <w:rPr>
                                <w:noProof/>
                                <w:color w:val="7F7F7F"/>
                                <w:sz w:val="26"/>
                                <w:szCs w:val="26"/>
                              </w:rPr>
                              <w:t>Secluded Garden Extending to 0.26 of an Acre</w:t>
                            </w:r>
                          </w:p>
                          <w:p w14:paraId="6F3DD242" w14:textId="77777777" w:rsidR="00CD0548" w:rsidRPr="006766F0" w:rsidRDefault="00CD0548" w:rsidP="008C0EAC">
                            <w:pPr>
                              <w:pStyle w:val="Bullet-F8"/>
                              <w:rPr>
                                <w:color w:val="7F7F7F"/>
                                <w:sz w:val="26"/>
                                <w:szCs w:val="26"/>
                              </w:rPr>
                            </w:pPr>
                            <w:r w:rsidRPr="006766F0">
                              <w:rPr>
                                <w:noProof/>
                                <w:color w:val="7F7F7F"/>
                                <w:sz w:val="26"/>
                                <w:szCs w:val="26"/>
                              </w:rPr>
                              <w:t>Heated Swimming Pool</w:t>
                            </w:r>
                          </w:p>
                          <w:p w14:paraId="31B81EF8" w14:textId="77777777" w:rsidR="00CD0548" w:rsidRPr="006766F0" w:rsidRDefault="00CD0548" w:rsidP="008C0EAC">
                            <w:pPr>
                              <w:pStyle w:val="Bullet-F8"/>
                              <w:rPr>
                                <w:color w:val="7F7F7F"/>
                                <w:sz w:val="26"/>
                                <w:szCs w:val="26"/>
                              </w:rPr>
                            </w:pPr>
                            <w:r w:rsidRPr="006766F0">
                              <w:rPr>
                                <w:noProof/>
                                <w:color w:val="7F7F7F"/>
                                <w:sz w:val="26"/>
                                <w:szCs w:val="26"/>
                              </w:rPr>
                              <w:t>Close to Local Amenities and Excellent Transport Links</w:t>
                            </w:r>
                          </w:p>
                          <w:p w14:paraId="7F88E6A2" w14:textId="77777777" w:rsidR="00CD0548" w:rsidRPr="00A13082" w:rsidRDefault="00CD0548" w:rsidP="00C13A61">
                            <w:pPr>
                              <w:pStyle w:val="Bullet-F8"/>
                              <w:numPr>
                                <w:ilvl w:val="0"/>
                                <w:numId w:val="0"/>
                              </w:numPr>
                              <w:rPr>
                                <w:color w:val="7F7F7F"/>
                              </w:rPr>
                            </w:pPr>
                          </w:p>
                          <w:p w14:paraId="4204CD30" w14:textId="77777777" w:rsidR="00CD0548" w:rsidRPr="00A13082" w:rsidRDefault="00CD0548" w:rsidP="004378E6">
                            <w:pPr>
                              <w:autoSpaceDE w:val="0"/>
                              <w:autoSpaceDN w:val="0"/>
                              <w:adjustRightInd w:val="0"/>
                              <w:rPr>
                                <w:rFonts w:ascii="Arial" w:hAnsi="Arial" w:cs="Arial"/>
                                <w:color w:val="7F7F7F"/>
                                <w:sz w:val="22"/>
                                <w:szCs w:val="22"/>
                                <w:lang w:val="en-GB" w:eastAsia="en-GB"/>
                              </w:rPr>
                            </w:pPr>
                          </w:p>
                          <w:p w14:paraId="4D40797D" w14:textId="77777777" w:rsidR="00CD0548" w:rsidRPr="00A13082" w:rsidRDefault="00CD0548" w:rsidP="0003640C">
                            <w:pPr>
                              <w:rPr>
                                <w:rFonts w:ascii="Arial" w:hAnsi="Arial" w:cs="Arial"/>
                                <w:color w:val="7F7F7F"/>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38154" id="Text Box 143" o:spid="_x0000_s1029" type="#_x0000_t202" style="position:absolute;margin-left:35.4pt;margin-top:117pt;width:523.25pt;height:354.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" filled="f" stroked="f">
                <v:textbox inset="0,0,0,0">
                  <w:txbxContent>
                    <w:p w14:paraId="03387A94" w14:textId="77777777" w:rsidR="00CD0548" w:rsidRDefault="00CD0548" w:rsidP="009724A7">
                      <w:pPr>
                        <w:autoSpaceDE w:val="0"/>
                        <w:autoSpaceDN w:val="0"/>
                        <w:adjustRightInd w:val="0"/>
                        <w:rPr>
                          <w:rFonts w:ascii="HelveticaNeue-Light" w:hAnsi="HelveticaNeue-Light" w:cs="HelveticaNeue-Light"/>
                          <w:color w:val="EC008C"/>
                          <w:sz w:val="36"/>
                          <w:szCs w:val="36"/>
                          <w:lang w:val="en-GB" w:eastAsia="en-GB"/>
                        </w:rPr>
                      </w:pPr>
                      <w:r w:rsidRPr="007D6312">
                        <w:rPr>
                          <w:rFonts w:ascii="HelveticaNeue-Light" w:hAnsi="HelveticaNeue-Light" w:cs="HelveticaNeue-Light"/>
                          <w:noProof/>
                          <w:color w:val="EC008C"/>
                          <w:sz w:val="36"/>
                          <w:szCs w:val="36"/>
                          <w:lang w:val="en-GB" w:eastAsia="en-GB"/>
                        </w:rPr>
                        <w:t>6 Oakley Road, Chinnor, Oxfordshire, OX39 4HZ</w:t>
                      </w:r>
                    </w:p>
                    <w:p w14:paraId="28C32DB3" w14:textId="77777777" w:rsidR="00CD0548" w:rsidRDefault="00CD0548" w:rsidP="009724A7">
                      <w:pPr>
                        <w:autoSpaceDE w:val="0"/>
                        <w:autoSpaceDN w:val="0"/>
                        <w:adjustRightInd w:val="0"/>
                        <w:rPr>
                          <w:rFonts w:ascii="HelveticaNeue-Light" w:hAnsi="HelveticaNeue-Light" w:cs="HelveticaNeue-Light"/>
                          <w:color w:val="EC008C"/>
                          <w:sz w:val="36"/>
                          <w:szCs w:val="36"/>
                          <w:lang w:val="en-GB" w:eastAsia="en-GB"/>
                        </w:rPr>
                      </w:pPr>
                    </w:p>
                    <w:p w14:paraId="62BCECC4" w14:textId="6CB758D5" w:rsidR="00CD0548" w:rsidRDefault="00CD0548" w:rsidP="009724A7">
                      <w:pPr>
                        <w:autoSpaceDE w:val="0"/>
                        <w:autoSpaceDN w:val="0"/>
                        <w:adjustRightInd w:val="0"/>
                        <w:rPr>
                          <w:rFonts w:ascii="HelveticaNeue-Light" w:hAnsi="HelveticaNeue-Light" w:cs="HelveticaNeue-Light"/>
                          <w:color w:val="EC008C"/>
                          <w:sz w:val="36"/>
                          <w:szCs w:val="36"/>
                          <w:lang w:val="en-GB" w:eastAsia="en-GB"/>
                        </w:rPr>
                      </w:pPr>
                      <w:r w:rsidRPr="007D6312">
                        <w:rPr>
                          <w:rFonts w:ascii="HelveticaNeue-Light" w:hAnsi="HelveticaNeue-Light" w:cs="HelveticaNeue-Light"/>
                          <w:noProof/>
                          <w:color w:val="EC008C"/>
                          <w:sz w:val="36"/>
                          <w:szCs w:val="36"/>
                          <w:lang w:val="en-GB" w:eastAsia="en-GB"/>
                        </w:rPr>
                        <w:t>Guide Price £</w:t>
                      </w:r>
                      <w:r w:rsidR="00920AB0">
                        <w:rPr>
                          <w:rFonts w:ascii="HelveticaNeue-Light" w:hAnsi="HelveticaNeue-Light" w:cs="HelveticaNeue-Light"/>
                          <w:noProof/>
                          <w:color w:val="EC008C"/>
                          <w:sz w:val="36"/>
                          <w:szCs w:val="36"/>
                          <w:lang w:val="en-GB" w:eastAsia="en-GB"/>
                        </w:rPr>
                        <w:t>1,000</w:t>
                      </w:r>
                      <w:r w:rsidRPr="007D6312">
                        <w:rPr>
                          <w:rFonts w:ascii="HelveticaNeue-Light" w:hAnsi="HelveticaNeue-Light" w:cs="HelveticaNeue-Light"/>
                          <w:noProof/>
                          <w:color w:val="EC008C"/>
                          <w:sz w:val="36"/>
                          <w:szCs w:val="36"/>
                          <w:lang w:val="en-GB" w:eastAsia="en-GB"/>
                        </w:rPr>
                        <w:t>,000</w:t>
                      </w:r>
                    </w:p>
                    <w:p w14:paraId="1C01D172" w14:textId="77777777" w:rsidR="00CD0548" w:rsidRDefault="00CD0548" w:rsidP="00A13082">
                      <w:pPr>
                        <w:rPr>
                          <w:rFonts w:ascii="HelveticaNeue-Medium" w:hAnsi="HelveticaNeue-Medium" w:cs="HelveticaNeue-Medium"/>
                          <w:color w:val="000000"/>
                          <w:sz w:val="36"/>
                          <w:szCs w:val="36"/>
                          <w:lang w:val="en-GB" w:eastAsia="en-GB"/>
                        </w:rPr>
                      </w:pPr>
                    </w:p>
                    <w:p w14:paraId="0CCCC494" w14:textId="77777777" w:rsidR="00CD0548" w:rsidRDefault="00CD0548" w:rsidP="0003640C">
                      <w:pPr>
                        <w:autoSpaceDE w:val="0"/>
                        <w:autoSpaceDN w:val="0"/>
                        <w:adjustRightInd w:val="0"/>
                        <w:rPr>
                          <w:rFonts w:ascii="Arial" w:hAnsi="Arial" w:cs="Arial"/>
                          <w:color w:val="000000"/>
                          <w:sz w:val="14"/>
                          <w:szCs w:val="14"/>
                          <w:lang w:val="en-GB" w:eastAsia="en-GB"/>
                        </w:rPr>
                      </w:pPr>
                    </w:p>
                    <w:p w14:paraId="269E2427" w14:textId="77777777" w:rsidR="00CD0548" w:rsidRPr="003F64CA" w:rsidRDefault="00CD0548" w:rsidP="0003640C">
                      <w:pPr>
                        <w:autoSpaceDE w:val="0"/>
                        <w:autoSpaceDN w:val="0"/>
                        <w:adjustRightInd w:val="0"/>
                        <w:rPr>
                          <w:rFonts w:ascii="Arial" w:hAnsi="Arial" w:cs="Arial"/>
                          <w:color w:val="000000"/>
                          <w:sz w:val="14"/>
                          <w:szCs w:val="14"/>
                          <w:lang w:val="en-GB" w:eastAsia="en-GB"/>
                        </w:rPr>
                      </w:pPr>
                    </w:p>
                    <w:p w14:paraId="1BDDC376" w14:textId="77777777" w:rsidR="00CD0548" w:rsidRPr="006766F0" w:rsidRDefault="00CD0548" w:rsidP="00C13A61">
                      <w:pPr>
                        <w:pStyle w:val="Bullet-F8"/>
                        <w:rPr>
                          <w:color w:val="7F7F7F"/>
                          <w:sz w:val="26"/>
                          <w:szCs w:val="26"/>
                        </w:rPr>
                      </w:pPr>
                      <w:r w:rsidRPr="006766F0">
                        <w:rPr>
                          <w:noProof/>
                          <w:color w:val="7F7F7F"/>
                          <w:sz w:val="26"/>
                          <w:szCs w:val="26"/>
                        </w:rPr>
                        <w:t>Victorian Period Property</w:t>
                      </w:r>
                    </w:p>
                    <w:p w14:paraId="25A050CC" w14:textId="77777777" w:rsidR="00CD0548" w:rsidRPr="006766F0" w:rsidRDefault="00CD0548" w:rsidP="00C13A61">
                      <w:pPr>
                        <w:pStyle w:val="Bullet-F8"/>
                        <w:rPr>
                          <w:color w:val="7F7F7F"/>
                          <w:sz w:val="26"/>
                          <w:szCs w:val="26"/>
                        </w:rPr>
                      </w:pPr>
                      <w:r w:rsidRPr="006766F0">
                        <w:rPr>
                          <w:noProof/>
                          <w:color w:val="7F7F7F"/>
                          <w:sz w:val="26"/>
                          <w:szCs w:val="26"/>
                        </w:rPr>
                        <w:t>Four Double Bedrooms</w:t>
                      </w:r>
                    </w:p>
                    <w:p w14:paraId="12486E2A" w14:textId="77777777" w:rsidR="00CD0548" w:rsidRPr="006766F0" w:rsidRDefault="00CD0548" w:rsidP="008C0EAC">
                      <w:pPr>
                        <w:pStyle w:val="Bullet-F8"/>
                        <w:rPr>
                          <w:color w:val="7F7F7F"/>
                          <w:sz w:val="26"/>
                          <w:szCs w:val="26"/>
                        </w:rPr>
                      </w:pPr>
                      <w:r w:rsidRPr="006766F0">
                        <w:rPr>
                          <w:noProof/>
                          <w:color w:val="7F7F7F"/>
                          <w:sz w:val="26"/>
                          <w:szCs w:val="26"/>
                        </w:rPr>
                        <w:t>Three Reception Rooms</w:t>
                      </w:r>
                    </w:p>
                    <w:p w14:paraId="7FB702BE" w14:textId="77777777" w:rsidR="00CD0548" w:rsidRPr="006766F0" w:rsidRDefault="00CD0548" w:rsidP="008C0EAC">
                      <w:pPr>
                        <w:pStyle w:val="Bullet-F8"/>
                        <w:rPr>
                          <w:color w:val="7F7F7F"/>
                          <w:sz w:val="26"/>
                          <w:szCs w:val="26"/>
                        </w:rPr>
                      </w:pPr>
                      <w:r w:rsidRPr="006766F0">
                        <w:rPr>
                          <w:noProof/>
                          <w:color w:val="7F7F7F"/>
                          <w:sz w:val="26"/>
                          <w:szCs w:val="26"/>
                        </w:rPr>
                        <w:t>Full of Charm &amp; Original Character</w:t>
                      </w:r>
                    </w:p>
                    <w:p w14:paraId="2AF129C9" w14:textId="77777777" w:rsidR="00CD0548" w:rsidRPr="006766F0" w:rsidRDefault="00CD0548" w:rsidP="008C0EAC">
                      <w:pPr>
                        <w:pStyle w:val="Bullet-F8"/>
                        <w:rPr>
                          <w:color w:val="7F7F7F"/>
                          <w:sz w:val="26"/>
                          <w:szCs w:val="26"/>
                        </w:rPr>
                      </w:pPr>
                      <w:r w:rsidRPr="006766F0">
                        <w:rPr>
                          <w:noProof/>
                          <w:color w:val="7F7F7F"/>
                          <w:sz w:val="26"/>
                          <w:szCs w:val="26"/>
                        </w:rPr>
                        <w:t>Family Kitchen/Diner</w:t>
                      </w:r>
                    </w:p>
                    <w:p w14:paraId="00DCDA1E" w14:textId="77777777" w:rsidR="00CD0548" w:rsidRPr="006766F0" w:rsidRDefault="00CD0548" w:rsidP="008C0EAC">
                      <w:pPr>
                        <w:pStyle w:val="Bullet-F8"/>
                        <w:rPr>
                          <w:color w:val="7F7F7F"/>
                          <w:sz w:val="26"/>
                          <w:szCs w:val="26"/>
                        </w:rPr>
                      </w:pPr>
                      <w:r w:rsidRPr="006766F0">
                        <w:rPr>
                          <w:noProof/>
                          <w:color w:val="7F7F7F"/>
                          <w:sz w:val="26"/>
                          <w:szCs w:val="26"/>
                        </w:rPr>
                        <w:t>Downstairs Shower Room</w:t>
                      </w:r>
                    </w:p>
                    <w:p w14:paraId="33A85910" w14:textId="77777777" w:rsidR="00CD0548" w:rsidRPr="006766F0" w:rsidRDefault="00CD0548" w:rsidP="008C0EAC">
                      <w:pPr>
                        <w:pStyle w:val="Bullet-F8"/>
                        <w:rPr>
                          <w:color w:val="7F7F7F"/>
                          <w:sz w:val="26"/>
                          <w:szCs w:val="26"/>
                        </w:rPr>
                      </w:pPr>
                      <w:r w:rsidRPr="006766F0">
                        <w:rPr>
                          <w:noProof/>
                          <w:color w:val="7F7F7F"/>
                          <w:sz w:val="26"/>
                          <w:szCs w:val="26"/>
                        </w:rPr>
                        <w:t>Separate Utility Room</w:t>
                      </w:r>
                    </w:p>
                    <w:p w14:paraId="5C6D7C13" w14:textId="77777777" w:rsidR="00CD0548" w:rsidRPr="006766F0" w:rsidRDefault="00CD0548" w:rsidP="008C0EAC">
                      <w:pPr>
                        <w:pStyle w:val="Bullet-F8"/>
                        <w:rPr>
                          <w:color w:val="7F7F7F"/>
                          <w:sz w:val="26"/>
                          <w:szCs w:val="26"/>
                        </w:rPr>
                      </w:pPr>
                      <w:r w:rsidRPr="006766F0">
                        <w:rPr>
                          <w:noProof/>
                          <w:color w:val="7F7F7F"/>
                          <w:sz w:val="26"/>
                          <w:szCs w:val="26"/>
                        </w:rPr>
                        <w:t>Secluded Garden Extending to 0.26 of an Acre</w:t>
                      </w:r>
                    </w:p>
                    <w:p w14:paraId="6F3DD242" w14:textId="77777777" w:rsidR="00CD0548" w:rsidRPr="006766F0" w:rsidRDefault="00CD0548" w:rsidP="008C0EAC">
                      <w:pPr>
                        <w:pStyle w:val="Bullet-F8"/>
                        <w:rPr>
                          <w:color w:val="7F7F7F"/>
                          <w:sz w:val="26"/>
                          <w:szCs w:val="26"/>
                        </w:rPr>
                      </w:pPr>
                      <w:r w:rsidRPr="006766F0">
                        <w:rPr>
                          <w:noProof/>
                          <w:color w:val="7F7F7F"/>
                          <w:sz w:val="26"/>
                          <w:szCs w:val="26"/>
                        </w:rPr>
                        <w:t>Heated Swimming Pool</w:t>
                      </w:r>
                    </w:p>
                    <w:p w14:paraId="31B81EF8" w14:textId="77777777" w:rsidR="00CD0548" w:rsidRPr="006766F0" w:rsidRDefault="00CD0548" w:rsidP="008C0EAC">
                      <w:pPr>
                        <w:pStyle w:val="Bullet-F8"/>
                        <w:rPr>
                          <w:color w:val="7F7F7F"/>
                          <w:sz w:val="26"/>
                          <w:szCs w:val="26"/>
                        </w:rPr>
                      </w:pPr>
                      <w:r w:rsidRPr="006766F0">
                        <w:rPr>
                          <w:noProof/>
                          <w:color w:val="7F7F7F"/>
                          <w:sz w:val="26"/>
                          <w:szCs w:val="26"/>
                        </w:rPr>
                        <w:t>Close to Local Amenities and Excellent Transport Links</w:t>
                      </w:r>
                    </w:p>
                    <w:p w14:paraId="7F88E6A2" w14:textId="77777777" w:rsidR="00CD0548" w:rsidRPr="00A13082" w:rsidRDefault="00CD0548" w:rsidP="00C13A61">
                      <w:pPr>
                        <w:pStyle w:val="Bullet-F8"/>
                        <w:numPr>
                          <w:ilvl w:val="0"/>
                          <w:numId w:val="0"/>
                        </w:numPr>
                        <w:rPr>
                          <w:color w:val="7F7F7F"/>
                        </w:rPr>
                      </w:pPr>
                    </w:p>
                    <w:p w14:paraId="4204CD30" w14:textId="77777777" w:rsidR="00CD0548" w:rsidRPr="00A13082" w:rsidRDefault="00CD0548" w:rsidP="004378E6">
                      <w:pPr>
                        <w:autoSpaceDE w:val="0"/>
                        <w:autoSpaceDN w:val="0"/>
                        <w:adjustRightInd w:val="0"/>
                        <w:rPr>
                          <w:rFonts w:ascii="Arial" w:hAnsi="Arial" w:cs="Arial"/>
                          <w:color w:val="7F7F7F"/>
                          <w:sz w:val="22"/>
                          <w:szCs w:val="22"/>
                          <w:lang w:val="en-GB" w:eastAsia="en-GB"/>
                        </w:rPr>
                      </w:pPr>
                    </w:p>
                    <w:p w14:paraId="4D40797D" w14:textId="77777777" w:rsidR="00CD0548" w:rsidRPr="00A13082" w:rsidRDefault="00CD0548" w:rsidP="0003640C">
                      <w:pPr>
                        <w:rPr>
                          <w:rFonts w:ascii="Arial" w:hAnsi="Arial" w:cs="Arial"/>
                          <w:color w:val="7F7F7F"/>
                          <w:szCs w:val="30"/>
                        </w:rPr>
                      </w:pPr>
                    </w:p>
                  </w:txbxContent>
                </v:textbox>
                <w10:wrap anchorx="page" anchory="page"/>
              </v:shape>
            </w:pict>
          </mc:Fallback>
        </mc:AlternateContent>
      </w:r>
      <w:r w:rsidR="006766F0">
        <w:rPr>
          <w:noProof/>
          <w:lang w:val="en-GB" w:eastAsia="en-GB"/>
        </w:rPr>
        <w:drawing>
          <wp:anchor distT="0" distB="0" distL="114300" distR="114300" simplePos="0" relativeHeight="251655168" behindDoc="0" locked="0" layoutInCell="1" allowOverlap="1" wp14:anchorId="416992E4" wp14:editId="029A72ED">
            <wp:simplePos x="0" y="0"/>
            <wp:positionH relativeFrom="page">
              <wp:posOffset>6720840</wp:posOffset>
            </wp:positionH>
            <wp:positionV relativeFrom="page">
              <wp:posOffset>1859280</wp:posOffset>
            </wp:positionV>
            <wp:extent cx="3351530" cy="2964180"/>
            <wp:effectExtent l="0" t="0" r="127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rcRect l="7312" r="7312"/>
                    <a:stretch>
                      <a:fillRect/>
                    </a:stretch>
                  </pic:blipFill>
                  <pic:spPr>
                    <a:xfrm>
                      <a:off x="0" y="0"/>
                      <a:ext cx="3351793" cy="2964413"/>
                    </a:xfrm>
                    <a:prstGeom prst="rect">
                      <a:avLst/>
                    </a:prstGeom>
                  </pic:spPr>
                </pic:pic>
              </a:graphicData>
            </a:graphic>
            <wp14:sizeRelH relativeFrom="margin">
              <wp14:pctWidth>0</wp14:pctWidth>
            </wp14:sizeRelH>
            <wp14:sizeRelV relativeFrom="margin">
              <wp14:pctHeight>0</wp14:pctHeight>
            </wp14:sizeRelV>
          </wp:anchor>
        </w:drawing>
      </w:r>
      <w:r w:rsidR="00CD0548">
        <w:rPr>
          <w:noProof/>
          <w:lang w:val="en-GB" w:eastAsia="en-GB"/>
        </w:rPr>
        <mc:AlternateContent>
          <mc:Choice Requires="wps">
            <w:drawing>
              <wp:anchor distT="0" distB="0" distL="114300" distR="114300" simplePos="0" relativeHeight="251648000" behindDoc="0" locked="0" layoutInCell="1" allowOverlap="1" wp14:anchorId="440C9FA2" wp14:editId="19922B4E">
                <wp:simplePos x="0" y="0"/>
                <wp:positionH relativeFrom="page">
                  <wp:posOffset>238125</wp:posOffset>
                </wp:positionH>
                <wp:positionV relativeFrom="page">
                  <wp:posOffset>6648450</wp:posOffset>
                </wp:positionV>
                <wp:extent cx="3905250" cy="798195"/>
                <wp:effectExtent l="0" t="0" r="0" b="190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52550" w14:textId="77777777" w:rsidR="00CD0548" w:rsidRDefault="00CD0548" w:rsidP="0002063E">
                            <w:pPr>
                              <w:rPr>
                                <w:rFonts w:ascii="Helvetica 45 Light" w:hAnsi="Helvetica 45 Light"/>
                                <w:sz w:val="20"/>
                                <w:szCs w:val="20"/>
                                <w:lang w:val="en-GB"/>
                              </w:rPr>
                            </w:pPr>
                            <w:r w:rsidRPr="007D6312">
                              <w:rPr>
                                <w:rFonts w:ascii="Helvetica 45 Light" w:hAnsi="Helvetica 45 Light"/>
                                <w:noProof/>
                                <w:sz w:val="20"/>
                                <w:szCs w:val="20"/>
                                <w:lang w:val="en-GB"/>
                              </w:rPr>
                              <w:t>Robert House,  19 Station Road,  Chinnor,  Oxfordshire,  OX39 4PU</w:t>
                            </w:r>
                          </w:p>
                          <w:p w14:paraId="0935558B" w14:textId="77777777" w:rsidR="00CD0548" w:rsidRPr="005176B6" w:rsidRDefault="00CD0548" w:rsidP="0002063E">
                            <w:pPr>
                              <w:rPr>
                                <w:rFonts w:ascii="Helvetica 45 Light" w:hAnsi="Helvetica 45 Light"/>
                                <w:sz w:val="2"/>
                                <w:szCs w:val="2"/>
                                <w:lang w:val="en-GB"/>
                              </w:rPr>
                            </w:pPr>
                          </w:p>
                          <w:p w14:paraId="5E1F630D" w14:textId="77777777" w:rsidR="00CD0548" w:rsidRPr="005176B6" w:rsidRDefault="00CD0548" w:rsidP="0002063E">
                            <w:pPr>
                              <w:rPr>
                                <w:rFonts w:ascii="Helvetica 45 Light" w:hAnsi="Helvetica 45 Light"/>
                                <w:color w:val="EC008C"/>
                                <w:sz w:val="2"/>
                                <w:szCs w:val="2"/>
                                <w:lang w:val="en-GB"/>
                              </w:rPr>
                            </w:pPr>
                            <w:r w:rsidRPr="007D6312">
                              <w:rPr>
                                <w:rFonts w:ascii="Helvetica 45 Light" w:hAnsi="Helvetica 45 Light"/>
                                <w:noProof/>
                                <w:color w:val="EC008C"/>
                                <w:sz w:val="34"/>
                                <w:szCs w:val="34"/>
                                <w:lang w:val="en-GB"/>
                              </w:rPr>
                              <w:t>01844 354554</w:t>
                            </w:r>
                          </w:p>
                          <w:p w14:paraId="7527D458" w14:textId="77777777" w:rsidR="00CD0548" w:rsidRPr="005176B6" w:rsidRDefault="00CD0548"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140A2005" w14:textId="77777777" w:rsidR="00CD0548" w:rsidRPr="005176B6" w:rsidRDefault="00CD0548" w:rsidP="0002063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C9FA2" id="Text Box 297" o:spid="_x0000_s1030" type="#_x0000_t202" style="position:absolute;margin-left:18.75pt;margin-top:523.5pt;width:307.5pt;height:62.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" filled="f" stroked="f">
                <v:textbox inset="0,0,0,0">
                  <w:txbxContent>
                    <w:p w14:paraId="3FC52550" w14:textId="77777777" w:rsidR="00CD0548" w:rsidRDefault="00CD0548" w:rsidP="0002063E">
                      <w:pPr>
                        <w:rPr>
                          <w:rFonts w:ascii="Helvetica 45 Light" w:hAnsi="Helvetica 45 Light"/>
                          <w:sz w:val="20"/>
                          <w:szCs w:val="20"/>
                          <w:lang w:val="en-GB"/>
                        </w:rPr>
                      </w:pPr>
                      <w:r w:rsidRPr="007D6312">
                        <w:rPr>
                          <w:rFonts w:ascii="Helvetica 45 Light" w:hAnsi="Helvetica 45 Light"/>
                          <w:noProof/>
                          <w:sz w:val="20"/>
                          <w:szCs w:val="20"/>
                          <w:lang w:val="en-GB"/>
                        </w:rPr>
                        <w:t>Robert House,  19 Station Road,  Chinnor,  Oxfordshire,  OX39 4PU</w:t>
                      </w:r>
                    </w:p>
                    <w:p w14:paraId="0935558B" w14:textId="77777777" w:rsidR="00CD0548" w:rsidRPr="005176B6" w:rsidRDefault="00CD0548" w:rsidP="0002063E">
                      <w:pPr>
                        <w:rPr>
                          <w:rFonts w:ascii="Helvetica 45 Light" w:hAnsi="Helvetica 45 Light"/>
                          <w:sz w:val="2"/>
                          <w:szCs w:val="2"/>
                          <w:lang w:val="en-GB"/>
                        </w:rPr>
                      </w:pPr>
                    </w:p>
                    <w:p w14:paraId="5E1F630D" w14:textId="77777777" w:rsidR="00CD0548" w:rsidRPr="005176B6" w:rsidRDefault="00CD0548" w:rsidP="0002063E">
                      <w:pPr>
                        <w:rPr>
                          <w:rFonts w:ascii="Helvetica 45 Light" w:hAnsi="Helvetica 45 Light"/>
                          <w:color w:val="EC008C"/>
                          <w:sz w:val="2"/>
                          <w:szCs w:val="2"/>
                          <w:lang w:val="en-GB"/>
                        </w:rPr>
                      </w:pPr>
                      <w:r w:rsidRPr="007D6312">
                        <w:rPr>
                          <w:rFonts w:ascii="Helvetica 45 Light" w:hAnsi="Helvetica 45 Light"/>
                          <w:noProof/>
                          <w:color w:val="EC008C"/>
                          <w:sz w:val="34"/>
                          <w:szCs w:val="34"/>
                          <w:lang w:val="en-GB"/>
                        </w:rPr>
                        <w:t>01844 354554</w:t>
                      </w:r>
                    </w:p>
                    <w:p w14:paraId="7527D458" w14:textId="77777777" w:rsidR="00CD0548" w:rsidRPr="005176B6" w:rsidRDefault="00CD0548"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140A2005" w14:textId="77777777" w:rsidR="00CD0548" w:rsidRPr="005176B6" w:rsidRDefault="00CD0548" w:rsidP="0002063E">
                      <w:pPr>
                        <w:rPr>
                          <w:sz w:val="20"/>
                          <w:szCs w:val="20"/>
                        </w:rPr>
                      </w:pPr>
                    </w:p>
                  </w:txbxContent>
                </v:textbox>
                <w10:wrap anchorx="page" anchory="page"/>
              </v:shape>
            </w:pict>
          </mc:Fallback>
        </mc:AlternateContent>
      </w:r>
    </w:p>
    <w:p w14:paraId="62C20C36" w14:textId="2AF4458A" w:rsidR="00CD0548" w:rsidRDefault="00920AB0">
      <w:pPr>
        <w:sectPr w:rsidR="00CD0548" w:rsidSect="00524630">
          <w:headerReference w:type="default" r:id="rId17"/>
          <w:footerReference w:type="default" r:id="rId18"/>
          <w:pgSz w:w="16840" w:h="11907" w:orient="landscape" w:code="9"/>
          <w:pgMar w:top="0" w:right="0" w:bottom="0" w:left="0" w:header="0" w:footer="0" w:gutter="0"/>
          <w:cols w:space="720"/>
          <w:docGrid w:linePitch="360"/>
        </w:sectPr>
      </w:pPr>
      <w:r>
        <w:rPr>
          <w:noProof/>
        </w:rPr>
        <w:lastRenderedPageBreak/>
        <w:drawing>
          <wp:anchor distT="0" distB="0" distL="114300" distR="114300" simplePos="0" relativeHeight="251656192" behindDoc="0" locked="0" layoutInCell="1" allowOverlap="1" wp14:anchorId="131C81D7" wp14:editId="2FEF003E">
            <wp:simplePos x="0" y="0"/>
            <wp:positionH relativeFrom="page">
              <wp:posOffset>312420</wp:posOffset>
            </wp:positionH>
            <wp:positionV relativeFrom="page">
              <wp:posOffset>2590800</wp:posOffset>
            </wp:positionV>
            <wp:extent cx="6781800" cy="4648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9" cstate="print">
                      <a:extLst>
                        <a:ext uri="{28A0092B-C50C-407E-A947-70E740481C1C}">
                          <a14:useLocalDpi xmlns:a14="http://schemas.microsoft.com/office/drawing/2010/main" val="0"/>
                        </a:ext>
                      </a:extLst>
                    </a:blip>
                    <a:srcRect l="335" r="335"/>
                    <a:stretch>
                      <a:fillRect/>
                    </a:stretch>
                  </pic:blipFill>
                  <pic:spPr>
                    <a:xfrm>
                      <a:off x="0" y="0"/>
                      <a:ext cx="6781800" cy="4648200"/>
                    </a:xfrm>
                    <a:prstGeom prst="rect">
                      <a:avLst/>
                    </a:prstGeom>
                  </pic:spPr>
                </pic:pic>
              </a:graphicData>
            </a:graphic>
            <wp14:sizeRelH relativeFrom="margin">
              <wp14:pctWidth>0</wp14:pctWidth>
            </wp14:sizeRelH>
            <wp14:sizeRelV relativeFrom="margin">
              <wp14:pctHeight>0</wp14:pctHeight>
            </wp14:sizeRelV>
          </wp:anchor>
        </w:drawing>
      </w:r>
      <w:r w:rsidR="00946C70">
        <w:rPr>
          <w:noProof/>
        </w:rPr>
        <w:drawing>
          <wp:anchor distT="0" distB="0" distL="114300" distR="114300" simplePos="0" relativeHeight="251662336" behindDoc="0" locked="0" layoutInCell="1" allowOverlap="1" wp14:anchorId="7EB18272" wp14:editId="26E22A70">
            <wp:simplePos x="0" y="0"/>
            <wp:positionH relativeFrom="page">
              <wp:posOffset>7343775</wp:posOffset>
            </wp:positionH>
            <wp:positionV relativeFrom="page">
              <wp:posOffset>5048250</wp:posOffset>
            </wp:positionV>
            <wp:extent cx="2847975" cy="220027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cstate="print">
                      <a:extLst>
                        <a:ext uri="{28A0092B-C50C-407E-A947-70E740481C1C}">
                          <a14:useLocalDpi xmlns:a14="http://schemas.microsoft.com/office/drawing/2010/main" val="0"/>
                        </a:ext>
                      </a:extLst>
                    </a:blip>
                    <a:srcRect l="7106" r="7106"/>
                    <a:stretch>
                      <a:fillRect/>
                    </a:stretch>
                  </pic:blipFill>
                  <pic:spPr>
                    <a:xfrm>
                      <a:off x="0" y="0"/>
                      <a:ext cx="2847975" cy="2200275"/>
                    </a:xfrm>
                    <a:prstGeom prst="rect">
                      <a:avLst/>
                    </a:prstGeom>
                  </pic:spPr>
                </pic:pic>
              </a:graphicData>
            </a:graphic>
            <wp14:sizeRelH relativeFrom="margin">
              <wp14:pctWidth>0</wp14:pctWidth>
            </wp14:sizeRelH>
            <wp14:sizeRelV relativeFrom="margin">
              <wp14:pctHeight>0</wp14:pctHeight>
            </wp14:sizeRelV>
          </wp:anchor>
        </w:drawing>
      </w:r>
      <w:r w:rsidR="00946C70">
        <w:rPr>
          <w:noProof/>
        </w:rPr>
        <w:drawing>
          <wp:anchor distT="0" distB="0" distL="114300" distR="114300" simplePos="0" relativeHeight="251660288" behindDoc="0" locked="0" layoutInCell="1" allowOverlap="1" wp14:anchorId="3599E33F" wp14:editId="69F1C032">
            <wp:simplePos x="0" y="0"/>
            <wp:positionH relativeFrom="page">
              <wp:posOffset>7376160</wp:posOffset>
            </wp:positionH>
            <wp:positionV relativeFrom="page">
              <wp:posOffset>2613660</wp:posOffset>
            </wp:positionV>
            <wp:extent cx="2809240" cy="2209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rcRect l="7783" r="7783"/>
                    <a:stretch>
                      <a:fillRect/>
                    </a:stretch>
                  </pic:blipFill>
                  <pic:spPr>
                    <a:xfrm>
                      <a:off x="0" y="0"/>
                      <a:ext cx="2809240" cy="2209800"/>
                    </a:xfrm>
                    <a:prstGeom prst="rect">
                      <a:avLst/>
                    </a:prstGeom>
                  </pic:spPr>
                </pic:pic>
              </a:graphicData>
            </a:graphic>
            <wp14:sizeRelH relativeFrom="margin">
              <wp14:pctWidth>0</wp14:pctWidth>
            </wp14:sizeRelH>
            <wp14:sizeRelV relativeFrom="margin">
              <wp14:pctHeight>0</wp14:pctHeight>
            </wp14:sizeRelV>
          </wp:anchor>
        </w:drawing>
      </w:r>
      <w:r w:rsidR="00DA5A5B">
        <w:rPr>
          <w:noProof/>
          <w:lang w:val="en-GB" w:eastAsia="en-GB"/>
        </w:rPr>
        <mc:AlternateContent>
          <mc:Choice Requires="wps">
            <w:drawing>
              <wp:anchor distT="0" distB="0" distL="114300" distR="114300" simplePos="0" relativeHeight="251654144" behindDoc="0" locked="0" layoutInCell="1" allowOverlap="1" wp14:anchorId="2818024F" wp14:editId="523B3386">
                <wp:simplePos x="0" y="0"/>
                <wp:positionH relativeFrom="page">
                  <wp:posOffset>365760</wp:posOffset>
                </wp:positionH>
                <wp:positionV relativeFrom="page">
                  <wp:posOffset>198120</wp:posOffset>
                </wp:positionV>
                <wp:extent cx="6667500" cy="2383155"/>
                <wp:effectExtent l="0" t="0" r="0" b="17145"/>
                <wp:wrapNone/>
                <wp:docPr id="2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238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7B30F07F" w14:textId="7F77CF1F" w:rsidR="00DA5A5B" w:rsidRPr="00DA5A5B" w:rsidRDefault="00DA5A5B" w:rsidP="00DA5A5B">
                            <w:pPr>
                              <w:pStyle w:val="headerF12"/>
                              <w:rPr>
                                <w:sz w:val="26"/>
                                <w:szCs w:val="26"/>
                              </w:rPr>
                            </w:pPr>
                            <w:r w:rsidRPr="00DA5A5B">
                              <w:rPr>
                                <w:sz w:val="26"/>
                                <w:szCs w:val="26"/>
                              </w:rPr>
                              <w:t>Location</w:t>
                            </w:r>
                          </w:p>
                          <w:p w14:paraId="3251CC2D" w14:textId="77777777" w:rsidR="00DA5A5B" w:rsidRDefault="00DA5A5B" w:rsidP="00DA5A5B">
                            <w:pPr>
                              <w:pStyle w:val="headerF12"/>
                            </w:pPr>
                          </w:p>
                          <w:p w14:paraId="1F872EC0" w14:textId="77777777" w:rsidR="00DA5A5B" w:rsidRPr="00DA5A5B" w:rsidRDefault="00DA5A5B" w:rsidP="00DA5A5B">
                            <w:pPr>
                              <w:pStyle w:val="headerF12"/>
                              <w:rPr>
                                <w:color w:val="808080" w:themeColor="background1" w:themeShade="80"/>
                                <w:sz w:val="26"/>
                                <w:szCs w:val="26"/>
                              </w:rPr>
                            </w:pPr>
                            <w:r w:rsidRPr="00DA5A5B">
                              <w:rPr>
                                <w:color w:val="808080" w:themeColor="background1" w:themeShade="80"/>
                                <w:sz w:val="26"/>
                                <w:szCs w:val="26"/>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201943E9" w14:textId="77777777" w:rsidR="00DA5A5B" w:rsidRPr="00DA5A5B" w:rsidRDefault="00DA5A5B" w:rsidP="00DA5A5B">
                            <w:pPr>
                              <w:pStyle w:val="headerF12"/>
                              <w:rPr>
                                <w:color w:val="808080" w:themeColor="background1" w:themeShade="80"/>
                                <w:sz w:val="26"/>
                                <w:szCs w:val="26"/>
                              </w:rPr>
                            </w:pPr>
                          </w:p>
                          <w:p w14:paraId="78F6EC34" w14:textId="044EF20D" w:rsidR="00CD0548" w:rsidRPr="00DA5A5B" w:rsidRDefault="00DA5A5B" w:rsidP="00DA5A5B">
                            <w:pPr>
                              <w:pStyle w:val="headerF12"/>
                              <w:rPr>
                                <w:color w:val="808080" w:themeColor="background1" w:themeShade="80"/>
                                <w:sz w:val="26"/>
                                <w:szCs w:val="26"/>
                              </w:rPr>
                            </w:pPr>
                            <w:r w:rsidRPr="00DA5A5B">
                              <w:rPr>
                                <w:color w:val="808080" w:themeColor="background1" w:themeShade="80"/>
                                <w:sz w:val="26"/>
                                <w:szCs w:val="26"/>
                              </w:rPr>
                              <w:t xml:space="preserve">M40(Junction 6) is within 3 miles giving access to </w:t>
                            </w:r>
                            <w:proofErr w:type="gramStart"/>
                            <w:r w:rsidRPr="00DA5A5B">
                              <w:rPr>
                                <w:color w:val="808080" w:themeColor="background1" w:themeShade="80"/>
                                <w:sz w:val="26"/>
                                <w:szCs w:val="26"/>
                              </w:rPr>
                              <w:t>Oxford(</w:t>
                            </w:r>
                            <w:proofErr w:type="gramEnd"/>
                            <w:r w:rsidRPr="00DA5A5B">
                              <w:rPr>
                                <w:color w:val="808080" w:themeColor="background1" w:themeShade="80"/>
                                <w:sz w:val="26"/>
                                <w:szCs w:val="26"/>
                              </w:rPr>
                              <w:t>20 miles), High Wycombe(13 miles) and London(48 miles). Princes Risborough mainline station is within 5 miles (Marylebone 35 minutes).</w:t>
                            </w:r>
                          </w:p>
                          <w:p w14:paraId="33D08CF0" w14:textId="77777777" w:rsidR="00CD0548" w:rsidRPr="00DA5A5B" w:rsidRDefault="00CD0548" w:rsidP="004378E6">
                            <w:pPr>
                              <w:pStyle w:val="headerF12"/>
                              <w:rPr>
                                <w:color w:val="808080" w:themeColor="background1" w:themeShade="80"/>
                                <w:sz w:val="26"/>
                                <w:szCs w:val="26"/>
                              </w:rPr>
                            </w:pPr>
                          </w:p>
                          <w:p w14:paraId="62BBAB60" w14:textId="77777777" w:rsidR="00CD0548" w:rsidRPr="00A13082" w:rsidRDefault="00CD0548" w:rsidP="00634740">
                            <w:pPr>
                              <w:autoSpaceDE w:val="0"/>
                              <w:autoSpaceDN w:val="0"/>
                              <w:adjustRightInd w:val="0"/>
                              <w:jc w:val="both"/>
                              <w:rPr>
                                <w:rFonts w:ascii="Arial" w:hAnsi="Arial" w:cs="Arial"/>
                                <w:color w:val="7F7F7F"/>
                                <w:sz w:val="17"/>
                                <w:szCs w:val="17"/>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8024F" id="Text Box 198" o:spid="_x0000_s1031" type="#_x0000_t202" style="position:absolute;margin-left:28.8pt;margin-top:15.6pt;width:525pt;height:187.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" filled="f" stroked="f">
                <v:textbox style="mso-next-textbox:#Text Box 202" inset="0,0,0,0">
                  <w:txbxContent>
                    <w:p w14:paraId="7B30F07F" w14:textId="7F77CF1F" w:rsidR="00DA5A5B" w:rsidRPr="00DA5A5B" w:rsidRDefault="00DA5A5B" w:rsidP="00DA5A5B">
                      <w:pPr>
                        <w:pStyle w:val="headerF12"/>
                        <w:rPr>
                          <w:sz w:val="26"/>
                          <w:szCs w:val="26"/>
                        </w:rPr>
                      </w:pPr>
                      <w:r w:rsidRPr="00DA5A5B">
                        <w:rPr>
                          <w:sz w:val="26"/>
                          <w:szCs w:val="26"/>
                        </w:rPr>
                        <w:t>Location</w:t>
                      </w:r>
                    </w:p>
                    <w:p w14:paraId="3251CC2D" w14:textId="77777777" w:rsidR="00DA5A5B" w:rsidRDefault="00DA5A5B" w:rsidP="00DA5A5B">
                      <w:pPr>
                        <w:pStyle w:val="headerF12"/>
                      </w:pPr>
                    </w:p>
                    <w:p w14:paraId="1F872EC0" w14:textId="77777777" w:rsidR="00DA5A5B" w:rsidRPr="00DA5A5B" w:rsidRDefault="00DA5A5B" w:rsidP="00DA5A5B">
                      <w:pPr>
                        <w:pStyle w:val="headerF12"/>
                        <w:rPr>
                          <w:color w:val="808080" w:themeColor="background1" w:themeShade="80"/>
                          <w:sz w:val="26"/>
                          <w:szCs w:val="26"/>
                        </w:rPr>
                      </w:pPr>
                      <w:r w:rsidRPr="00DA5A5B">
                        <w:rPr>
                          <w:color w:val="808080" w:themeColor="background1" w:themeShade="80"/>
                          <w:sz w:val="26"/>
                          <w:szCs w:val="26"/>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201943E9" w14:textId="77777777" w:rsidR="00DA5A5B" w:rsidRPr="00DA5A5B" w:rsidRDefault="00DA5A5B" w:rsidP="00DA5A5B">
                      <w:pPr>
                        <w:pStyle w:val="headerF12"/>
                        <w:rPr>
                          <w:color w:val="808080" w:themeColor="background1" w:themeShade="80"/>
                          <w:sz w:val="26"/>
                          <w:szCs w:val="26"/>
                        </w:rPr>
                      </w:pPr>
                    </w:p>
                    <w:p w14:paraId="78F6EC34" w14:textId="044EF20D" w:rsidR="00CD0548" w:rsidRPr="00DA5A5B" w:rsidRDefault="00DA5A5B" w:rsidP="00DA5A5B">
                      <w:pPr>
                        <w:pStyle w:val="headerF12"/>
                        <w:rPr>
                          <w:color w:val="808080" w:themeColor="background1" w:themeShade="80"/>
                          <w:sz w:val="26"/>
                          <w:szCs w:val="26"/>
                        </w:rPr>
                      </w:pPr>
                      <w:r w:rsidRPr="00DA5A5B">
                        <w:rPr>
                          <w:color w:val="808080" w:themeColor="background1" w:themeShade="80"/>
                          <w:sz w:val="26"/>
                          <w:szCs w:val="26"/>
                        </w:rPr>
                        <w:t xml:space="preserve">M40(Junction 6) is within 3 miles giving access to </w:t>
                      </w:r>
                      <w:proofErr w:type="gramStart"/>
                      <w:r w:rsidRPr="00DA5A5B">
                        <w:rPr>
                          <w:color w:val="808080" w:themeColor="background1" w:themeShade="80"/>
                          <w:sz w:val="26"/>
                          <w:szCs w:val="26"/>
                        </w:rPr>
                        <w:t>Oxford(</w:t>
                      </w:r>
                      <w:proofErr w:type="gramEnd"/>
                      <w:r w:rsidRPr="00DA5A5B">
                        <w:rPr>
                          <w:color w:val="808080" w:themeColor="background1" w:themeShade="80"/>
                          <w:sz w:val="26"/>
                          <w:szCs w:val="26"/>
                        </w:rPr>
                        <w:t>20 miles), High Wycombe(13 miles) and London(48 miles). Princes Risborough mainline station is within 5 miles (Marylebone 35 minutes).</w:t>
                      </w:r>
                    </w:p>
                    <w:p w14:paraId="33D08CF0" w14:textId="77777777" w:rsidR="00CD0548" w:rsidRPr="00DA5A5B" w:rsidRDefault="00CD0548" w:rsidP="004378E6">
                      <w:pPr>
                        <w:pStyle w:val="headerF12"/>
                        <w:rPr>
                          <w:color w:val="808080" w:themeColor="background1" w:themeShade="80"/>
                          <w:sz w:val="26"/>
                          <w:szCs w:val="26"/>
                        </w:rPr>
                      </w:pPr>
                    </w:p>
                    <w:p w14:paraId="62BBAB60" w14:textId="77777777" w:rsidR="00CD0548" w:rsidRPr="00A13082" w:rsidRDefault="00CD0548" w:rsidP="00634740">
                      <w:pPr>
                        <w:autoSpaceDE w:val="0"/>
                        <w:autoSpaceDN w:val="0"/>
                        <w:adjustRightInd w:val="0"/>
                        <w:jc w:val="both"/>
                        <w:rPr>
                          <w:rFonts w:ascii="Arial" w:hAnsi="Arial" w:cs="Arial"/>
                          <w:color w:val="7F7F7F"/>
                          <w:sz w:val="17"/>
                          <w:szCs w:val="17"/>
                          <w:lang w:val="en-GB" w:eastAsia="en-GB"/>
                        </w:rPr>
                      </w:pPr>
                    </w:p>
                  </w:txbxContent>
                </v:textbox>
                <w10:wrap anchorx="page" anchory="page"/>
              </v:shape>
            </w:pict>
          </mc:Fallback>
        </mc:AlternateContent>
      </w:r>
      <w:r w:rsidR="00CD0548">
        <w:rPr>
          <w:noProof/>
        </w:rPr>
        <w:drawing>
          <wp:anchor distT="0" distB="0" distL="114300" distR="114300" simplePos="0" relativeHeight="251658240" behindDoc="0" locked="0" layoutInCell="1" allowOverlap="1" wp14:anchorId="3EC03148" wp14:editId="3EBAD21D">
            <wp:simplePos x="0" y="0"/>
            <wp:positionH relativeFrom="page">
              <wp:posOffset>7343775</wp:posOffset>
            </wp:positionH>
            <wp:positionV relativeFrom="page">
              <wp:posOffset>180975</wp:posOffset>
            </wp:positionV>
            <wp:extent cx="2818765" cy="2200275"/>
            <wp:effectExtent l="0" t="0" r="63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cstate="print">
                      <a:extLst>
                        <a:ext uri="{28A0092B-C50C-407E-A947-70E740481C1C}">
                          <a14:useLocalDpi xmlns:a14="http://schemas.microsoft.com/office/drawing/2010/main" val="0"/>
                        </a:ext>
                      </a:extLst>
                    </a:blip>
                    <a:srcRect l="7446" r="7446"/>
                    <a:stretch>
                      <a:fillRect/>
                    </a:stretch>
                  </pic:blipFill>
                  <pic:spPr>
                    <a:xfrm>
                      <a:off x="0" y="0"/>
                      <a:ext cx="2818765" cy="2200275"/>
                    </a:xfrm>
                    <a:prstGeom prst="rect">
                      <a:avLst/>
                    </a:prstGeom>
                  </pic:spPr>
                </pic:pic>
              </a:graphicData>
            </a:graphic>
            <wp14:sizeRelH relativeFrom="margin">
              <wp14:pctWidth>0</wp14:pctWidth>
            </wp14:sizeRelH>
            <wp14:sizeRelV relativeFrom="margin">
              <wp14:pctHeight>0</wp14:pctHeight>
            </wp14:sizeRelV>
          </wp:anchor>
        </w:drawing>
      </w:r>
      <w:r w:rsidR="00CD0548">
        <w:rPr>
          <w:noProof/>
          <w:lang w:val="en-GB" w:eastAsia="en-GB"/>
        </w:rPr>
        <mc:AlternateContent>
          <mc:Choice Requires="wps">
            <w:drawing>
              <wp:anchor distT="0" distB="0" distL="114300" distR="114300" simplePos="0" relativeHeight="251651072" behindDoc="0" locked="0" layoutInCell="1" allowOverlap="1" wp14:anchorId="4AF556B3" wp14:editId="410BE7F2">
                <wp:simplePos x="0" y="0"/>
                <wp:positionH relativeFrom="page">
                  <wp:posOffset>3743960</wp:posOffset>
                </wp:positionH>
                <wp:positionV relativeFrom="page">
                  <wp:posOffset>360045</wp:posOffset>
                </wp:positionV>
                <wp:extent cx="3204210" cy="2214245"/>
                <wp:effectExtent l="635" t="0" r="0" b="0"/>
                <wp:wrapNone/>
                <wp:docPr id="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21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556B3" id="Text Box 202" o:spid="_x0000_s1032" type="#_x0000_t202" style="position:absolute;margin-left:294.8pt;margin-top:28.35pt;width:252.3pt;height:174.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" filled="f" stroked="f">
                <v:textbox inset="0,0,0,0">
                  <w:txbxContent/>
                </v:textbox>
                <w10:wrap anchorx="page" anchory="page"/>
              </v:shape>
            </w:pict>
          </mc:Fallback>
        </mc:AlternateContent>
      </w:r>
    </w:p>
    <w:p w14:paraId="495B63A2" w14:textId="40D64466" w:rsidR="00CD0548" w:rsidRDefault="00CD0548">
      <w:pPr>
        <w:sectPr w:rsidR="00CD0548" w:rsidSect="00524630">
          <w:headerReference w:type="default" r:id="rId23"/>
          <w:footerReference w:type="default" r:id="rId24"/>
          <w:pgSz w:w="16840" w:h="11907" w:orient="landscape" w:code="9"/>
          <w:pgMar w:top="0" w:right="0" w:bottom="0" w:left="0" w:header="0" w:footer="0" w:gutter="0"/>
          <w:cols w:space="720"/>
          <w:docGrid w:linePitch="360"/>
        </w:sectPr>
      </w:pPr>
      <w:r>
        <w:rPr>
          <w:noProof/>
          <w:lang w:val="en-GB" w:eastAsia="en-GB"/>
        </w:rPr>
        <w:lastRenderedPageBreak/>
        <w:drawing>
          <wp:anchor distT="0" distB="0" distL="114300" distR="114300" simplePos="0" relativeHeight="251666432" behindDoc="0" locked="0" layoutInCell="1" allowOverlap="1" wp14:anchorId="3DD39E76" wp14:editId="2D24D327">
            <wp:simplePos x="0" y="0"/>
            <wp:positionH relativeFrom="page">
              <wp:posOffset>3848100</wp:posOffset>
            </wp:positionH>
            <wp:positionV relativeFrom="page">
              <wp:posOffset>581025</wp:posOffset>
            </wp:positionV>
            <wp:extent cx="6362700" cy="43357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cstate="print">
                      <a:extLst>
                        <a:ext uri="{28A0092B-C50C-407E-A947-70E740481C1C}">
                          <a14:useLocalDpi xmlns:a14="http://schemas.microsoft.com/office/drawing/2010/main" val="0"/>
                        </a:ext>
                      </a:extLst>
                    </a:blip>
                    <a:srcRect l="1278" r="1278"/>
                    <a:stretch>
                      <a:fillRect/>
                    </a:stretch>
                  </pic:blipFill>
                  <pic:spPr>
                    <a:xfrm>
                      <a:off x="0" y="0"/>
                      <a:ext cx="6362700" cy="43357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0288" behindDoc="0" locked="0" layoutInCell="1" allowOverlap="1" wp14:anchorId="67400A07" wp14:editId="1ECD9C2A">
                <wp:simplePos x="0" y="0"/>
                <wp:positionH relativeFrom="column">
                  <wp:posOffset>3743325</wp:posOffset>
                </wp:positionH>
                <wp:positionV relativeFrom="paragraph">
                  <wp:posOffset>4853940</wp:posOffset>
                </wp:positionV>
                <wp:extent cx="6505575" cy="22669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505575" cy="2266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00A07" id="Text Box 39" o:spid="_x0000_s1033" type="#_x0000_t202" style="position:absolute;margin-left:294.75pt;margin-top:382.2pt;width:512.25pt;height:17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" filled="f" stroked="f" strokeweight=".5pt">
                <v:textbox style="mso-next-textbox:#Text Box 311">
                  <w:txbxContent/>
                </v:textbox>
              </v:shape>
            </w:pict>
          </mc:Fallback>
        </mc:AlternateContent>
      </w:r>
      <w:r>
        <w:rPr>
          <w:noProof/>
          <w:lang w:val="en-GB" w:eastAsia="en-GB"/>
        </w:rPr>
        <mc:AlternateContent>
          <mc:Choice Requires="wps">
            <w:drawing>
              <wp:anchor distT="0" distB="0" distL="114300" distR="114300" simplePos="0" relativeHeight="251657216" behindDoc="0" locked="0" layoutInCell="1" allowOverlap="1" wp14:anchorId="50ECC721" wp14:editId="26A02EF5">
                <wp:simplePos x="0" y="0"/>
                <wp:positionH relativeFrom="page">
                  <wp:posOffset>361950</wp:posOffset>
                </wp:positionH>
                <wp:positionV relativeFrom="page">
                  <wp:posOffset>361950</wp:posOffset>
                </wp:positionV>
                <wp:extent cx="3133725" cy="6934200"/>
                <wp:effectExtent l="0" t="0" r="9525" b="0"/>
                <wp:wrapNone/>
                <wp:docPr id="2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693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2B1978C7" w14:textId="77777777" w:rsidR="00CD0548" w:rsidRPr="00505F3D" w:rsidRDefault="00CD0548" w:rsidP="004378E6">
                            <w:pPr>
                              <w:pStyle w:val="headerF12"/>
                              <w:rPr>
                                <w:sz w:val="26"/>
                                <w:szCs w:val="26"/>
                              </w:rPr>
                            </w:pPr>
                            <w:r w:rsidRPr="00505F3D">
                              <w:rPr>
                                <w:sz w:val="26"/>
                                <w:szCs w:val="26"/>
                              </w:rPr>
                              <w:t>Description</w:t>
                            </w:r>
                          </w:p>
                          <w:p w14:paraId="47CE4830" w14:textId="77777777" w:rsidR="00DA5A5B" w:rsidRDefault="00DA5A5B" w:rsidP="0025758A">
                            <w:pPr>
                              <w:autoSpaceDE w:val="0"/>
                              <w:autoSpaceDN w:val="0"/>
                              <w:adjustRightInd w:val="0"/>
                              <w:jc w:val="both"/>
                              <w:rPr>
                                <w:rFonts w:ascii="Arial" w:hAnsi="Arial" w:cs="Arial"/>
                                <w:noProof/>
                                <w:color w:val="7F7F7F"/>
                                <w:sz w:val="18"/>
                                <w:szCs w:val="17"/>
                                <w:lang w:val="en-GB" w:eastAsia="en-GB"/>
                              </w:rPr>
                            </w:pPr>
                          </w:p>
                          <w:p w14:paraId="78B7E04B" w14:textId="37B221FA"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The property is set back from the road and can be accessed through it own private driveway,  The grand stone pillared entrance porch leads you into the main hallway, with original tiled flooring where all rooms lead from.</w:t>
                            </w:r>
                          </w:p>
                          <w:p w14:paraId="4124888B"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The downstairs accommodation consists of; Classic Victorian  high ceilings and picture rails throughout the property. The formal reception room is inviting and cosy with bespoke double glazed sash windows and a  wood burning stove, ideal for those winter evenings in. The second reception/snug room also has a wood burner and overlooks the beautiful garden. The elegant dining room also with sash windows and open fireplace, is the perfect setting for entertaining in style.</w:t>
                            </w:r>
                          </w:p>
                          <w:p w14:paraId="31971A88"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 xml:space="preserve">The modern two tone kitchen/diner is a light and sunny room with French doors opening onto the garden, Oak work tops, modern electric dual control, 3 oven Aga,  separate induction hob, fitted microwave , and ample storage with waist and eye level units. There is also a separate utility room with plumbing for white goods and a sink, a wine cellar and downstairs cloakroom with shower. </w:t>
                            </w:r>
                          </w:p>
                          <w:p w14:paraId="0CE1ABAD"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4883BE46" w14:textId="6882BB16" w:rsidR="00CD0548"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Upstairs from the spacious landing there are four double bedrooms and a luxury family bathroom with slipper bath,  separate walk in shower and built in storage. An ensuite can easily be created</w:t>
                            </w:r>
                            <w:r w:rsidRPr="00505F3D">
                              <w:rPr>
                                <w:rFonts w:ascii="Arial" w:hAnsi="Arial" w:cs="Arial"/>
                                <w:noProof/>
                                <w:color w:val="7F7F7F"/>
                                <w:sz w:val="26"/>
                                <w:szCs w:val="26"/>
                                <w:lang w:val="en-GB" w:eastAsia="en-GB"/>
                              </w:rPr>
                              <w:t xml:space="preserve"> </w:t>
                            </w:r>
                            <w:r w:rsidRPr="00505F3D">
                              <w:rPr>
                                <w:rFonts w:ascii="Arial" w:hAnsi="Arial" w:cs="Arial"/>
                                <w:noProof/>
                                <w:color w:val="7F7F7F"/>
                                <w:sz w:val="25"/>
                                <w:szCs w:val="25"/>
                                <w:lang w:val="en-GB" w:eastAsia="en-GB"/>
                              </w:rPr>
                              <w:t>in the master bedroom if desired.</w:t>
                            </w:r>
                          </w:p>
                          <w:p w14:paraId="7A502C35" w14:textId="70BCD8B3" w:rsidR="00505F3D" w:rsidRDefault="00505F3D" w:rsidP="0025758A">
                            <w:pPr>
                              <w:autoSpaceDE w:val="0"/>
                              <w:autoSpaceDN w:val="0"/>
                              <w:adjustRightInd w:val="0"/>
                              <w:jc w:val="both"/>
                              <w:rPr>
                                <w:rFonts w:ascii="Arial" w:hAnsi="Arial" w:cs="Arial"/>
                                <w:noProof/>
                                <w:color w:val="7F7F7F"/>
                                <w:sz w:val="25"/>
                                <w:szCs w:val="25"/>
                                <w:lang w:val="en-GB" w:eastAsia="en-GB"/>
                              </w:rPr>
                            </w:pPr>
                          </w:p>
                          <w:p w14:paraId="17D23727"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012766A4"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5F994192" w14:textId="77777777" w:rsidR="00CD0548" w:rsidRPr="0035079E" w:rsidRDefault="00CD0548" w:rsidP="0025758A">
                            <w:pPr>
                              <w:autoSpaceDE w:val="0"/>
                              <w:autoSpaceDN w:val="0"/>
                              <w:adjustRightInd w:val="0"/>
                              <w:jc w:val="both"/>
                              <w:rPr>
                                <w:rFonts w:ascii="Arial" w:hAnsi="Arial" w:cs="Arial"/>
                                <w:b/>
                                <w:bCs/>
                                <w:noProof/>
                                <w:color w:val="7F7F7F"/>
                                <w:sz w:val="25"/>
                                <w:szCs w:val="25"/>
                                <w:lang w:val="en-GB" w:eastAsia="en-GB"/>
                              </w:rPr>
                            </w:pPr>
                            <w:r w:rsidRPr="0035079E">
                              <w:rPr>
                                <w:rFonts w:ascii="Arial" w:hAnsi="Arial" w:cs="Arial"/>
                                <w:b/>
                                <w:bCs/>
                                <w:noProof/>
                                <w:color w:val="7F7F7F"/>
                                <w:sz w:val="25"/>
                                <w:szCs w:val="25"/>
                                <w:lang w:val="en-GB" w:eastAsia="en-GB"/>
                              </w:rPr>
                              <w:t>Outside</w:t>
                            </w:r>
                          </w:p>
                          <w:p w14:paraId="15756D63"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The beautifully landscaped garden which backs onto the village allotment, extends to 0.26 of an acre, with mature trees, shrubs, rose beds and hedging creating peace and privacy. There are various seating areas to capture the sun or shade, a summer house, workshop and potting shed. The inviting crystal clear heated swimming pool is discreetly positioned at the end of the garden and cheaper to run than you would think!</w:t>
                            </w:r>
                          </w:p>
                          <w:p w14:paraId="54F22AC2"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695F2C5E"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Other notable features include; Double glazing sash windows throughout, modern boiler, gas central heating and ample off road parking.</w:t>
                            </w:r>
                          </w:p>
                          <w:p w14:paraId="0335EE77"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580059E9" w14:textId="20862686" w:rsidR="006451E8" w:rsidRDefault="006451E8" w:rsidP="0025758A">
                            <w:pPr>
                              <w:autoSpaceDE w:val="0"/>
                              <w:autoSpaceDN w:val="0"/>
                              <w:adjustRightInd w:val="0"/>
                              <w:jc w:val="both"/>
                              <w:rPr>
                                <w:rFonts w:ascii="Arial" w:hAnsi="Arial" w:cs="Arial"/>
                                <w:noProof/>
                                <w:color w:val="7F7F7F"/>
                                <w:sz w:val="18"/>
                                <w:szCs w:val="17"/>
                                <w:lang w:val="en-GB" w:eastAsia="en-GB"/>
                              </w:rPr>
                            </w:pPr>
                          </w:p>
                          <w:p w14:paraId="796C44CC" w14:textId="77777777" w:rsidR="00CD0548" w:rsidRPr="004A6154" w:rsidRDefault="00CD0548" w:rsidP="004378E6">
                            <w:pPr>
                              <w:pStyle w:val="headerF12"/>
                            </w:pPr>
                            <w:r w:rsidRPr="004A6154">
                              <w:t>General Remarks and Stipulations</w:t>
                            </w:r>
                          </w:p>
                          <w:p w14:paraId="49982F89" w14:textId="77777777" w:rsidR="00CD0548" w:rsidRPr="004A6154" w:rsidRDefault="00CD0548" w:rsidP="004A6154">
                            <w:pPr>
                              <w:autoSpaceDE w:val="0"/>
                              <w:autoSpaceDN w:val="0"/>
                              <w:adjustRightInd w:val="0"/>
                              <w:jc w:val="both"/>
                              <w:rPr>
                                <w:rFonts w:ascii="Arial" w:hAnsi="Arial" w:cs="Arial"/>
                                <w:b/>
                                <w:color w:val="EC008C"/>
                                <w:sz w:val="19"/>
                                <w:szCs w:val="19"/>
                                <w:lang w:val="en-GB" w:eastAsia="en-GB"/>
                              </w:rPr>
                            </w:pPr>
                          </w:p>
                          <w:p w14:paraId="6E64641F" w14:textId="77777777" w:rsidR="00CD0548" w:rsidRPr="004A6154" w:rsidRDefault="00CD0548" w:rsidP="004378E6">
                            <w:pPr>
                              <w:pStyle w:val="headerF12"/>
                            </w:pPr>
                            <w:r w:rsidRPr="004A6154">
                              <w:t>Tenure</w:t>
                            </w:r>
                          </w:p>
                          <w:p w14:paraId="104235C8" w14:textId="1D48BE22" w:rsidR="00CD0548" w:rsidRPr="006451E8" w:rsidRDefault="00CD0548" w:rsidP="006451E8">
                            <w:pPr>
                              <w:autoSpaceDE w:val="0"/>
                              <w:autoSpaceDN w:val="0"/>
                              <w:adjustRightInd w:val="0"/>
                              <w:jc w:val="both"/>
                              <w:rPr>
                                <w:rFonts w:ascii="Arial" w:hAnsi="Arial" w:cs="Arial"/>
                                <w:color w:val="7F7F7F"/>
                                <w:sz w:val="19"/>
                                <w:szCs w:val="19"/>
                                <w:lang w:val="en-GB" w:eastAsia="en-GB"/>
                              </w:rPr>
                            </w:pPr>
                            <w:r w:rsidRPr="007D6312">
                              <w:rPr>
                                <w:rFonts w:ascii="Arial" w:hAnsi="Arial" w:cs="Arial"/>
                                <w:noProof/>
                                <w:color w:val="7F7F7F"/>
                                <w:sz w:val="19"/>
                                <w:szCs w:val="19"/>
                                <w:lang w:val="en-GB" w:eastAsia="en-GB"/>
                              </w:rPr>
                              <w:t>Freehold</w:t>
                            </w:r>
                            <w:r>
                              <w:t xml:space="preserve"> </w:t>
                            </w:r>
                          </w:p>
                          <w:p w14:paraId="571604CF" w14:textId="77777777" w:rsidR="00CD0548" w:rsidRDefault="00CD0548" w:rsidP="004A6154">
                            <w:pPr>
                              <w:autoSpaceDE w:val="0"/>
                              <w:autoSpaceDN w:val="0"/>
                              <w:adjustRightInd w:val="0"/>
                              <w:jc w:val="both"/>
                              <w:rPr>
                                <w:rFonts w:ascii="Arial" w:hAnsi="Arial" w:cs="Arial"/>
                                <w:color w:val="000000"/>
                                <w:sz w:val="19"/>
                                <w:szCs w:val="19"/>
                                <w:lang w:val="en-GB" w:eastAsia="en-GB"/>
                              </w:rPr>
                            </w:pPr>
                          </w:p>
                          <w:p w14:paraId="02C35A29" w14:textId="77777777" w:rsidR="00CD0548" w:rsidRDefault="00CD0548" w:rsidP="004378E6">
                            <w:pPr>
                              <w:pStyle w:val="headerF12"/>
                            </w:pPr>
                            <w:smartTag w:uri="urn:schemas-microsoft-com:office:smarttags" w:element="stockticker">
                              <w:r w:rsidRPr="00A67A8D">
                                <w:t>EPC</w:t>
                              </w:r>
                            </w:smartTag>
                            <w:r w:rsidRPr="00A67A8D">
                              <w:t xml:space="preserve"> Rating</w:t>
                            </w:r>
                          </w:p>
                          <w:p w14:paraId="1B668C05" w14:textId="1FB9BC63" w:rsidR="00CD0548" w:rsidRPr="00A13082" w:rsidRDefault="006451E8" w:rsidP="004378E6">
                            <w:pPr>
                              <w:pStyle w:val="headerF12"/>
                              <w:rPr>
                                <w:color w:val="7F7F7F"/>
                              </w:rPr>
                            </w:pPr>
                            <w:r>
                              <w:rPr>
                                <w:color w:val="7F7F7F"/>
                                <w:sz w:val="19"/>
                                <w:szCs w:val="19"/>
                              </w:rPr>
                              <w:t>D with B Potential</w:t>
                            </w:r>
                          </w:p>
                          <w:p w14:paraId="48166D57" w14:textId="77777777" w:rsidR="00CD0548" w:rsidRPr="004A6154" w:rsidRDefault="00CD0548" w:rsidP="004A6154">
                            <w:pPr>
                              <w:autoSpaceDE w:val="0"/>
                              <w:autoSpaceDN w:val="0"/>
                              <w:adjustRightInd w:val="0"/>
                              <w:jc w:val="both"/>
                              <w:rPr>
                                <w:rFonts w:ascii="Arial" w:hAnsi="Arial" w:cs="Arial"/>
                                <w:color w:val="000000"/>
                                <w:sz w:val="19"/>
                                <w:szCs w:val="19"/>
                                <w:lang w:val="en-GB" w:eastAsia="en-GB"/>
                              </w:rPr>
                            </w:pPr>
                          </w:p>
                          <w:p w14:paraId="1F6D8510" w14:textId="77777777" w:rsidR="00CD0548" w:rsidRPr="004A6154" w:rsidRDefault="00CD0548" w:rsidP="004378E6">
                            <w:pPr>
                              <w:pStyle w:val="headerF12"/>
                            </w:pPr>
                            <w:r>
                              <w:t>Local A</w:t>
                            </w:r>
                            <w:r w:rsidRPr="004A6154">
                              <w:t>uthority</w:t>
                            </w:r>
                          </w:p>
                          <w:p w14:paraId="47968437" w14:textId="77777777" w:rsidR="00CD0548" w:rsidRPr="00A13082" w:rsidRDefault="00CD0548" w:rsidP="004A6154">
                            <w:pPr>
                              <w:autoSpaceDE w:val="0"/>
                              <w:autoSpaceDN w:val="0"/>
                              <w:adjustRightInd w:val="0"/>
                              <w:jc w:val="both"/>
                              <w:rPr>
                                <w:rFonts w:ascii="Arial" w:hAnsi="Arial" w:cs="Arial"/>
                                <w:color w:val="7F7F7F"/>
                                <w:sz w:val="19"/>
                                <w:szCs w:val="19"/>
                                <w:lang w:val="en-GB" w:eastAsia="en-GB"/>
                              </w:rPr>
                            </w:pPr>
                            <w:r w:rsidRPr="007D6312">
                              <w:rPr>
                                <w:rFonts w:ascii="Arial" w:hAnsi="Arial" w:cs="Arial"/>
                                <w:noProof/>
                                <w:color w:val="7F7F7F"/>
                                <w:sz w:val="19"/>
                                <w:szCs w:val="19"/>
                                <w:lang w:val="en-GB" w:eastAsia="en-GB"/>
                              </w:rPr>
                              <w:t>South Oxfordshire District Council</w:t>
                            </w:r>
                          </w:p>
                          <w:p w14:paraId="6A8AD0A7" w14:textId="77777777" w:rsidR="00CD0548" w:rsidRPr="004A6154" w:rsidRDefault="00CD0548" w:rsidP="004A6154">
                            <w:pPr>
                              <w:autoSpaceDE w:val="0"/>
                              <w:autoSpaceDN w:val="0"/>
                              <w:adjustRightInd w:val="0"/>
                              <w:jc w:val="both"/>
                              <w:rPr>
                                <w:rFonts w:ascii="Arial" w:hAnsi="Arial" w:cs="Arial"/>
                                <w:color w:val="000000"/>
                                <w:sz w:val="19"/>
                                <w:szCs w:val="19"/>
                                <w:lang w:val="en-GB" w:eastAsia="en-GB"/>
                              </w:rPr>
                            </w:pPr>
                          </w:p>
                          <w:p w14:paraId="6A738B08" w14:textId="77777777" w:rsidR="00CD0548" w:rsidRPr="004A6154" w:rsidRDefault="00CD0548" w:rsidP="004378E6">
                            <w:pPr>
                              <w:pStyle w:val="headerF12"/>
                            </w:pPr>
                            <w:r w:rsidRPr="004A6154">
                              <w:t>Viewing</w:t>
                            </w:r>
                          </w:p>
                          <w:p w14:paraId="6DA98F1D" w14:textId="7B82D45F" w:rsidR="00CD0548" w:rsidRPr="00A13082" w:rsidRDefault="00CD0548" w:rsidP="004A6154">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Strictly by appoin</w:t>
                            </w:r>
                            <w:r>
                              <w:rPr>
                                <w:rFonts w:ascii="Arial" w:hAnsi="Arial" w:cs="Arial"/>
                                <w:color w:val="7F7F7F"/>
                                <w:sz w:val="19"/>
                                <w:szCs w:val="19"/>
                                <w:lang w:val="en-GB" w:eastAsia="en-GB"/>
                              </w:rPr>
                              <w:t>tment with Bonners &amp; Babington</w:t>
                            </w:r>
                            <w:r w:rsidR="0035079E">
                              <w:rPr>
                                <w:rFonts w:ascii="Arial" w:hAnsi="Arial" w:cs="Arial"/>
                                <w:color w:val="7F7F7F"/>
                                <w:sz w:val="19"/>
                                <w:szCs w:val="19"/>
                                <w:lang w:val="en-GB" w:eastAsia="en-GB"/>
                              </w:rPr>
                              <w:t>s</w:t>
                            </w:r>
                          </w:p>
                          <w:p w14:paraId="36E58447" w14:textId="77777777" w:rsidR="00CD0548" w:rsidRDefault="00CD0548" w:rsidP="004A6154">
                            <w:pPr>
                              <w:autoSpaceDE w:val="0"/>
                              <w:autoSpaceDN w:val="0"/>
                              <w:adjustRightInd w:val="0"/>
                              <w:jc w:val="both"/>
                              <w:rPr>
                                <w:rFonts w:ascii="Arial" w:hAnsi="Arial" w:cs="Arial"/>
                                <w:color w:val="000000"/>
                                <w:sz w:val="19"/>
                                <w:szCs w:val="19"/>
                                <w:lang w:val="en-GB" w:eastAsia="en-GB"/>
                              </w:rPr>
                            </w:pPr>
                          </w:p>
                          <w:p w14:paraId="1E106B91" w14:textId="77777777" w:rsidR="00CD0548" w:rsidRPr="004A6154" w:rsidRDefault="00CD0548" w:rsidP="004A6154">
                            <w:pPr>
                              <w:autoSpaceDE w:val="0"/>
                              <w:autoSpaceDN w:val="0"/>
                              <w:adjustRightInd w:val="0"/>
                              <w:jc w:val="both"/>
                              <w:rPr>
                                <w:rFonts w:ascii="Arial" w:hAnsi="Arial" w:cs="Arial"/>
                                <w:color w:val="000000"/>
                                <w:sz w:val="19"/>
                                <w:szCs w:val="19"/>
                                <w:lang w:val="en-GB" w:eastAsia="en-GB"/>
                              </w:rPr>
                            </w:pPr>
                          </w:p>
                          <w:p w14:paraId="76FB4FFF" w14:textId="77777777" w:rsidR="00CD0548" w:rsidRPr="009724A7" w:rsidRDefault="00CD0548" w:rsidP="004378E6">
                            <w:pPr>
                              <w:pStyle w:val="headerF12"/>
                              <w:rPr>
                                <w:sz w:val="14"/>
                              </w:rPr>
                            </w:pPr>
                            <w:r w:rsidRPr="009724A7">
                              <w:rPr>
                                <w:sz w:val="14"/>
                              </w:rPr>
                              <w:t>Important Notice</w:t>
                            </w:r>
                          </w:p>
                          <w:p w14:paraId="2238DDED" w14:textId="77777777" w:rsidR="00CD0548" w:rsidRPr="009724A7" w:rsidRDefault="00CD0548" w:rsidP="004A6154">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Bonners &amp; Babingtons, their clients and any joint agents give notice that:</w:t>
                            </w:r>
                          </w:p>
                          <w:p w14:paraId="7AA6A356" w14:textId="77777777" w:rsidR="00CD0548" w:rsidRPr="009724A7" w:rsidRDefault="00CD0548" w:rsidP="004A6154">
                            <w:pPr>
                              <w:autoSpaceDE w:val="0"/>
                              <w:autoSpaceDN w:val="0"/>
                              <w:adjustRightInd w:val="0"/>
                              <w:jc w:val="both"/>
                              <w:rPr>
                                <w:rFonts w:ascii="Arial" w:hAnsi="Arial" w:cs="Arial"/>
                                <w:color w:val="7F7F7F"/>
                                <w:sz w:val="14"/>
                                <w:szCs w:val="19"/>
                                <w:lang w:val="en-GB" w:eastAsia="en-GB"/>
                              </w:rPr>
                            </w:pPr>
                          </w:p>
                          <w:p w14:paraId="65D51D11" w14:textId="77777777" w:rsidR="00CD0548" w:rsidRPr="009724A7" w:rsidRDefault="00CD0548"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3BC8F4B6" w14:textId="77777777" w:rsidR="00CD0548" w:rsidRPr="009724A7" w:rsidRDefault="00CD0548" w:rsidP="008C0EAC">
                            <w:pPr>
                              <w:autoSpaceDE w:val="0"/>
                              <w:autoSpaceDN w:val="0"/>
                              <w:adjustRightInd w:val="0"/>
                              <w:jc w:val="both"/>
                              <w:rPr>
                                <w:rFonts w:ascii="Arial" w:hAnsi="Arial" w:cs="Arial"/>
                                <w:color w:val="7F7F7F"/>
                                <w:sz w:val="14"/>
                                <w:szCs w:val="19"/>
                                <w:lang w:val="en-GB" w:eastAsia="en-GB"/>
                              </w:rPr>
                            </w:pPr>
                          </w:p>
                          <w:p w14:paraId="2760B44C" w14:textId="77777777" w:rsidR="00CD0548" w:rsidRDefault="00CD0548"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 xml:space="preserve">2. Any areas, measurements or distances are approximate. The text, photographs and plans are for guidance only and are not necessarily comprehensive. It should not be assumed that the property has all necessary planning, building regulation or other consents and Bonners &amp; Bonners &amp; Babingtons have not tested any services, Babingtons have not tested any services, </w:t>
                            </w:r>
                            <w:proofErr w:type="gramStart"/>
                            <w:r w:rsidRPr="009724A7">
                              <w:rPr>
                                <w:rFonts w:ascii="Arial" w:hAnsi="Arial" w:cs="Arial"/>
                                <w:color w:val="7F7F7F"/>
                                <w:sz w:val="14"/>
                                <w:szCs w:val="19"/>
                                <w:lang w:val="en-GB" w:eastAsia="en-GB"/>
                              </w:rPr>
                              <w:t>equipment</w:t>
                            </w:r>
                            <w:proofErr w:type="gramEnd"/>
                            <w:r w:rsidRPr="009724A7">
                              <w:rPr>
                                <w:rFonts w:ascii="Arial" w:hAnsi="Arial" w:cs="Arial"/>
                                <w:color w:val="7F7F7F"/>
                                <w:sz w:val="14"/>
                                <w:szCs w:val="19"/>
                                <w:lang w:val="en-GB" w:eastAsia="en-GB"/>
                              </w:rPr>
                              <w:t xml:space="preserve"> or facilities. Purchasers must satisfy themselves by inspection or otherwise.</w:t>
                            </w:r>
                          </w:p>
                          <w:p w14:paraId="43F19AB4" w14:textId="77777777" w:rsidR="00CD0548" w:rsidRPr="009724A7" w:rsidRDefault="00CD0548" w:rsidP="008C0EAC">
                            <w:pPr>
                              <w:autoSpaceDE w:val="0"/>
                              <w:autoSpaceDN w:val="0"/>
                              <w:adjustRightInd w:val="0"/>
                              <w:jc w:val="both"/>
                              <w:rPr>
                                <w:rFonts w:ascii="Arial" w:hAnsi="Arial" w:cs="Arial"/>
                                <w:color w:val="000000"/>
                                <w:sz w:val="18"/>
                                <w:szCs w:val="19"/>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CC721" id="Text Box 303" o:spid="_x0000_s1034" type="#_x0000_t202" style="position:absolute;margin-left:28.5pt;margin-top:28.5pt;width:246.75pt;height:5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" filled="f" stroked="f">
                <v:textbox style="mso-next-textbox:#Text Box 39" inset="0,0,0,0">
                  <w:txbxContent>
                    <w:p w14:paraId="2B1978C7" w14:textId="77777777" w:rsidR="00CD0548" w:rsidRPr="00505F3D" w:rsidRDefault="00CD0548" w:rsidP="004378E6">
                      <w:pPr>
                        <w:pStyle w:val="headerF12"/>
                        <w:rPr>
                          <w:sz w:val="26"/>
                          <w:szCs w:val="26"/>
                        </w:rPr>
                      </w:pPr>
                      <w:r w:rsidRPr="00505F3D">
                        <w:rPr>
                          <w:sz w:val="26"/>
                          <w:szCs w:val="26"/>
                        </w:rPr>
                        <w:t>Description</w:t>
                      </w:r>
                    </w:p>
                    <w:p w14:paraId="47CE4830" w14:textId="77777777" w:rsidR="00DA5A5B" w:rsidRDefault="00DA5A5B" w:rsidP="0025758A">
                      <w:pPr>
                        <w:autoSpaceDE w:val="0"/>
                        <w:autoSpaceDN w:val="0"/>
                        <w:adjustRightInd w:val="0"/>
                        <w:jc w:val="both"/>
                        <w:rPr>
                          <w:rFonts w:ascii="Arial" w:hAnsi="Arial" w:cs="Arial"/>
                          <w:noProof/>
                          <w:color w:val="7F7F7F"/>
                          <w:sz w:val="18"/>
                          <w:szCs w:val="17"/>
                          <w:lang w:val="en-GB" w:eastAsia="en-GB"/>
                        </w:rPr>
                      </w:pPr>
                    </w:p>
                    <w:p w14:paraId="78B7E04B" w14:textId="37B221FA"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The property is set back from the road and can be accessed through it own private driveway,  The grand stone pillared entrance porch leads you into the main hallway, with original tiled flooring where all rooms lead from.</w:t>
                      </w:r>
                    </w:p>
                    <w:p w14:paraId="4124888B"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The downstairs accommodation consists of; Classic Victorian  high ceilings and picture rails throughout the property. The formal reception room is inviting and cosy with bespoke double glazed sash windows and a  wood burning stove, ideal for those winter evenings in. The second reception/snug room also has a wood burner and overlooks the beautiful garden. The elegant dining room also with sash windows and open fireplace, is the perfect setting for entertaining in style.</w:t>
                      </w:r>
                    </w:p>
                    <w:p w14:paraId="31971A88"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 xml:space="preserve">The modern two tone kitchen/diner is a light and sunny room with French doors opening onto the garden, Oak work tops, modern electric dual control, 3 oven Aga,  separate induction hob, fitted microwave , and ample storage with waist and eye level units. There is also a separate utility room with plumbing for white goods and a sink, a wine cellar and downstairs cloakroom with shower. </w:t>
                      </w:r>
                    </w:p>
                    <w:p w14:paraId="0CE1ABAD"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4883BE46" w14:textId="6882BB16" w:rsidR="00CD0548"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Upstairs from the spacious landing there are four double bedrooms and a luxury family bathroom with slipper bath,  separate walk in shower and built in storage. An ensuite can easily be created</w:t>
                      </w:r>
                      <w:r w:rsidRPr="00505F3D">
                        <w:rPr>
                          <w:rFonts w:ascii="Arial" w:hAnsi="Arial" w:cs="Arial"/>
                          <w:noProof/>
                          <w:color w:val="7F7F7F"/>
                          <w:sz w:val="26"/>
                          <w:szCs w:val="26"/>
                          <w:lang w:val="en-GB" w:eastAsia="en-GB"/>
                        </w:rPr>
                        <w:t xml:space="preserve"> </w:t>
                      </w:r>
                      <w:r w:rsidRPr="00505F3D">
                        <w:rPr>
                          <w:rFonts w:ascii="Arial" w:hAnsi="Arial" w:cs="Arial"/>
                          <w:noProof/>
                          <w:color w:val="7F7F7F"/>
                          <w:sz w:val="25"/>
                          <w:szCs w:val="25"/>
                          <w:lang w:val="en-GB" w:eastAsia="en-GB"/>
                        </w:rPr>
                        <w:t>in the master bedroom if desired.</w:t>
                      </w:r>
                    </w:p>
                    <w:p w14:paraId="7A502C35" w14:textId="70BCD8B3" w:rsidR="00505F3D" w:rsidRDefault="00505F3D" w:rsidP="0025758A">
                      <w:pPr>
                        <w:autoSpaceDE w:val="0"/>
                        <w:autoSpaceDN w:val="0"/>
                        <w:adjustRightInd w:val="0"/>
                        <w:jc w:val="both"/>
                        <w:rPr>
                          <w:rFonts w:ascii="Arial" w:hAnsi="Arial" w:cs="Arial"/>
                          <w:noProof/>
                          <w:color w:val="7F7F7F"/>
                          <w:sz w:val="25"/>
                          <w:szCs w:val="25"/>
                          <w:lang w:val="en-GB" w:eastAsia="en-GB"/>
                        </w:rPr>
                      </w:pPr>
                    </w:p>
                    <w:p w14:paraId="17D23727"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012766A4"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5F994192" w14:textId="77777777" w:rsidR="00CD0548" w:rsidRPr="0035079E" w:rsidRDefault="00CD0548" w:rsidP="0025758A">
                      <w:pPr>
                        <w:autoSpaceDE w:val="0"/>
                        <w:autoSpaceDN w:val="0"/>
                        <w:adjustRightInd w:val="0"/>
                        <w:jc w:val="both"/>
                        <w:rPr>
                          <w:rFonts w:ascii="Arial" w:hAnsi="Arial" w:cs="Arial"/>
                          <w:b/>
                          <w:bCs/>
                          <w:noProof/>
                          <w:color w:val="7F7F7F"/>
                          <w:sz w:val="25"/>
                          <w:szCs w:val="25"/>
                          <w:lang w:val="en-GB" w:eastAsia="en-GB"/>
                        </w:rPr>
                      </w:pPr>
                      <w:r w:rsidRPr="0035079E">
                        <w:rPr>
                          <w:rFonts w:ascii="Arial" w:hAnsi="Arial" w:cs="Arial"/>
                          <w:b/>
                          <w:bCs/>
                          <w:noProof/>
                          <w:color w:val="7F7F7F"/>
                          <w:sz w:val="25"/>
                          <w:szCs w:val="25"/>
                          <w:lang w:val="en-GB" w:eastAsia="en-GB"/>
                        </w:rPr>
                        <w:t>Outside</w:t>
                      </w:r>
                    </w:p>
                    <w:p w14:paraId="15756D63"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The beautifully landscaped garden which backs onto the village allotment, extends to 0.26 of an acre, with mature trees, shrubs, rose beds and hedging creating peace and privacy. There are various seating areas to capture the sun or shade, a summer house, workshop and potting shed. The inviting crystal clear heated swimming pool is discreetly positioned at the end of the garden and cheaper to run than you would think!</w:t>
                      </w:r>
                    </w:p>
                    <w:p w14:paraId="54F22AC2"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695F2C5E"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r w:rsidRPr="00505F3D">
                        <w:rPr>
                          <w:rFonts w:ascii="Arial" w:hAnsi="Arial" w:cs="Arial"/>
                          <w:noProof/>
                          <w:color w:val="7F7F7F"/>
                          <w:sz w:val="25"/>
                          <w:szCs w:val="25"/>
                          <w:lang w:val="en-GB" w:eastAsia="en-GB"/>
                        </w:rPr>
                        <w:t>Other notable features include; Double glazing sash windows throughout, modern boiler, gas central heating and ample off road parking.</w:t>
                      </w:r>
                    </w:p>
                    <w:p w14:paraId="0335EE77" w14:textId="77777777" w:rsidR="00CD0548" w:rsidRPr="00505F3D" w:rsidRDefault="00CD0548" w:rsidP="0025758A">
                      <w:pPr>
                        <w:autoSpaceDE w:val="0"/>
                        <w:autoSpaceDN w:val="0"/>
                        <w:adjustRightInd w:val="0"/>
                        <w:jc w:val="both"/>
                        <w:rPr>
                          <w:rFonts w:ascii="Arial" w:hAnsi="Arial" w:cs="Arial"/>
                          <w:noProof/>
                          <w:color w:val="7F7F7F"/>
                          <w:sz w:val="25"/>
                          <w:szCs w:val="25"/>
                          <w:lang w:val="en-GB" w:eastAsia="en-GB"/>
                        </w:rPr>
                      </w:pPr>
                    </w:p>
                    <w:p w14:paraId="580059E9" w14:textId="20862686" w:rsidR="006451E8" w:rsidRDefault="006451E8" w:rsidP="0025758A">
                      <w:pPr>
                        <w:autoSpaceDE w:val="0"/>
                        <w:autoSpaceDN w:val="0"/>
                        <w:adjustRightInd w:val="0"/>
                        <w:jc w:val="both"/>
                        <w:rPr>
                          <w:rFonts w:ascii="Arial" w:hAnsi="Arial" w:cs="Arial"/>
                          <w:noProof/>
                          <w:color w:val="7F7F7F"/>
                          <w:sz w:val="18"/>
                          <w:szCs w:val="17"/>
                          <w:lang w:val="en-GB" w:eastAsia="en-GB"/>
                        </w:rPr>
                      </w:pPr>
                    </w:p>
                    <w:p w14:paraId="796C44CC" w14:textId="77777777" w:rsidR="00CD0548" w:rsidRPr="004A6154" w:rsidRDefault="00CD0548" w:rsidP="004378E6">
                      <w:pPr>
                        <w:pStyle w:val="headerF12"/>
                      </w:pPr>
                      <w:r w:rsidRPr="004A6154">
                        <w:t>General Remarks and Stipulations</w:t>
                      </w:r>
                    </w:p>
                    <w:p w14:paraId="49982F89" w14:textId="77777777" w:rsidR="00CD0548" w:rsidRPr="004A6154" w:rsidRDefault="00CD0548" w:rsidP="004A6154">
                      <w:pPr>
                        <w:autoSpaceDE w:val="0"/>
                        <w:autoSpaceDN w:val="0"/>
                        <w:adjustRightInd w:val="0"/>
                        <w:jc w:val="both"/>
                        <w:rPr>
                          <w:rFonts w:ascii="Arial" w:hAnsi="Arial" w:cs="Arial"/>
                          <w:b/>
                          <w:color w:val="EC008C"/>
                          <w:sz w:val="19"/>
                          <w:szCs w:val="19"/>
                          <w:lang w:val="en-GB" w:eastAsia="en-GB"/>
                        </w:rPr>
                      </w:pPr>
                    </w:p>
                    <w:p w14:paraId="6E64641F" w14:textId="77777777" w:rsidR="00CD0548" w:rsidRPr="004A6154" w:rsidRDefault="00CD0548" w:rsidP="004378E6">
                      <w:pPr>
                        <w:pStyle w:val="headerF12"/>
                      </w:pPr>
                      <w:r w:rsidRPr="004A6154">
                        <w:t>Tenure</w:t>
                      </w:r>
                    </w:p>
                    <w:p w14:paraId="104235C8" w14:textId="1D48BE22" w:rsidR="00CD0548" w:rsidRPr="006451E8" w:rsidRDefault="00CD0548" w:rsidP="006451E8">
                      <w:pPr>
                        <w:autoSpaceDE w:val="0"/>
                        <w:autoSpaceDN w:val="0"/>
                        <w:adjustRightInd w:val="0"/>
                        <w:jc w:val="both"/>
                        <w:rPr>
                          <w:rFonts w:ascii="Arial" w:hAnsi="Arial" w:cs="Arial"/>
                          <w:color w:val="7F7F7F"/>
                          <w:sz w:val="19"/>
                          <w:szCs w:val="19"/>
                          <w:lang w:val="en-GB" w:eastAsia="en-GB"/>
                        </w:rPr>
                      </w:pPr>
                      <w:r w:rsidRPr="007D6312">
                        <w:rPr>
                          <w:rFonts w:ascii="Arial" w:hAnsi="Arial" w:cs="Arial"/>
                          <w:noProof/>
                          <w:color w:val="7F7F7F"/>
                          <w:sz w:val="19"/>
                          <w:szCs w:val="19"/>
                          <w:lang w:val="en-GB" w:eastAsia="en-GB"/>
                        </w:rPr>
                        <w:t>Freehold</w:t>
                      </w:r>
                      <w:r>
                        <w:t xml:space="preserve"> </w:t>
                      </w:r>
                    </w:p>
                    <w:p w14:paraId="571604CF" w14:textId="77777777" w:rsidR="00CD0548" w:rsidRDefault="00CD0548" w:rsidP="004A6154">
                      <w:pPr>
                        <w:autoSpaceDE w:val="0"/>
                        <w:autoSpaceDN w:val="0"/>
                        <w:adjustRightInd w:val="0"/>
                        <w:jc w:val="both"/>
                        <w:rPr>
                          <w:rFonts w:ascii="Arial" w:hAnsi="Arial" w:cs="Arial"/>
                          <w:color w:val="000000"/>
                          <w:sz w:val="19"/>
                          <w:szCs w:val="19"/>
                          <w:lang w:val="en-GB" w:eastAsia="en-GB"/>
                        </w:rPr>
                      </w:pPr>
                    </w:p>
                    <w:p w14:paraId="02C35A29" w14:textId="77777777" w:rsidR="00CD0548" w:rsidRDefault="00CD0548" w:rsidP="004378E6">
                      <w:pPr>
                        <w:pStyle w:val="headerF12"/>
                      </w:pPr>
                      <w:smartTag w:uri="urn:schemas-microsoft-com:office:smarttags" w:element="stockticker">
                        <w:r w:rsidRPr="00A67A8D">
                          <w:t>EPC</w:t>
                        </w:r>
                      </w:smartTag>
                      <w:r w:rsidRPr="00A67A8D">
                        <w:t xml:space="preserve"> Rating</w:t>
                      </w:r>
                    </w:p>
                    <w:p w14:paraId="1B668C05" w14:textId="1FB9BC63" w:rsidR="00CD0548" w:rsidRPr="00A13082" w:rsidRDefault="006451E8" w:rsidP="004378E6">
                      <w:pPr>
                        <w:pStyle w:val="headerF12"/>
                        <w:rPr>
                          <w:color w:val="7F7F7F"/>
                        </w:rPr>
                      </w:pPr>
                      <w:r>
                        <w:rPr>
                          <w:color w:val="7F7F7F"/>
                          <w:sz w:val="19"/>
                          <w:szCs w:val="19"/>
                        </w:rPr>
                        <w:t>D with B Potential</w:t>
                      </w:r>
                    </w:p>
                    <w:p w14:paraId="48166D57" w14:textId="77777777" w:rsidR="00CD0548" w:rsidRPr="004A6154" w:rsidRDefault="00CD0548" w:rsidP="004A6154">
                      <w:pPr>
                        <w:autoSpaceDE w:val="0"/>
                        <w:autoSpaceDN w:val="0"/>
                        <w:adjustRightInd w:val="0"/>
                        <w:jc w:val="both"/>
                        <w:rPr>
                          <w:rFonts w:ascii="Arial" w:hAnsi="Arial" w:cs="Arial"/>
                          <w:color w:val="000000"/>
                          <w:sz w:val="19"/>
                          <w:szCs w:val="19"/>
                          <w:lang w:val="en-GB" w:eastAsia="en-GB"/>
                        </w:rPr>
                      </w:pPr>
                    </w:p>
                    <w:p w14:paraId="1F6D8510" w14:textId="77777777" w:rsidR="00CD0548" w:rsidRPr="004A6154" w:rsidRDefault="00CD0548" w:rsidP="004378E6">
                      <w:pPr>
                        <w:pStyle w:val="headerF12"/>
                      </w:pPr>
                      <w:r>
                        <w:t>Local A</w:t>
                      </w:r>
                      <w:r w:rsidRPr="004A6154">
                        <w:t>uthority</w:t>
                      </w:r>
                    </w:p>
                    <w:p w14:paraId="47968437" w14:textId="77777777" w:rsidR="00CD0548" w:rsidRPr="00A13082" w:rsidRDefault="00CD0548" w:rsidP="004A6154">
                      <w:pPr>
                        <w:autoSpaceDE w:val="0"/>
                        <w:autoSpaceDN w:val="0"/>
                        <w:adjustRightInd w:val="0"/>
                        <w:jc w:val="both"/>
                        <w:rPr>
                          <w:rFonts w:ascii="Arial" w:hAnsi="Arial" w:cs="Arial"/>
                          <w:color w:val="7F7F7F"/>
                          <w:sz w:val="19"/>
                          <w:szCs w:val="19"/>
                          <w:lang w:val="en-GB" w:eastAsia="en-GB"/>
                        </w:rPr>
                      </w:pPr>
                      <w:r w:rsidRPr="007D6312">
                        <w:rPr>
                          <w:rFonts w:ascii="Arial" w:hAnsi="Arial" w:cs="Arial"/>
                          <w:noProof/>
                          <w:color w:val="7F7F7F"/>
                          <w:sz w:val="19"/>
                          <w:szCs w:val="19"/>
                          <w:lang w:val="en-GB" w:eastAsia="en-GB"/>
                        </w:rPr>
                        <w:t>South Oxfordshire District Council</w:t>
                      </w:r>
                    </w:p>
                    <w:p w14:paraId="6A8AD0A7" w14:textId="77777777" w:rsidR="00CD0548" w:rsidRPr="004A6154" w:rsidRDefault="00CD0548" w:rsidP="004A6154">
                      <w:pPr>
                        <w:autoSpaceDE w:val="0"/>
                        <w:autoSpaceDN w:val="0"/>
                        <w:adjustRightInd w:val="0"/>
                        <w:jc w:val="both"/>
                        <w:rPr>
                          <w:rFonts w:ascii="Arial" w:hAnsi="Arial" w:cs="Arial"/>
                          <w:color w:val="000000"/>
                          <w:sz w:val="19"/>
                          <w:szCs w:val="19"/>
                          <w:lang w:val="en-GB" w:eastAsia="en-GB"/>
                        </w:rPr>
                      </w:pPr>
                    </w:p>
                    <w:p w14:paraId="6A738B08" w14:textId="77777777" w:rsidR="00CD0548" w:rsidRPr="004A6154" w:rsidRDefault="00CD0548" w:rsidP="004378E6">
                      <w:pPr>
                        <w:pStyle w:val="headerF12"/>
                      </w:pPr>
                      <w:r w:rsidRPr="004A6154">
                        <w:t>Viewing</w:t>
                      </w:r>
                    </w:p>
                    <w:p w14:paraId="6DA98F1D" w14:textId="7B82D45F" w:rsidR="00CD0548" w:rsidRPr="00A13082" w:rsidRDefault="00CD0548" w:rsidP="004A6154">
                      <w:pPr>
                        <w:autoSpaceDE w:val="0"/>
                        <w:autoSpaceDN w:val="0"/>
                        <w:adjustRightInd w:val="0"/>
                        <w:jc w:val="both"/>
                        <w:rPr>
                          <w:rFonts w:ascii="Arial" w:hAnsi="Arial" w:cs="Arial"/>
                          <w:color w:val="7F7F7F"/>
                          <w:sz w:val="19"/>
                          <w:szCs w:val="19"/>
                          <w:lang w:val="en-GB" w:eastAsia="en-GB"/>
                        </w:rPr>
                      </w:pPr>
                      <w:r w:rsidRPr="00A13082">
                        <w:rPr>
                          <w:rFonts w:ascii="Arial" w:hAnsi="Arial" w:cs="Arial"/>
                          <w:color w:val="7F7F7F"/>
                          <w:sz w:val="19"/>
                          <w:szCs w:val="19"/>
                          <w:lang w:val="en-GB" w:eastAsia="en-GB"/>
                        </w:rPr>
                        <w:t>Strictly by appoin</w:t>
                      </w:r>
                      <w:r>
                        <w:rPr>
                          <w:rFonts w:ascii="Arial" w:hAnsi="Arial" w:cs="Arial"/>
                          <w:color w:val="7F7F7F"/>
                          <w:sz w:val="19"/>
                          <w:szCs w:val="19"/>
                          <w:lang w:val="en-GB" w:eastAsia="en-GB"/>
                        </w:rPr>
                        <w:t>tment with Bonners &amp; Babington</w:t>
                      </w:r>
                      <w:r w:rsidR="0035079E">
                        <w:rPr>
                          <w:rFonts w:ascii="Arial" w:hAnsi="Arial" w:cs="Arial"/>
                          <w:color w:val="7F7F7F"/>
                          <w:sz w:val="19"/>
                          <w:szCs w:val="19"/>
                          <w:lang w:val="en-GB" w:eastAsia="en-GB"/>
                        </w:rPr>
                        <w:t>s</w:t>
                      </w:r>
                    </w:p>
                    <w:p w14:paraId="36E58447" w14:textId="77777777" w:rsidR="00CD0548" w:rsidRDefault="00CD0548" w:rsidP="004A6154">
                      <w:pPr>
                        <w:autoSpaceDE w:val="0"/>
                        <w:autoSpaceDN w:val="0"/>
                        <w:adjustRightInd w:val="0"/>
                        <w:jc w:val="both"/>
                        <w:rPr>
                          <w:rFonts w:ascii="Arial" w:hAnsi="Arial" w:cs="Arial"/>
                          <w:color w:val="000000"/>
                          <w:sz w:val="19"/>
                          <w:szCs w:val="19"/>
                          <w:lang w:val="en-GB" w:eastAsia="en-GB"/>
                        </w:rPr>
                      </w:pPr>
                    </w:p>
                    <w:p w14:paraId="1E106B91" w14:textId="77777777" w:rsidR="00CD0548" w:rsidRPr="004A6154" w:rsidRDefault="00CD0548" w:rsidP="004A6154">
                      <w:pPr>
                        <w:autoSpaceDE w:val="0"/>
                        <w:autoSpaceDN w:val="0"/>
                        <w:adjustRightInd w:val="0"/>
                        <w:jc w:val="both"/>
                        <w:rPr>
                          <w:rFonts w:ascii="Arial" w:hAnsi="Arial" w:cs="Arial"/>
                          <w:color w:val="000000"/>
                          <w:sz w:val="19"/>
                          <w:szCs w:val="19"/>
                          <w:lang w:val="en-GB" w:eastAsia="en-GB"/>
                        </w:rPr>
                      </w:pPr>
                    </w:p>
                    <w:p w14:paraId="76FB4FFF" w14:textId="77777777" w:rsidR="00CD0548" w:rsidRPr="009724A7" w:rsidRDefault="00CD0548" w:rsidP="004378E6">
                      <w:pPr>
                        <w:pStyle w:val="headerF12"/>
                        <w:rPr>
                          <w:sz w:val="14"/>
                        </w:rPr>
                      </w:pPr>
                      <w:r w:rsidRPr="009724A7">
                        <w:rPr>
                          <w:sz w:val="14"/>
                        </w:rPr>
                        <w:t>Important Notice</w:t>
                      </w:r>
                    </w:p>
                    <w:p w14:paraId="2238DDED" w14:textId="77777777" w:rsidR="00CD0548" w:rsidRPr="009724A7" w:rsidRDefault="00CD0548" w:rsidP="004A6154">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Bonners &amp; Babingtons, their clients and any joint agents give notice that:</w:t>
                      </w:r>
                    </w:p>
                    <w:p w14:paraId="7AA6A356" w14:textId="77777777" w:rsidR="00CD0548" w:rsidRPr="009724A7" w:rsidRDefault="00CD0548" w:rsidP="004A6154">
                      <w:pPr>
                        <w:autoSpaceDE w:val="0"/>
                        <w:autoSpaceDN w:val="0"/>
                        <w:adjustRightInd w:val="0"/>
                        <w:jc w:val="both"/>
                        <w:rPr>
                          <w:rFonts w:ascii="Arial" w:hAnsi="Arial" w:cs="Arial"/>
                          <w:color w:val="7F7F7F"/>
                          <w:sz w:val="14"/>
                          <w:szCs w:val="19"/>
                          <w:lang w:val="en-GB" w:eastAsia="en-GB"/>
                        </w:rPr>
                      </w:pPr>
                    </w:p>
                    <w:p w14:paraId="65D51D11" w14:textId="77777777" w:rsidR="00CD0548" w:rsidRPr="009724A7" w:rsidRDefault="00CD0548"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3BC8F4B6" w14:textId="77777777" w:rsidR="00CD0548" w:rsidRPr="009724A7" w:rsidRDefault="00CD0548" w:rsidP="008C0EAC">
                      <w:pPr>
                        <w:autoSpaceDE w:val="0"/>
                        <w:autoSpaceDN w:val="0"/>
                        <w:adjustRightInd w:val="0"/>
                        <w:jc w:val="both"/>
                        <w:rPr>
                          <w:rFonts w:ascii="Arial" w:hAnsi="Arial" w:cs="Arial"/>
                          <w:color w:val="7F7F7F"/>
                          <w:sz w:val="14"/>
                          <w:szCs w:val="19"/>
                          <w:lang w:val="en-GB" w:eastAsia="en-GB"/>
                        </w:rPr>
                      </w:pPr>
                    </w:p>
                    <w:p w14:paraId="2760B44C" w14:textId="77777777" w:rsidR="00CD0548" w:rsidRDefault="00CD0548" w:rsidP="008C0EAC">
                      <w:pPr>
                        <w:autoSpaceDE w:val="0"/>
                        <w:autoSpaceDN w:val="0"/>
                        <w:adjustRightInd w:val="0"/>
                        <w:jc w:val="both"/>
                        <w:rPr>
                          <w:rFonts w:ascii="Arial" w:hAnsi="Arial" w:cs="Arial"/>
                          <w:color w:val="7F7F7F"/>
                          <w:sz w:val="14"/>
                          <w:szCs w:val="19"/>
                          <w:lang w:val="en-GB" w:eastAsia="en-GB"/>
                        </w:rPr>
                      </w:pPr>
                      <w:r w:rsidRPr="009724A7">
                        <w:rPr>
                          <w:rFonts w:ascii="Arial" w:hAnsi="Arial" w:cs="Arial"/>
                          <w:color w:val="7F7F7F"/>
                          <w:sz w:val="14"/>
                          <w:szCs w:val="19"/>
                          <w:lang w:val="en-GB" w:eastAsia="en-GB"/>
                        </w:rPr>
                        <w:t xml:space="preserve">2. Any areas, measurements or distances are approximate. The text, photographs and plans are for guidance only and are not necessarily comprehensive. It should not be assumed that the property has all necessary planning, building regulation or other consents and Bonners &amp; Bonners &amp; Babingtons have not tested any services, Babingtons have not tested any services, </w:t>
                      </w:r>
                      <w:proofErr w:type="gramStart"/>
                      <w:r w:rsidRPr="009724A7">
                        <w:rPr>
                          <w:rFonts w:ascii="Arial" w:hAnsi="Arial" w:cs="Arial"/>
                          <w:color w:val="7F7F7F"/>
                          <w:sz w:val="14"/>
                          <w:szCs w:val="19"/>
                          <w:lang w:val="en-GB" w:eastAsia="en-GB"/>
                        </w:rPr>
                        <w:t>equipment</w:t>
                      </w:r>
                      <w:proofErr w:type="gramEnd"/>
                      <w:r w:rsidRPr="009724A7">
                        <w:rPr>
                          <w:rFonts w:ascii="Arial" w:hAnsi="Arial" w:cs="Arial"/>
                          <w:color w:val="7F7F7F"/>
                          <w:sz w:val="14"/>
                          <w:szCs w:val="19"/>
                          <w:lang w:val="en-GB" w:eastAsia="en-GB"/>
                        </w:rPr>
                        <w:t xml:space="preserve"> or facilities. Purchasers must satisfy themselves by inspection or otherwise.</w:t>
                      </w:r>
                    </w:p>
                    <w:p w14:paraId="43F19AB4" w14:textId="77777777" w:rsidR="00CD0548" w:rsidRPr="009724A7" w:rsidRDefault="00CD0548" w:rsidP="008C0EAC">
                      <w:pPr>
                        <w:autoSpaceDE w:val="0"/>
                        <w:autoSpaceDN w:val="0"/>
                        <w:adjustRightInd w:val="0"/>
                        <w:jc w:val="both"/>
                        <w:rPr>
                          <w:rFonts w:ascii="Arial" w:hAnsi="Arial" w:cs="Arial"/>
                          <w:color w:val="000000"/>
                          <w:sz w:val="18"/>
                          <w:szCs w:val="19"/>
                          <w:lang w:val="en-GB" w:eastAsia="en-GB"/>
                        </w:rPr>
                      </w:pPr>
                    </w:p>
                  </w:txbxContent>
                </v:textbox>
                <w10:wrap anchorx="page" anchory="page"/>
              </v:shape>
            </w:pict>
          </mc:Fallback>
        </mc:AlternateContent>
      </w:r>
    </w:p>
    <w:p w14:paraId="520A2CE5" w14:textId="398A45E8" w:rsidR="00CD0548" w:rsidRDefault="006451E8">
      <w:pPr>
        <w:sectPr w:rsidR="00CD0548" w:rsidSect="00524630">
          <w:headerReference w:type="default" r:id="rId26"/>
          <w:footerReference w:type="default" r:id="rId27"/>
          <w:pgSz w:w="16840" w:h="11907" w:orient="landscape" w:code="9"/>
          <w:pgMar w:top="0" w:right="0" w:bottom="0" w:left="0" w:header="0" w:footer="0" w:gutter="0"/>
          <w:cols w:space="720"/>
          <w:docGrid w:linePitch="360"/>
        </w:sectPr>
      </w:pPr>
      <w:r>
        <w:rPr>
          <w:noProof/>
          <w:lang w:val="en-GB" w:eastAsia="en-GB"/>
        </w:rPr>
        <w:lastRenderedPageBreak/>
        <w:drawing>
          <wp:anchor distT="0" distB="0" distL="114300" distR="114300" simplePos="0" relativeHeight="251661312" behindDoc="0" locked="0" layoutInCell="1" allowOverlap="1" wp14:anchorId="567FF28A" wp14:editId="5C1DE4C1">
            <wp:simplePos x="0" y="0"/>
            <wp:positionH relativeFrom="page">
              <wp:posOffset>464820</wp:posOffset>
            </wp:positionH>
            <wp:positionV relativeFrom="page">
              <wp:posOffset>251460</wp:posOffset>
            </wp:positionV>
            <wp:extent cx="4762500" cy="3162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print">
                      <a:extLst>
                        <a:ext uri="{28A0092B-C50C-407E-A947-70E740481C1C}">
                          <a14:useLocalDpi xmlns:a14="http://schemas.microsoft.com/office/drawing/2010/main" val="0"/>
                        </a:ext>
                      </a:extLst>
                    </a:blip>
                    <a:srcRect l="3794" r="3794"/>
                    <a:stretch>
                      <a:fillRect/>
                    </a:stretch>
                  </pic:blipFill>
                  <pic:spPr>
                    <a:xfrm>
                      <a:off x="0" y="0"/>
                      <a:ext cx="4762500" cy="31623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49024" behindDoc="0" locked="0" layoutInCell="1" allowOverlap="1" wp14:anchorId="33D4FA09" wp14:editId="06B8B2FC">
                <wp:simplePos x="0" y="0"/>
                <wp:positionH relativeFrom="page">
                  <wp:posOffset>365760</wp:posOffset>
                </wp:positionH>
                <wp:positionV relativeFrom="page">
                  <wp:posOffset>3703320</wp:posOffset>
                </wp:positionV>
                <wp:extent cx="4823460" cy="3429000"/>
                <wp:effectExtent l="0" t="0" r="15240" b="0"/>
                <wp:wrapNone/>
                <wp:docPr id="1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4FA09" id="Text Box 311" o:spid="_x0000_s1035" type="#_x0000_t202" style="position:absolute;margin-left:28.8pt;margin-top:291.6pt;width:379.8pt;height:27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" filled="f" stroked="f">
                <v:textbox style="mso-next-textbox:#Text Box 312" inset="0,0,0,0">
                  <w:txbxContent/>
                </v:textbox>
                <w10:wrap anchorx="page" anchory="page"/>
              </v:shape>
            </w:pict>
          </mc:Fallback>
        </mc:AlternateContent>
      </w:r>
      <w:r>
        <w:rPr>
          <w:noProof/>
          <w:lang w:val="en-GB" w:eastAsia="en-GB"/>
        </w:rPr>
        <w:drawing>
          <wp:anchor distT="0" distB="0" distL="114300" distR="114300" simplePos="0" relativeHeight="251668480" behindDoc="0" locked="0" layoutInCell="1" allowOverlap="1" wp14:anchorId="1F20A1AF" wp14:editId="017F0C32">
            <wp:simplePos x="0" y="0"/>
            <wp:positionH relativeFrom="page">
              <wp:posOffset>5684520</wp:posOffset>
            </wp:positionH>
            <wp:positionV relativeFrom="page">
              <wp:posOffset>3688080</wp:posOffset>
            </wp:positionV>
            <wp:extent cx="4399915" cy="3345180"/>
            <wp:effectExtent l="0" t="0" r="635"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rcRect l="3794" r="3794"/>
                    <a:stretch>
                      <a:fillRect/>
                    </a:stretch>
                  </pic:blipFill>
                  <pic:spPr>
                    <a:xfrm>
                      <a:off x="0" y="0"/>
                      <a:ext cx="4399915" cy="3345180"/>
                    </a:xfrm>
                    <a:prstGeom prst="rect">
                      <a:avLst/>
                    </a:prstGeom>
                  </pic:spPr>
                </pic:pic>
              </a:graphicData>
            </a:graphic>
            <wp14:sizeRelH relativeFrom="margin">
              <wp14:pctWidth>0</wp14:pctWidth>
            </wp14:sizeRelH>
            <wp14:sizeRelV relativeFrom="margin">
              <wp14:pctHeight>0</wp14:pctHeight>
            </wp14:sizeRelV>
          </wp:anchor>
        </w:drawing>
      </w:r>
      <w:r w:rsidR="00946C70">
        <w:rPr>
          <w:noProof/>
          <w:lang w:val="en-GB" w:eastAsia="en-GB"/>
        </w:rPr>
        <w:drawing>
          <wp:anchor distT="0" distB="0" distL="114300" distR="114300" simplePos="0" relativeHeight="251664384" behindDoc="0" locked="0" layoutInCell="1" allowOverlap="1" wp14:anchorId="6D5E6867" wp14:editId="3C2FE3E5">
            <wp:simplePos x="0" y="0"/>
            <wp:positionH relativeFrom="page">
              <wp:posOffset>5661660</wp:posOffset>
            </wp:positionH>
            <wp:positionV relativeFrom="page">
              <wp:posOffset>251460</wp:posOffset>
            </wp:positionV>
            <wp:extent cx="4399915" cy="31623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rcRect l="3794" r="3794"/>
                    <a:stretch>
                      <a:fillRect/>
                    </a:stretch>
                  </pic:blipFill>
                  <pic:spPr>
                    <a:xfrm>
                      <a:off x="0" y="0"/>
                      <a:ext cx="4399915" cy="3162300"/>
                    </a:xfrm>
                    <a:prstGeom prst="rect">
                      <a:avLst/>
                    </a:prstGeom>
                  </pic:spPr>
                </pic:pic>
              </a:graphicData>
            </a:graphic>
            <wp14:sizeRelH relativeFrom="margin">
              <wp14:pctWidth>0</wp14:pctWidth>
            </wp14:sizeRelH>
            <wp14:sizeRelV relativeFrom="margin">
              <wp14:pctHeight>0</wp14:pctHeight>
            </wp14:sizeRelV>
          </wp:anchor>
        </w:drawing>
      </w:r>
      <w:r w:rsidR="00CD0548">
        <w:rPr>
          <w:noProof/>
          <w:lang w:val="en-GB" w:eastAsia="en-GB"/>
        </w:rPr>
        <mc:AlternateContent>
          <mc:Choice Requires="wps">
            <w:drawing>
              <wp:anchor distT="0" distB="0" distL="114300" distR="114300" simplePos="0" relativeHeight="251658240" behindDoc="0" locked="0" layoutInCell="1" allowOverlap="1" wp14:anchorId="006A8B47" wp14:editId="126DD7C5">
                <wp:simplePos x="0" y="0"/>
                <wp:positionH relativeFrom="page">
                  <wp:posOffset>3743960</wp:posOffset>
                </wp:positionH>
                <wp:positionV relativeFrom="page">
                  <wp:posOffset>3780790</wp:posOffset>
                </wp:positionV>
                <wp:extent cx="3204210" cy="3420110"/>
                <wp:effectExtent l="635" t="0" r="0" b="0"/>
                <wp:wrapNone/>
                <wp:docPr id="1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42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8B47" id="Text Box 312" o:spid="_x0000_s1036" type="#_x0000_t202" style="position:absolute;margin-left:294.8pt;margin-top:297.7pt;width:252.3pt;height:269.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" filled="f" stroked="f">
                <v:textbox style="mso-next-textbox:#Text Box 313" inset="0,0,0,0">
                  <w:txbxContent/>
                </v:textbox>
                <w10:wrap anchorx="page" anchory="page"/>
              </v:shape>
            </w:pict>
          </mc:Fallback>
        </mc:AlternateContent>
      </w:r>
      <w:r w:rsidR="00CD0548">
        <w:rPr>
          <w:noProof/>
          <w:lang w:val="en-GB" w:eastAsia="en-GB"/>
        </w:rPr>
        <mc:AlternateContent>
          <mc:Choice Requires="wps">
            <w:drawing>
              <wp:anchor distT="0" distB="0" distL="114300" distR="114300" simplePos="0" relativeHeight="251659264" behindDoc="0" locked="0" layoutInCell="1" allowOverlap="1" wp14:anchorId="1AFB6428" wp14:editId="393E0B5D">
                <wp:simplePos x="0" y="0"/>
                <wp:positionH relativeFrom="page">
                  <wp:posOffset>7128510</wp:posOffset>
                </wp:positionH>
                <wp:positionV relativeFrom="page">
                  <wp:posOffset>3780790</wp:posOffset>
                </wp:positionV>
                <wp:extent cx="3204210" cy="3420110"/>
                <wp:effectExtent l="3810" t="0" r="1905" b="0"/>
                <wp:wrapNone/>
                <wp:docPr id="1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42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4"/>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B6428" id="Text Box 313" o:spid="_x0000_s1037" type="#_x0000_t202" style="position:absolute;margin-left:561.3pt;margin-top:297.7pt;width:252.3pt;height:269.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" filled="f" stroked="f">
                <v:textbox inset="0,0,0,0">
                  <w:txbxContent/>
                </v:textbox>
                <w10:wrap anchorx="page" anchory="page"/>
              </v:shape>
            </w:pict>
          </mc:Fallback>
        </mc:AlternateContent>
      </w:r>
    </w:p>
    <w:p w14:paraId="6B692E5F" w14:textId="77777777" w:rsidR="00CD0548" w:rsidRDefault="00CD0548" w:rsidP="00CF31BC"/>
    <w:p w14:paraId="3D24E2E8" w14:textId="3FB66039" w:rsidR="00CD0548" w:rsidRDefault="00CD0548">
      <w:r>
        <w:rPr>
          <w:noProof/>
        </w:rPr>
        <w:drawing>
          <wp:anchor distT="0" distB="0" distL="114300" distR="114300" simplePos="0" relativeHeight="251669504" behindDoc="0" locked="0" layoutInCell="1" allowOverlap="1" wp14:anchorId="2407BD3B" wp14:editId="26D22A9B">
            <wp:simplePos x="0" y="0"/>
            <wp:positionH relativeFrom="page">
              <wp:posOffset>314325</wp:posOffset>
            </wp:positionH>
            <wp:positionV relativeFrom="page">
              <wp:posOffset>304800</wp:posOffset>
            </wp:positionV>
            <wp:extent cx="9534525" cy="6934200"/>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34525" cy="6934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B21A371" w14:textId="3254E6A1" w:rsidR="00CD0548" w:rsidRDefault="00CD0548" w:rsidP="00CF31BC">
      <w:pPr>
        <w:sectPr w:rsidR="00CD0548" w:rsidSect="000652F2">
          <w:headerReference w:type="default" r:id="rId32"/>
          <w:footerReference w:type="default" r:id="rId33"/>
          <w:pgSz w:w="16840" w:h="11907" w:orient="landscape" w:code="9"/>
          <w:pgMar w:top="0" w:right="0" w:bottom="0" w:left="0" w:header="0" w:footer="0" w:gutter="0"/>
          <w:cols w:space="720"/>
          <w:titlePg/>
          <w:docGrid w:linePitch="360"/>
        </w:sectPr>
      </w:pPr>
      <w:r>
        <w:rPr>
          <w:noProof/>
        </w:rPr>
        <w:lastRenderedPageBreak/>
        <w:drawing>
          <wp:anchor distT="0" distB="0" distL="114300" distR="114300" simplePos="0" relativeHeight="251667456" behindDoc="0" locked="0" layoutInCell="1" allowOverlap="1" wp14:anchorId="2FFE37E4" wp14:editId="4547FB28">
            <wp:simplePos x="0" y="0"/>
            <wp:positionH relativeFrom="page">
              <wp:posOffset>0</wp:posOffset>
            </wp:positionH>
            <wp:positionV relativeFrom="page">
              <wp:posOffset>0</wp:posOffset>
            </wp:positionV>
            <wp:extent cx="10686415" cy="7543800"/>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4">
                      <a:extLst>
                        <a:ext uri="{28A0092B-C50C-407E-A947-70E740481C1C}">
                          <a14:useLocalDpi xmlns:a14="http://schemas.microsoft.com/office/drawing/2010/main" val="0"/>
                        </a:ext>
                      </a:extLst>
                    </a:blip>
                    <a:srcRect l="2990" r="2990"/>
                    <a:stretch>
                      <a:fillRect/>
                    </a:stretch>
                  </pic:blipFill>
                  <pic:spPr>
                    <a:xfrm>
                      <a:off x="0" y="0"/>
                      <a:ext cx="10686415" cy="7543800"/>
                    </a:xfrm>
                    <a:prstGeom prst="rect">
                      <a:avLst/>
                    </a:prstGeom>
                  </pic:spPr>
                </pic:pic>
              </a:graphicData>
            </a:graphic>
            <wp14:sizeRelH relativeFrom="margin">
              <wp14:pctWidth>0</wp14:pctWidth>
            </wp14:sizeRelH>
            <wp14:sizeRelV relativeFrom="margin">
              <wp14:pctHeight>0</wp14:pctHeight>
            </wp14:sizeRelV>
          </wp:anchor>
        </w:drawing>
      </w:r>
    </w:p>
    <w:p w14:paraId="6487F2A0" w14:textId="77777777" w:rsidR="00CD0548" w:rsidRDefault="00CD0548" w:rsidP="00CF31BC"/>
    <w:sectPr w:rsidR="00CD0548" w:rsidSect="00CD0548">
      <w:headerReference w:type="default" r:id="rId35"/>
      <w:footerReference w:type="default" r:id="rId36"/>
      <w:type w:val="continuous"/>
      <w:pgSz w:w="16840" w:h="11907" w:orient="landscape" w:code="9"/>
      <w:pgMar w:top="0" w:right="0" w:bottom="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090B3" w14:textId="77777777" w:rsidR="00CD0548" w:rsidRDefault="00CD0548">
      <w:r>
        <w:separator/>
      </w:r>
    </w:p>
  </w:endnote>
  <w:endnote w:type="continuationSeparator" w:id="0">
    <w:p w14:paraId="4D50470C" w14:textId="77777777" w:rsidR="00CD0548" w:rsidRDefault="00CD0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20B0500000000000000"/>
    <w:charset w:val="00"/>
    <w:family w:val="swiss"/>
    <w:pitch w:val="variable"/>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Medium">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A25B" w14:textId="77777777" w:rsidR="00CD0548" w:rsidRDefault="00CD0548">
    <w:pPr>
      <w:pStyle w:val="Footer"/>
    </w:pPr>
    <w:r>
      <w:rPr>
        <w:noProof/>
        <w:lang w:eastAsia="en-GB"/>
      </w:rPr>
      <mc:AlternateContent>
        <mc:Choice Requires="wps">
          <w:drawing>
            <wp:anchor distT="0" distB="0" distL="114300" distR="114300" simplePos="0" relativeHeight="251661312" behindDoc="1" locked="0" layoutInCell="1" allowOverlap="1" wp14:anchorId="71A282C1" wp14:editId="027F2C9D">
              <wp:simplePos x="0" y="0"/>
              <wp:positionH relativeFrom="page">
                <wp:posOffset>-36195</wp:posOffset>
              </wp:positionH>
              <wp:positionV relativeFrom="page">
                <wp:posOffset>-36195</wp:posOffset>
              </wp:positionV>
              <wp:extent cx="11008995" cy="7875905"/>
              <wp:effectExtent l="0" t="0" r="1905" b="0"/>
              <wp:wrapNone/>
              <wp:docPr id="1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8995" cy="78759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C0899" w14:textId="77777777" w:rsidR="00CD0548" w:rsidRDefault="00CD0548" w:rsidP="00BB56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282C1" id="Rectangle 97" o:spid="_x0000_s1038" style="position:absolute;margin-left:-2.85pt;margin-top:-2.85pt;width:866.85pt;height:620.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" fillcolor="#d8d8d8" stroked="f">
              <v:textbox>
                <w:txbxContent>
                  <w:p w14:paraId="3CFC0899" w14:textId="77777777" w:rsidR="00CD0548" w:rsidRDefault="00CD0548" w:rsidP="00BB5684">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09775" w14:textId="77777777" w:rsidR="00CD0548" w:rsidRDefault="00CD054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8312" w14:textId="77777777" w:rsidR="00CD0548" w:rsidRDefault="00CD0548">
    <w:r>
      <w:rPr>
        <w:noProof/>
        <w:lang w:val="en-GB" w:eastAsia="en-GB"/>
      </w:rPr>
      <mc:AlternateContent>
        <mc:Choice Requires="wpg">
          <w:drawing>
            <wp:anchor distT="0" distB="0" distL="114300" distR="114300" simplePos="0" relativeHeight="251659264" behindDoc="0" locked="0" layoutInCell="1" allowOverlap="1" wp14:anchorId="63DF384F" wp14:editId="05800E2A">
              <wp:simplePos x="0" y="0"/>
              <wp:positionH relativeFrom="column">
                <wp:posOffset>5097780</wp:posOffset>
              </wp:positionH>
              <wp:positionV relativeFrom="paragraph">
                <wp:posOffset>-542925</wp:posOffset>
              </wp:positionV>
              <wp:extent cx="5273040" cy="318135"/>
              <wp:effectExtent l="0" t="0" r="3810" b="5715"/>
              <wp:wrapNone/>
              <wp:docPr id="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3040" cy="318135"/>
                        <a:chOff x="5049" y="10595"/>
                        <a:chExt cx="7088" cy="501"/>
                      </a:xfrm>
                    </wpg:grpSpPr>
                    <pic:pic xmlns:pic="http://schemas.openxmlformats.org/drawingml/2006/picture">
                      <pic:nvPicPr>
                        <pic:cNvPr id="6" name="Picture 85" descr="Right Move R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49" y="10830"/>
                          <a:ext cx="12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6" descr="Primelocation l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12" y="10785"/>
                          <a:ext cx="142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7"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5" y="10857"/>
                          <a:ext cx="111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88" descr="NAEA NEW TO U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029" y="10595"/>
                          <a:ext cx="523"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89" descr="facebook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944" y="10693"/>
                          <a:ext cx="40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0" descr="twitter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1736" y="10693"/>
                          <a:ext cx="401"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915198" id="Group 84" o:spid="_x0000_s1026" style="position:absolute;margin-left:401.4pt;margin-top:-42.75pt;width:415.2pt;height:25.05pt;z-index:251659264" coordorigin="5049,10595" coordsize="7088,50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Right Move REAL" style="position:absolute;left:5049;top:10830;width:127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">
                <v:imagedata r:id="rId7" o:title="Right Move REAL"/>
              </v:shape>
              <v:shape id="Picture 86" o:spid="_x0000_s1028" type="#_x0000_t75" alt="Primelocation lscape" style="position:absolute;left:6712;top:10785;width:142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">
                <v:imagedata r:id="rId8" o:title="Primelocation lscape"/>
              </v:shape>
              <v:shape id="Picture 87" o:spid="_x0000_s1029" type="#_x0000_t75" alt="Zoopla Logo" style="position:absolute;left:8525;top:10857;width:111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">
                <v:imagedata r:id="rId9" o:title="Zoopla Logo"/>
              </v:shape>
              <v:shape id="Picture 88" o:spid="_x0000_s1030" type="#_x0000_t75" alt="NAEA NEW TO USE" style="position:absolute;left:10029;top:10595;width:523;height: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">
                <v:imagedata r:id="rId10" o:title="NAEA NEW TO USE"/>
              </v:shape>
              <v:shape id="Picture 89" o:spid="_x0000_s1031" type="#_x0000_t75" alt="facebook logo" style="position:absolute;left:10944;top:10693;width:401;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">
                <v:imagedata r:id="rId11" o:title="facebook logo"/>
              </v:shape>
              <v:shape id="Picture 90" o:spid="_x0000_s1032" type="#_x0000_t75" alt="twitter logo" style="position:absolute;left:11736;top:10693;width:401;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">
                <v:imagedata r:id="rId12" o:title="twitter logo"/>
              </v:shape>
            </v:group>
          </w:pict>
        </mc:Fallback>
      </mc:AlternateContent>
    </w:r>
    <w:r>
      <w:rPr>
        <w:noProof/>
        <w:lang w:val="en-GB" w:eastAsia="en-GB"/>
      </w:rPr>
      <mc:AlternateContent>
        <mc:Choice Requires="wpg">
          <w:drawing>
            <wp:anchor distT="0" distB="0" distL="114300" distR="114300" simplePos="0" relativeHeight="251660288" behindDoc="0" locked="0" layoutInCell="1" allowOverlap="1" wp14:anchorId="1CAC151C" wp14:editId="10B2A153">
              <wp:simplePos x="0" y="0"/>
              <wp:positionH relativeFrom="page">
                <wp:posOffset>450215</wp:posOffset>
              </wp:positionH>
              <wp:positionV relativeFrom="page">
                <wp:posOffset>6210935</wp:posOffset>
              </wp:positionV>
              <wp:extent cx="9791700" cy="53975"/>
              <wp:effectExtent l="2540" t="635" r="0" b="2540"/>
              <wp:wrapNone/>
              <wp:docPr id="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3" name="Rectangle 93"/>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94"/>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70996" id="Group 92" o:spid="_x0000_s1026" style="position:absolute;margin-left:35.45pt;margin-top:489.05pt;width:771pt;height:4.25pt;z-index:251660288;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">
              <v:rect id="Rectangle 93"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eUwgAAANoAAAAPAAAAZHJzL2Rvd25yZXYueG1sRI/BbsIw&#10;EETvlfgHa5F6Kw6pWl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BKnReUwgAAANoAAAAPAAAA&#10;AAAAAAAAAAAAAAcCAABkcnMvZG93bnJldi54bWxQSwUGAAAAAAMAAwC3AAAA9gIAAAAA&#10;" fillcolor="#ec008c" stroked="f"/>
              <v:rect id="Rectangle 94"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" fillcolor="#ffb9e3" stroked="f"/>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FAFD1" w14:textId="77777777" w:rsidR="00CD0548" w:rsidRDefault="00CD054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2D220" w14:textId="77777777" w:rsidR="00CD0548" w:rsidRDefault="00CD054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869F0" w14:textId="77777777" w:rsidR="00CD0548" w:rsidRDefault="00CD054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CF447" w14:textId="77777777" w:rsidR="00CD0548" w:rsidRDefault="00CD054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9D1" w14:textId="77777777" w:rsidR="009724A7" w:rsidRDefault="009724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87DCD" w14:textId="77777777" w:rsidR="00CD0548" w:rsidRDefault="00CD0548">
      <w:r>
        <w:separator/>
      </w:r>
    </w:p>
  </w:footnote>
  <w:footnote w:type="continuationSeparator" w:id="0">
    <w:p w14:paraId="28380A27" w14:textId="77777777" w:rsidR="00CD0548" w:rsidRDefault="00CD05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9DD19" w14:textId="77777777" w:rsidR="00CD0548" w:rsidRDefault="00CD05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FC60E" w14:textId="77777777" w:rsidR="00CD0548" w:rsidRDefault="00CD0548">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D97B6" w14:textId="77777777" w:rsidR="00CD0548" w:rsidRDefault="00CD054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F798" w14:textId="77777777" w:rsidR="00CD0548" w:rsidRDefault="00CD054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46121" w14:textId="77777777" w:rsidR="00CD0548" w:rsidRDefault="00CD054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AC61A" w14:textId="77777777" w:rsidR="00CD0548" w:rsidRDefault="00CD054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DEB0" w14:textId="77777777" w:rsidR="009724A7" w:rsidRDefault="009724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73C1EBD"/>
    <w:multiLevelType w:val="hybridMultilevel"/>
    <w:tmpl w:val="0568C6AA"/>
    <w:lvl w:ilvl="0" w:tplc="EE9463E0">
      <w:start w:val="1"/>
      <w:numFmt w:val="bullet"/>
      <w:pStyle w:val="Bullet-F8"/>
      <w:lvlText w:val=""/>
      <w:lvlJc w:val="left"/>
      <w:pPr>
        <w:tabs>
          <w:tab w:val="num" w:pos="170"/>
        </w:tabs>
        <w:ind w:left="170" w:hanging="170"/>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1">
    <w:nsid w:val="1A5C7550"/>
    <w:multiLevelType w:val="hybridMultilevel"/>
    <w:tmpl w:val="4D10B73E"/>
    <w:lvl w:ilvl="0" w:tplc="DB748906">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22D63010"/>
    <w:multiLevelType w:val="multilevel"/>
    <w:tmpl w:val="D17E6D6C"/>
    <w:lvl w:ilvl="0">
      <w:start w:val="1"/>
      <w:numFmt w:val="bullet"/>
      <w:lvlText w:val=""/>
      <w:lvlJc w:val="left"/>
      <w:pPr>
        <w:tabs>
          <w:tab w:val="num" w:pos="170"/>
        </w:tabs>
        <w:ind w:left="170" w:hanging="170"/>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1">
    <w:nsid w:val="448D1B39"/>
    <w:multiLevelType w:val="multilevel"/>
    <w:tmpl w:val="8640D0DC"/>
    <w:lvl w:ilvl="0">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67ED319B"/>
    <w:multiLevelType w:val="hybridMultilevel"/>
    <w:tmpl w:val="2CAC0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1">
    <w:nsid w:val="7F110759"/>
    <w:multiLevelType w:val="hybridMultilevel"/>
    <w:tmpl w:val="B928B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5"/>
  </w:num>
  <w:num w:numId="5">
    <w:abstractNumId w:val="8"/>
  </w:num>
  <w:num w:numId="6">
    <w:abstractNumId w:val="1"/>
  </w:num>
  <w:num w:numId="7">
    <w:abstractNumId w:val="4"/>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6EF"/>
    <w:rsid w:val="0001131A"/>
    <w:rsid w:val="0002063E"/>
    <w:rsid w:val="000242D1"/>
    <w:rsid w:val="0003640C"/>
    <w:rsid w:val="0004715E"/>
    <w:rsid w:val="000652F2"/>
    <w:rsid w:val="00091675"/>
    <w:rsid w:val="00092410"/>
    <w:rsid w:val="00095973"/>
    <w:rsid w:val="00097266"/>
    <w:rsid w:val="000A2D89"/>
    <w:rsid w:val="000A4CA8"/>
    <w:rsid w:val="000C1C8A"/>
    <w:rsid w:val="000E33F3"/>
    <w:rsid w:val="000F05BE"/>
    <w:rsid w:val="00116DDA"/>
    <w:rsid w:val="00137243"/>
    <w:rsid w:val="001D056B"/>
    <w:rsid w:val="002259BD"/>
    <w:rsid w:val="00243C67"/>
    <w:rsid w:val="00245D1E"/>
    <w:rsid w:val="0025758A"/>
    <w:rsid w:val="00272DE0"/>
    <w:rsid w:val="00286F2E"/>
    <w:rsid w:val="002A33D2"/>
    <w:rsid w:val="002A4998"/>
    <w:rsid w:val="00320E90"/>
    <w:rsid w:val="003255E5"/>
    <w:rsid w:val="003411FD"/>
    <w:rsid w:val="0035079E"/>
    <w:rsid w:val="00350B62"/>
    <w:rsid w:val="00356CE5"/>
    <w:rsid w:val="00375C64"/>
    <w:rsid w:val="003928DC"/>
    <w:rsid w:val="00393EF0"/>
    <w:rsid w:val="003B6EE8"/>
    <w:rsid w:val="003C61B1"/>
    <w:rsid w:val="003F64CA"/>
    <w:rsid w:val="00402050"/>
    <w:rsid w:val="00405F07"/>
    <w:rsid w:val="00413426"/>
    <w:rsid w:val="004318B3"/>
    <w:rsid w:val="00435852"/>
    <w:rsid w:val="004378E6"/>
    <w:rsid w:val="00440496"/>
    <w:rsid w:val="004665B0"/>
    <w:rsid w:val="00486CE6"/>
    <w:rsid w:val="004A6154"/>
    <w:rsid w:val="004B18A9"/>
    <w:rsid w:val="004B36E8"/>
    <w:rsid w:val="004B76A7"/>
    <w:rsid w:val="004D3DF2"/>
    <w:rsid w:val="00505F3D"/>
    <w:rsid w:val="00516A61"/>
    <w:rsid w:val="005176B6"/>
    <w:rsid w:val="00524630"/>
    <w:rsid w:val="00525E81"/>
    <w:rsid w:val="00536FA4"/>
    <w:rsid w:val="0054517D"/>
    <w:rsid w:val="005624BA"/>
    <w:rsid w:val="005654C1"/>
    <w:rsid w:val="005D1484"/>
    <w:rsid w:val="005E773E"/>
    <w:rsid w:val="005F0ADD"/>
    <w:rsid w:val="005F414E"/>
    <w:rsid w:val="006241B5"/>
    <w:rsid w:val="0063012E"/>
    <w:rsid w:val="00634740"/>
    <w:rsid w:val="00645030"/>
    <w:rsid w:val="006451E8"/>
    <w:rsid w:val="00647D87"/>
    <w:rsid w:val="006573F9"/>
    <w:rsid w:val="00670AA4"/>
    <w:rsid w:val="006766F0"/>
    <w:rsid w:val="006C1C6C"/>
    <w:rsid w:val="006E5E97"/>
    <w:rsid w:val="006F0FE4"/>
    <w:rsid w:val="007005E2"/>
    <w:rsid w:val="00710ADD"/>
    <w:rsid w:val="00730350"/>
    <w:rsid w:val="007428EA"/>
    <w:rsid w:val="007432F1"/>
    <w:rsid w:val="007436E0"/>
    <w:rsid w:val="0077210E"/>
    <w:rsid w:val="007851BC"/>
    <w:rsid w:val="007A0F99"/>
    <w:rsid w:val="007A13C0"/>
    <w:rsid w:val="007D6928"/>
    <w:rsid w:val="007E27BB"/>
    <w:rsid w:val="007E4B7A"/>
    <w:rsid w:val="008152C6"/>
    <w:rsid w:val="00822928"/>
    <w:rsid w:val="00825C4E"/>
    <w:rsid w:val="00867D68"/>
    <w:rsid w:val="00882156"/>
    <w:rsid w:val="00893504"/>
    <w:rsid w:val="008B48C2"/>
    <w:rsid w:val="008B7375"/>
    <w:rsid w:val="008C0EAC"/>
    <w:rsid w:val="008E4CE1"/>
    <w:rsid w:val="008F33F8"/>
    <w:rsid w:val="00920AB0"/>
    <w:rsid w:val="00943131"/>
    <w:rsid w:val="00946C70"/>
    <w:rsid w:val="009572BC"/>
    <w:rsid w:val="009724A7"/>
    <w:rsid w:val="0097742F"/>
    <w:rsid w:val="009836EF"/>
    <w:rsid w:val="009A53A5"/>
    <w:rsid w:val="009B664E"/>
    <w:rsid w:val="009F0A1A"/>
    <w:rsid w:val="00A12837"/>
    <w:rsid w:val="00A13082"/>
    <w:rsid w:val="00A41F83"/>
    <w:rsid w:val="00A67A8D"/>
    <w:rsid w:val="00A807B1"/>
    <w:rsid w:val="00A839A8"/>
    <w:rsid w:val="00A84AEE"/>
    <w:rsid w:val="00A93C43"/>
    <w:rsid w:val="00B070C6"/>
    <w:rsid w:val="00B27D45"/>
    <w:rsid w:val="00B737DB"/>
    <w:rsid w:val="00B90517"/>
    <w:rsid w:val="00BB49A8"/>
    <w:rsid w:val="00BB5684"/>
    <w:rsid w:val="00BC152B"/>
    <w:rsid w:val="00BD3C0F"/>
    <w:rsid w:val="00BD4795"/>
    <w:rsid w:val="00BE1EFE"/>
    <w:rsid w:val="00BF4B10"/>
    <w:rsid w:val="00C13A61"/>
    <w:rsid w:val="00C30500"/>
    <w:rsid w:val="00C76E3F"/>
    <w:rsid w:val="00CB5914"/>
    <w:rsid w:val="00CD0548"/>
    <w:rsid w:val="00CE4B7C"/>
    <w:rsid w:val="00CF31BC"/>
    <w:rsid w:val="00D04E9B"/>
    <w:rsid w:val="00D3181D"/>
    <w:rsid w:val="00D51E3A"/>
    <w:rsid w:val="00D73A8F"/>
    <w:rsid w:val="00D748CE"/>
    <w:rsid w:val="00D8173C"/>
    <w:rsid w:val="00D96887"/>
    <w:rsid w:val="00DA5A5B"/>
    <w:rsid w:val="00DC193B"/>
    <w:rsid w:val="00DC24E3"/>
    <w:rsid w:val="00DE1D23"/>
    <w:rsid w:val="00DE51C8"/>
    <w:rsid w:val="00DE69FA"/>
    <w:rsid w:val="00DF33EC"/>
    <w:rsid w:val="00DF60E1"/>
    <w:rsid w:val="00E54493"/>
    <w:rsid w:val="00E56350"/>
    <w:rsid w:val="00E777DC"/>
    <w:rsid w:val="00E91885"/>
    <w:rsid w:val="00E95C5D"/>
    <w:rsid w:val="00EA1F11"/>
    <w:rsid w:val="00EA6811"/>
    <w:rsid w:val="00F1574B"/>
    <w:rsid w:val="00F34B47"/>
    <w:rsid w:val="00FD2404"/>
    <w:rsid w:val="00FF4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9c0057,#005943,#fffcda"/>
    </o:shapedefaults>
    <o:shapelayout v:ext="edit">
      <o:idmap v:ext="edit" data="2"/>
    </o:shapelayout>
  </w:shapeDefaults>
  <w:decimalSymbol w:val="."/>
  <w:listSeparator w:val=","/>
  <w14:docId w14:val="7D031A31"/>
  <w15:docId w15:val="{706F50CB-3159-43F7-81FB-C0196E81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basedOn w:val="Normal"/>
    <w:rsid w:val="004378E6"/>
    <w:pPr>
      <w:autoSpaceDE w:val="0"/>
      <w:autoSpaceDN w:val="0"/>
      <w:adjustRightInd w:val="0"/>
      <w:jc w:val="both"/>
    </w:pPr>
    <w:rPr>
      <w:rFonts w:ascii="Arial" w:hAnsi="Arial" w:cs="Arial"/>
      <w:color w:val="000000"/>
      <w:sz w:val="17"/>
      <w:szCs w:val="17"/>
      <w:lang w:val="en-GB" w:eastAsia="en-GB"/>
    </w:rPr>
  </w:style>
  <w:style w:type="paragraph" w:customStyle="1" w:styleId="headerF12">
    <w:name w:val="header F12"/>
    <w:basedOn w:val="Normal"/>
    <w:rsid w:val="004378E6"/>
    <w:pPr>
      <w:autoSpaceDE w:val="0"/>
      <w:autoSpaceDN w:val="0"/>
      <w:adjustRightInd w:val="0"/>
      <w:jc w:val="both"/>
    </w:pPr>
    <w:rPr>
      <w:rFonts w:ascii="Arial" w:hAnsi="Arial" w:cs="Arial"/>
      <w:color w:val="EC008C"/>
      <w:sz w:val="20"/>
      <w:szCs w:val="17"/>
      <w:lang w:val="en-GB" w:eastAsia="en-GB"/>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BasicParagraph">
    <w:name w:val="[Basic Paragraph]"/>
    <w:basedOn w:val="Normal"/>
    <w:rsid w:val="00516A61"/>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ullet-F8">
    <w:name w:val="Bullet-F8"/>
    <w:rsid w:val="00C13A61"/>
    <w:pPr>
      <w:numPr>
        <w:numId w:val="8"/>
      </w:numPr>
      <w:spacing w:after="60"/>
    </w:pPr>
    <w:rPr>
      <w:rFonts w:ascii="Arial" w:hAnsi="Arial" w:cs="Arial"/>
      <w:sz w:val="22"/>
      <w:szCs w:val="22"/>
    </w:rPr>
  </w:style>
  <w:style w:type="paragraph" w:styleId="BalloonText">
    <w:name w:val="Balloon Text"/>
    <w:basedOn w:val="Normal"/>
    <w:link w:val="BalloonTextChar"/>
    <w:uiPriority w:val="99"/>
    <w:semiHidden/>
    <w:unhideWhenUsed/>
    <w:rsid w:val="009724A7"/>
    <w:rPr>
      <w:rFonts w:ascii="Tahoma" w:hAnsi="Tahoma" w:cs="Tahoma"/>
      <w:sz w:val="16"/>
      <w:szCs w:val="16"/>
    </w:rPr>
  </w:style>
  <w:style w:type="character" w:customStyle="1" w:styleId="BalloonTextChar">
    <w:name w:val="Balloon Text Char"/>
    <w:basedOn w:val="DefaultParagraphFont"/>
    <w:link w:val="BalloonText"/>
    <w:uiPriority w:val="99"/>
    <w:semiHidden/>
    <w:rsid w:val="009724A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4.xml"/><Relationship Id="rId26" Type="http://schemas.openxmlformats.org/officeDocument/2006/relationships/header" Target="header5.xml"/><Relationship Id="rId21" Type="http://schemas.openxmlformats.org/officeDocument/2006/relationships/image" Target="media/image19.jpe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21.jpeg"/><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6.jpeg"/><Relationship Id="rId20" Type="http://schemas.openxmlformats.org/officeDocument/2006/relationships/image" Target="media/image18.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image" Target="media/image22.jpeg"/><Relationship Id="rId36" Type="http://schemas.openxmlformats.org/officeDocument/2006/relationships/footer" Target="footer8.xml"/><Relationship Id="rId10" Type="http://schemas.openxmlformats.org/officeDocument/2006/relationships/image" Target="media/image2.wmf"/><Relationship Id="rId19" Type="http://schemas.openxmlformats.org/officeDocument/2006/relationships/image" Target="media/image17.jp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image" Target="media/image20.jpeg"/><Relationship Id="rId27" Type="http://schemas.openxmlformats.org/officeDocument/2006/relationships/footer" Target="footer6.xml"/><Relationship Id="rId30" Type="http://schemas.openxmlformats.org/officeDocument/2006/relationships/image" Target="media/image24.jpeg"/><Relationship Id="rId35" Type="http://schemas.openxmlformats.org/officeDocument/2006/relationships/header" Target="header7.xml"/><Relationship Id="rId8" Type="http://schemas.openxmlformats.org/officeDocument/2006/relationships/footer" Target="foot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8" Type="http://schemas.openxmlformats.org/officeDocument/2006/relationships/image" Target="media/image11.wmf"/><Relationship Id="rId3" Type="http://schemas.openxmlformats.org/officeDocument/2006/relationships/image" Target="media/image6.wmf"/><Relationship Id="rId7" Type="http://schemas.openxmlformats.org/officeDocument/2006/relationships/image" Target="media/image10.wmf"/><Relationship Id="rId12" Type="http://schemas.openxmlformats.org/officeDocument/2006/relationships/image" Target="media/image15.wmf"/><Relationship Id="rId2" Type="http://schemas.openxmlformats.org/officeDocument/2006/relationships/image" Target="media/image5.wmf"/><Relationship Id="rId1" Type="http://schemas.openxmlformats.org/officeDocument/2006/relationships/image" Target="media/image4.wmf"/><Relationship Id="rId6" Type="http://schemas.openxmlformats.org/officeDocument/2006/relationships/image" Target="media/image9.wmf"/><Relationship Id="rId11" Type="http://schemas.openxmlformats.org/officeDocument/2006/relationships/image" Target="media/image14.wmf"/><Relationship Id="rId5" Type="http://schemas.openxmlformats.org/officeDocument/2006/relationships/image" Target="media/image8.wmf"/><Relationship Id="rId10" Type="http://schemas.openxmlformats.org/officeDocument/2006/relationships/image" Target="media/image13.wmf"/><Relationship Id="rId4" Type="http://schemas.openxmlformats.org/officeDocument/2006/relationships/image" Target="media/image7.wmf"/><Relationship Id="rId9" Type="http://schemas.openxmlformats.org/officeDocument/2006/relationships/image" Target="media/image1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5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E317D-C7C5-41C3-9657-4DDE5D9E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B2170_F005a</Template>
  <TotalTime>6</TotalTime>
  <Pages>8</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Simon Bonner</cp:lastModifiedBy>
  <cp:revision>4</cp:revision>
  <cp:lastPrinted>2010-12-16T10:18:00Z</cp:lastPrinted>
  <dcterms:created xsi:type="dcterms:W3CDTF">2022-04-22T15:16:00Z</dcterms:created>
  <dcterms:modified xsi:type="dcterms:W3CDTF">2024-09-11T11:50:00Z</dcterms:modified>
</cp:coreProperties>
</file>