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E9BAC" w14:textId="21ABD234" w:rsidR="001940B7" w:rsidRPr="000C1C8A" w:rsidRDefault="001940B7" w:rsidP="009836EF">
      <w:pPr>
        <w:jc w:val="center"/>
        <w:sectPr w:rsidR="001940B7" w:rsidRPr="000C1C8A" w:rsidSect="001940B7">
          <w:footerReference w:type="default" r:id="rId8"/>
          <w:pgSz w:w="16840" w:h="11907" w:orient="landscape" w:code="9"/>
          <w:pgMar w:top="0" w:right="0" w:bottom="0" w:left="0" w:header="0" w:footer="0" w:gutter="0"/>
          <w:pgNumType w:start="1"/>
          <w:cols w:space="720"/>
          <w:docGrid w:linePitch="360"/>
        </w:sectPr>
      </w:pPr>
      <w:r>
        <w:rPr>
          <w:noProof/>
          <w:lang w:val="en-GB" w:eastAsia="en-GB"/>
        </w:rPr>
        <w:drawing>
          <wp:anchor distT="0" distB="0" distL="114300" distR="114300" simplePos="0" relativeHeight="251688960" behindDoc="1" locked="0" layoutInCell="1" allowOverlap="1" wp14:anchorId="66B1379D" wp14:editId="064B6AC2">
            <wp:simplePos x="0" y="0"/>
            <wp:positionH relativeFrom="page">
              <wp:posOffset>0</wp:posOffset>
            </wp:positionH>
            <wp:positionV relativeFrom="page">
              <wp:posOffset>0</wp:posOffset>
            </wp:positionV>
            <wp:extent cx="10686415" cy="7524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extLst>
                        <a:ext uri="{28A0092B-C50C-407E-A947-70E740481C1C}">
                          <a14:useLocalDpi xmlns:a14="http://schemas.microsoft.com/office/drawing/2010/main" val="0"/>
                        </a:ext>
                      </a:extLst>
                    </a:blip>
                    <a:srcRect l="2658" r="2658"/>
                    <a:stretch>
                      <a:fillRect/>
                    </a:stretch>
                  </pic:blipFill>
                  <pic:spPr>
                    <a:xfrm>
                      <a:off x="0" y="0"/>
                      <a:ext cx="10686415" cy="75247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1552" behindDoc="0" locked="0" layoutInCell="1" allowOverlap="1" wp14:anchorId="60BABBCC" wp14:editId="09832532">
            <wp:simplePos x="0" y="0"/>
            <wp:positionH relativeFrom="column">
              <wp:posOffset>8505825</wp:posOffset>
            </wp:positionH>
            <wp:positionV relativeFrom="page">
              <wp:posOffset>5162550</wp:posOffset>
            </wp:positionV>
            <wp:extent cx="1828800" cy="182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7456" behindDoc="0" locked="0" layoutInCell="1" allowOverlap="1" wp14:anchorId="0492E6E3" wp14:editId="12B0359C">
                <wp:simplePos x="0" y="0"/>
                <wp:positionH relativeFrom="page">
                  <wp:posOffset>360045</wp:posOffset>
                </wp:positionH>
                <wp:positionV relativeFrom="page">
                  <wp:posOffset>6452235</wp:posOffset>
                </wp:positionV>
                <wp:extent cx="9972040" cy="476250"/>
                <wp:effectExtent l="0" t="3810" r="2540" b="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04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800000"/>
                              </a:solidFill>
                              <a:miter lim="800000"/>
                              <a:headEnd/>
                              <a:tailEnd/>
                            </a14:hiddenLine>
                          </a:ext>
                        </a:extLst>
                      </wps:spPr>
                      <wps:txbx>
                        <w:txbxContent>
                          <w:p w14:paraId="5728E5E8" w14:textId="77777777" w:rsidR="001940B7" w:rsidRDefault="001940B7" w:rsidP="008C0EAC">
                            <w:pPr>
                              <w:rPr>
                                <w:rFonts w:ascii="Arial" w:hAnsi="Arial" w:cs="Arial"/>
                                <w:b/>
                                <w:color w:val="FFFFFF" w:themeColor="background1"/>
                                <w:sz w:val="30"/>
                                <w:szCs w:val="30"/>
                                <w:lang w:val="en-GB" w:eastAsia="en-GB"/>
                              </w:rPr>
                            </w:pPr>
                            <w:r w:rsidRPr="000B496C">
                              <w:rPr>
                                <w:rFonts w:ascii="Arial" w:hAnsi="Arial" w:cs="Arial"/>
                                <w:b/>
                                <w:noProof/>
                                <w:color w:val="FFFFFF" w:themeColor="background1"/>
                                <w:sz w:val="30"/>
                                <w:szCs w:val="30"/>
                                <w:lang w:val="en-GB" w:eastAsia="en-GB"/>
                              </w:rPr>
                              <w:t>Green End Road</w:t>
                            </w:r>
                          </w:p>
                          <w:p w14:paraId="5708E30D" w14:textId="77777777" w:rsidR="001940B7" w:rsidRPr="00D96887" w:rsidRDefault="001940B7" w:rsidP="00A13082">
                            <w:pPr>
                              <w:rPr>
                                <w:rFonts w:ascii="Arial" w:hAnsi="Arial" w:cs="Arial"/>
                                <w:color w:val="FFFFFF" w:themeColor="background1"/>
                              </w:rPr>
                            </w:pPr>
                            <w:r w:rsidRPr="000B496C">
                              <w:rPr>
                                <w:rFonts w:ascii="Arial" w:hAnsi="Arial" w:cs="Arial"/>
                                <w:noProof/>
                                <w:color w:val="FFFFFF" w:themeColor="background1"/>
                                <w:sz w:val="30"/>
                                <w:szCs w:val="30"/>
                                <w:lang w:val="en-GB" w:eastAsia="en-GB"/>
                              </w:rPr>
                              <w:t>Radnage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2E6E3" id="_x0000_t202" coordsize="21600,21600" o:spt="202" path="m,l,21600r21600,l21600,xe">
                <v:stroke joinstyle="miter"/>
                <v:path gradientshapeok="t" o:connecttype="rect"/>
              </v:shapetype>
              <v:shape id="Text Box 183" o:spid="_x0000_s1026" type="#_x0000_t202" style="position:absolute;left:0;text-align:left;margin-left:28.35pt;margin-top:508.05pt;width:785.2pt;height:3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" filled="f" stroked="f" strokecolor="maroon" strokeweight="0">
                <v:textbox inset="0,0,0,0">
                  <w:txbxContent>
                    <w:p w14:paraId="5728E5E8" w14:textId="77777777" w:rsidR="001940B7" w:rsidRDefault="001940B7" w:rsidP="008C0EAC">
                      <w:pPr>
                        <w:rPr>
                          <w:rFonts w:ascii="Arial" w:hAnsi="Arial" w:cs="Arial"/>
                          <w:b/>
                          <w:color w:val="FFFFFF" w:themeColor="background1"/>
                          <w:sz w:val="30"/>
                          <w:szCs w:val="30"/>
                          <w:lang w:val="en-GB" w:eastAsia="en-GB"/>
                        </w:rPr>
                      </w:pPr>
                      <w:r w:rsidRPr="000B496C">
                        <w:rPr>
                          <w:rFonts w:ascii="Arial" w:hAnsi="Arial" w:cs="Arial"/>
                          <w:b/>
                          <w:noProof/>
                          <w:color w:val="FFFFFF" w:themeColor="background1"/>
                          <w:sz w:val="30"/>
                          <w:szCs w:val="30"/>
                          <w:lang w:val="en-GB" w:eastAsia="en-GB"/>
                        </w:rPr>
                        <w:t>Green End Road</w:t>
                      </w:r>
                    </w:p>
                    <w:p w14:paraId="5708E30D" w14:textId="77777777" w:rsidR="001940B7" w:rsidRPr="00D96887" w:rsidRDefault="001940B7" w:rsidP="00A13082">
                      <w:pPr>
                        <w:rPr>
                          <w:rFonts w:ascii="Arial" w:hAnsi="Arial" w:cs="Arial"/>
                          <w:color w:val="FFFFFF" w:themeColor="background1"/>
                        </w:rPr>
                      </w:pPr>
                      <w:r w:rsidRPr="000B496C">
                        <w:rPr>
                          <w:rFonts w:ascii="Arial" w:hAnsi="Arial" w:cs="Arial"/>
                          <w:noProof/>
                          <w:color w:val="FFFFFF" w:themeColor="background1"/>
                          <w:sz w:val="30"/>
                          <w:szCs w:val="30"/>
                          <w:lang w:val="en-GB" w:eastAsia="en-GB"/>
                        </w:rPr>
                        <w:t>Radnage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0D055C6B" wp14:editId="21B737EF">
                <wp:simplePos x="0" y="0"/>
                <wp:positionH relativeFrom="page">
                  <wp:posOffset>360045</wp:posOffset>
                </wp:positionH>
                <wp:positionV relativeFrom="page">
                  <wp:posOffset>7006590</wp:posOffset>
                </wp:positionV>
                <wp:extent cx="9972040" cy="215900"/>
                <wp:effectExtent l="0" t="0" r="2540" b="0"/>
                <wp:wrapNone/>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0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64F41621" w14:textId="77777777" w:rsidR="001940B7" w:rsidRPr="000E5F82" w:rsidRDefault="001940B7" w:rsidP="0063012E">
                            <w:pPr>
                              <w:rPr>
                                <w:rFonts w:ascii="Helvetica 45 Light" w:hAnsi="Helvetica 45 Light"/>
                                <w:b/>
                                <w:bCs/>
                                <w:color w:val="BE9A40"/>
                                <w:sz w:val="30"/>
                                <w:szCs w:val="30"/>
                                <w:lang w:val="en-GB"/>
                              </w:rPr>
                            </w:pPr>
                            <w:r w:rsidRPr="000E5F82">
                              <w:rPr>
                                <w:rFonts w:ascii="Helvetica 45 Light" w:hAnsi="Helvetica 45 Light"/>
                                <w:b/>
                                <w:bCs/>
                                <w:color w:val="BE9A40"/>
                                <w:sz w:val="30"/>
                                <w:szCs w:val="30"/>
                                <w:lang w:val="en-GB"/>
                              </w:rPr>
                              <w:t>www.bb-estateagents.co.uk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55C6B" id="Text Box 184" o:spid="_x0000_s1027" type="#_x0000_t202" style="position:absolute;left:0;text-align:left;margin-left:28.35pt;margin-top:551.7pt;width:785.2pt;height:1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" filled="f" stroked="f" strokecolor="maroon">
                <v:textbox inset="0,0,0,0">
                  <w:txbxContent>
                    <w:p w14:paraId="64F41621" w14:textId="77777777" w:rsidR="001940B7" w:rsidRPr="000E5F82" w:rsidRDefault="001940B7" w:rsidP="0063012E">
                      <w:pPr>
                        <w:rPr>
                          <w:rFonts w:ascii="Helvetica 45 Light" w:hAnsi="Helvetica 45 Light"/>
                          <w:b/>
                          <w:bCs/>
                          <w:color w:val="BE9A40"/>
                          <w:sz w:val="30"/>
                          <w:szCs w:val="30"/>
                          <w:lang w:val="en-GB"/>
                        </w:rPr>
                      </w:pPr>
                      <w:r w:rsidRPr="000E5F82">
                        <w:rPr>
                          <w:rFonts w:ascii="Helvetica 45 Light" w:hAnsi="Helvetica 45 Light"/>
                          <w:b/>
                          <w:bCs/>
                          <w:color w:val="BE9A40"/>
                          <w:sz w:val="30"/>
                          <w:szCs w:val="30"/>
                          <w:lang w:val="en-GB"/>
                        </w:rPr>
                        <w:t>www.bb-estateagents.co.uk</w:t>
                      </w:r>
                    </w:p>
                  </w:txbxContent>
                </v:textbox>
                <w10:wrap anchorx="page" anchory="page"/>
              </v:shape>
            </w:pict>
          </mc:Fallback>
        </mc:AlternateContent>
      </w:r>
    </w:p>
    <w:p w14:paraId="43F70042" w14:textId="57ABCF8F" w:rsidR="001940B7" w:rsidRPr="00DC193B" w:rsidRDefault="001940B7" w:rsidP="009836EF">
      <w:pPr>
        <w:jc w:val="center"/>
        <w:rPr>
          <w:bCs/>
        </w:rPr>
        <w:sectPr w:rsidR="001940B7" w:rsidRPr="00DC193B" w:rsidSect="000652F2">
          <w:headerReference w:type="default" r:id="rId11"/>
          <w:footerReference w:type="default" r:id="rId12"/>
          <w:pgSz w:w="16840" w:h="11907" w:orient="landscape" w:code="9"/>
          <w:pgMar w:top="0" w:right="0" w:bottom="0" w:left="0" w:header="0" w:footer="0" w:gutter="0"/>
          <w:cols w:space="567"/>
          <w:titlePg/>
          <w:docGrid w:linePitch="360"/>
        </w:sectPr>
      </w:pPr>
      <w:r>
        <w:rPr>
          <w:bCs/>
          <w:noProof/>
        </w:rPr>
        <w:lastRenderedPageBreak/>
        <w:drawing>
          <wp:anchor distT="0" distB="0" distL="114300" distR="114300" simplePos="0" relativeHeight="251689984" behindDoc="0" locked="0" layoutInCell="1" allowOverlap="1" wp14:anchorId="28A3317D" wp14:editId="141A6AE3">
            <wp:simplePos x="0" y="0"/>
            <wp:positionH relativeFrom="page">
              <wp:posOffset>0</wp:posOffset>
            </wp:positionH>
            <wp:positionV relativeFrom="page">
              <wp:posOffset>0</wp:posOffset>
            </wp:positionV>
            <wp:extent cx="10687050" cy="7543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a:extLst>
                        <a:ext uri="{28A0092B-C50C-407E-A947-70E740481C1C}">
                          <a14:useLocalDpi xmlns:a14="http://schemas.microsoft.com/office/drawing/2010/main" val="0"/>
                        </a:ext>
                      </a:extLst>
                    </a:blip>
                    <a:srcRect t="2939" b="2939"/>
                    <a:stretch>
                      <a:fillRect/>
                    </a:stretch>
                  </pic:blipFill>
                  <pic:spPr>
                    <a:xfrm>
                      <a:off x="0" y="0"/>
                      <a:ext cx="10687050" cy="7543800"/>
                    </a:xfrm>
                    <a:prstGeom prst="rect">
                      <a:avLst/>
                    </a:prstGeom>
                  </pic:spPr>
                </pic:pic>
              </a:graphicData>
            </a:graphic>
            <wp14:sizeRelH relativeFrom="margin">
              <wp14:pctWidth>0</wp14:pctWidth>
            </wp14:sizeRelH>
            <wp14:sizeRelV relativeFrom="margin">
              <wp14:pctHeight>0</wp14:pctHeight>
            </wp14:sizeRelV>
          </wp:anchor>
        </w:drawing>
      </w:r>
    </w:p>
    <w:p w14:paraId="75D1B798" w14:textId="7CA21208" w:rsidR="001940B7" w:rsidRPr="00FF41C5" w:rsidRDefault="00566A01" w:rsidP="00FF41C5">
      <w:pPr>
        <w:sectPr w:rsidR="001940B7" w:rsidRPr="00FF41C5" w:rsidSect="00524630">
          <w:headerReference w:type="default" r:id="rId14"/>
          <w:footerReference w:type="default" r:id="rId15"/>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68992" behindDoc="0" locked="0" layoutInCell="1" allowOverlap="1" wp14:anchorId="585ED8DB" wp14:editId="06D655E7">
            <wp:simplePos x="0" y="0"/>
            <wp:positionH relativeFrom="page">
              <wp:posOffset>6431280</wp:posOffset>
            </wp:positionH>
            <wp:positionV relativeFrom="page">
              <wp:posOffset>2209800</wp:posOffset>
            </wp:positionV>
            <wp:extent cx="3792220" cy="29794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rcRect l="1796" r="1796"/>
                    <a:stretch>
                      <a:fillRect/>
                    </a:stretch>
                  </pic:blipFill>
                  <pic:spPr>
                    <a:xfrm>
                      <a:off x="0" y="0"/>
                      <a:ext cx="3792220" cy="297942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34176" behindDoc="0" locked="0" layoutInCell="1" allowOverlap="1" wp14:anchorId="44F16CE9" wp14:editId="18887FCE">
                <wp:simplePos x="0" y="0"/>
                <wp:positionH relativeFrom="page">
                  <wp:posOffset>422996</wp:posOffset>
                </wp:positionH>
                <wp:positionV relativeFrom="page">
                  <wp:posOffset>1330325</wp:posOffset>
                </wp:positionV>
                <wp:extent cx="6645275" cy="4815840"/>
                <wp:effectExtent l="2540" t="0" r="635" b="0"/>
                <wp:wrapNone/>
                <wp:docPr id="3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44D6" w14:textId="403BA612" w:rsidR="001940B7" w:rsidRPr="000E5F82" w:rsidRDefault="001940B7" w:rsidP="009724A7">
                            <w:pPr>
                              <w:autoSpaceDE w:val="0"/>
                              <w:autoSpaceDN w:val="0"/>
                              <w:adjustRightInd w:val="0"/>
                              <w:rPr>
                                <w:rFonts w:ascii="HelveticaNeue-Light" w:hAnsi="HelveticaNeue-Light" w:cs="HelveticaNeue-Light"/>
                                <w:color w:val="BE9A40"/>
                                <w:sz w:val="36"/>
                                <w:szCs w:val="36"/>
                                <w:lang w:val="en-GB" w:eastAsia="en-GB"/>
                              </w:rPr>
                            </w:pPr>
                            <w:r w:rsidRPr="000B496C">
                              <w:rPr>
                                <w:rFonts w:ascii="HelveticaNeue-Light" w:hAnsi="HelveticaNeue-Light" w:cs="HelveticaNeue-Light"/>
                                <w:noProof/>
                                <w:color w:val="BE9A40"/>
                                <w:sz w:val="36"/>
                                <w:szCs w:val="36"/>
                                <w:lang w:val="en-GB" w:eastAsia="en-GB"/>
                              </w:rPr>
                              <w:t>The Small House, Green End Road, Radnage, HP14 4BY</w:t>
                            </w:r>
                          </w:p>
                          <w:p w14:paraId="24FD9D69" w14:textId="77777777" w:rsidR="001940B7" w:rsidRPr="000E5F82" w:rsidRDefault="001940B7" w:rsidP="009724A7">
                            <w:pPr>
                              <w:autoSpaceDE w:val="0"/>
                              <w:autoSpaceDN w:val="0"/>
                              <w:adjustRightInd w:val="0"/>
                              <w:rPr>
                                <w:rFonts w:ascii="HelveticaNeue-Light" w:hAnsi="HelveticaNeue-Light" w:cs="HelveticaNeue-Light"/>
                                <w:color w:val="BE9A40"/>
                                <w:sz w:val="36"/>
                                <w:szCs w:val="36"/>
                                <w:lang w:val="en-GB" w:eastAsia="en-GB"/>
                              </w:rPr>
                            </w:pPr>
                          </w:p>
                          <w:p w14:paraId="308C8C8D" w14:textId="70421653" w:rsidR="001940B7" w:rsidRPr="000E5F82" w:rsidRDefault="00A6261E" w:rsidP="009724A7">
                            <w:pPr>
                              <w:autoSpaceDE w:val="0"/>
                              <w:autoSpaceDN w:val="0"/>
                              <w:adjustRightInd w:val="0"/>
                              <w:rPr>
                                <w:rFonts w:ascii="HelveticaNeue-Light" w:hAnsi="HelveticaNeue-Light" w:cs="HelveticaNeue-Light"/>
                                <w:color w:val="BE9A40"/>
                                <w:sz w:val="36"/>
                                <w:szCs w:val="36"/>
                                <w:lang w:val="en-GB" w:eastAsia="en-GB"/>
                              </w:rPr>
                            </w:pPr>
                            <w:r>
                              <w:rPr>
                                <w:rFonts w:ascii="HelveticaNeue-Light" w:hAnsi="HelveticaNeue-Light" w:cs="HelveticaNeue-Light"/>
                                <w:noProof/>
                                <w:color w:val="BE9A40"/>
                                <w:sz w:val="36"/>
                                <w:szCs w:val="36"/>
                                <w:lang w:val="en-GB" w:eastAsia="en-GB"/>
                              </w:rPr>
                              <w:t>Guide Price:</w:t>
                            </w:r>
                            <w:r w:rsidR="001940B7" w:rsidRPr="000B496C">
                              <w:rPr>
                                <w:rFonts w:ascii="HelveticaNeue-Light" w:hAnsi="HelveticaNeue-Light" w:cs="HelveticaNeue-Light"/>
                                <w:noProof/>
                                <w:color w:val="BE9A40"/>
                                <w:sz w:val="36"/>
                                <w:szCs w:val="36"/>
                                <w:lang w:val="en-GB" w:eastAsia="en-GB"/>
                              </w:rPr>
                              <w:t xml:space="preserve"> £</w:t>
                            </w:r>
                            <w:r w:rsidR="00947E5B">
                              <w:rPr>
                                <w:rFonts w:ascii="HelveticaNeue-Light" w:hAnsi="HelveticaNeue-Light" w:cs="HelveticaNeue-Light"/>
                                <w:noProof/>
                                <w:color w:val="BE9A40"/>
                                <w:sz w:val="36"/>
                                <w:szCs w:val="36"/>
                                <w:lang w:val="en-GB" w:eastAsia="en-GB"/>
                              </w:rPr>
                              <w:t>950,000</w:t>
                            </w:r>
                          </w:p>
                          <w:p w14:paraId="538024A4" w14:textId="77777777" w:rsidR="001940B7" w:rsidRDefault="001940B7" w:rsidP="00A13082">
                            <w:pPr>
                              <w:rPr>
                                <w:rFonts w:ascii="HelveticaNeue-Medium" w:hAnsi="HelveticaNeue-Medium" w:cs="HelveticaNeue-Medium"/>
                                <w:color w:val="000000"/>
                                <w:sz w:val="36"/>
                                <w:szCs w:val="36"/>
                                <w:lang w:val="en-GB" w:eastAsia="en-GB"/>
                              </w:rPr>
                            </w:pPr>
                          </w:p>
                          <w:p w14:paraId="760A89A8" w14:textId="77777777" w:rsidR="001940B7" w:rsidRDefault="001940B7" w:rsidP="0003640C">
                            <w:pPr>
                              <w:autoSpaceDE w:val="0"/>
                              <w:autoSpaceDN w:val="0"/>
                              <w:adjustRightInd w:val="0"/>
                              <w:rPr>
                                <w:rFonts w:ascii="Arial" w:hAnsi="Arial" w:cs="Arial"/>
                                <w:color w:val="000000"/>
                                <w:sz w:val="14"/>
                                <w:szCs w:val="14"/>
                                <w:lang w:val="en-GB" w:eastAsia="en-GB"/>
                              </w:rPr>
                            </w:pPr>
                          </w:p>
                          <w:p w14:paraId="0D4FE952" w14:textId="77777777" w:rsidR="001940B7" w:rsidRPr="003F64CA" w:rsidRDefault="001940B7" w:rsidP="0003640C">
                            <w:pPr>
                              <w:autoSpaceDE w:val="0"/>
                              <w:autoSpaceDN w:val="0"/>
                              <w:adjustRightInd w:val="0"/>
                              <w:rPr>
                                <w:rFonts w:ascii="Arial" w:hAnsi="Arial" w:cs="Arial"/>
                                <w:color w:val="000000"/>
                                <w:sz w:val="14"/>
                                <w:szCs w:val="14"/>
                                <w:lang w:val="en-GB" w:eastAsia="en-GB"/>
                              </w:rPr>
                            </w:pPr>
                          </w:p>
                          <w:p w14:paraId="4DB6A8DC"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Rarely Available</w:t>
                            </w:r>
                          </w:p>
                          <w:p w14:paraId="7378D0FE"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3 Bedroom Detached Property</w:t>
                            </w:r>
                          </w:p>
                          <w:p w14:paraId="7CF68EA4"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0.83 of an Acre Plot</w:t>
                            </w:r>
                          </w:p>
                          <w:p w14:paraId="19CB18D9"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Great Potential to Extend or Amend</w:t>
                            </w:r>
                          </w:p>
                          <w:p w14:paraId="1F850CA2"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Beautiful South Facing Landscaped Garden</w:t>
                            </w:r>
                          </w:p>
                          <w:p w14:paraId="4E42677C"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Stunning Countryside Views &amp; Walks</w:t>
                            </w:r>
                          </w:p>
                          <w:p w14:paraId="6488E892"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Arguably the Best Road in Radnage</w:t>
                            </w:r>
                          </w:p>
                          <w:p w14:paraId="734F11C9"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Double Garage &amp; Workshop</w:t>
                            </w:r>
                          </w:p>
                          <w:p w14:paraId="3B6A49AD"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Chain Free</w:t>
                            </w:r>
                          </w:p>
                          <w:p w14:paraId="77993CD9" w14:textId="77777777" w:rsidR="001940B7" w:rsidRPr="00A13082" w:rsidRDefault="001940B7" w:rsidP="00C13A61">
                            <w:pPr>
                              <w:pStyle w:val="Bullet-F8"/>
                              <w:numPr>
                                <w:ilvl w:val="0"/>
                                <w:numId w:val="0"/>
                              </w:numPr>
                              <w:rPr>
                                <w:color w:val="7F7F7F"/>
                              </w:rPr>
                            </w:pPr>
                          </w:p>
                          <w:p w14:paraId="4CC04A37" w14:textId="77777777" w:rsidR="001940B7" w:rsidRPr="00A13082" w:rsidRDefault="001940B7" w:rsidP="004378E6">
                            <w:pPr>
                              <w:autoSpaceDE w:val="0"/>
                              <w:autoSpaceDN w:val="0"/>
                              <w:adjustRightInd w:val="0"/>
                              <w:rPr>
                                <w:rFonts w:ascii="Arial" w:hAnsi="Arial" w:cs="Arial"/>
                                <w:color w:val="7F7F7F"/>
                                <w:sz w:val="22"/>
                                <w:szCs w:val="22"/>
                                <w:lang w:val="en-GB" w:eastAsia="en-GB"/>
                              </w:rPr>
                            </w:pPr>
                          </w:p>
                          <w:p w14:paraId="07EC03B7" w14:textId="77777777" w:rsidR="001940B7" w:rsidRPr="00A13082" w:rsidRDefault="001940B7" w:rsidP="0003640C">
                            <w:pPr>
                              <w:rPr>
                                <w:rFonts w:ascii="Arial" w:hAnsi="Arial" w:cs="Arial"/>
                                <w:color w:val="7F7F7F"/>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16CE9" id="Text Box 143" o:spid="_x0000_s1028" type="#_x0000_t202" style="position:absolute;margin-left:33.3pt;margin-top:104.75pt;width:523.25pt;height:379.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" filled="f" stroked="f">
                <v:textbox inset="0,0,0,0">
                  <w:txbxContent>
                    <w:p w14:paraId="442044D6" w14:textId="403BA612" w:rsidR="001940B7" w:rsidRPr="000E5F82" w:rsidRDefault="001940B7" w:rsidP="009724A7">
                      <w:pPr>
                        <w:autoSpaceDE w:val="0"/>
                        <w:autoSpaceDN w:val="0"/>
                        <w:adjustRightInd w:val="0"/>
                        <w:rPr>
                          <w:rFonts w:ascii="HelveticaNeue-Light" w:hAnsi="HelveticaNeue-Light" w:cs="HelveticaNeue-Light"/>
                          <w:color w:val="BE9A40"/>
                          <w:sz w:val="36"/>
                          <w:szCs w:val="36"/>
                          <w:lang w:val="en-GB" w:eastAsia="en-GB"/>
                        </w:rPr>
                      </w:pPr>
                      <w:r w:rsidRPr="000B496C">
                        <w:rPr>
                          <w:rFonts w:ascii="HelveticaNeue-Light" w:hAnsi="HelveticaNeue-Light" w:cs="HelveticaNeue-Light"/>
                          <w:noProof/>
                          <w:color w:val="BE9A40"/>
                          <w:sz w:val="36"/>
                          <w:szCs w:val="36"/>
                          <w:lang w:val="en-GB" w:eastAsia="en-GB"/>
                        </w:rPr>
                        <w:t>The Small House, Green End Road, Radnage, HP14 4BY</w:t>
                      </w:r>
                    </w:p>
                    <w:p w14:paraId="24FD9D69" w14:textId="77777777" w:rsidR="001940B7" w:rsidRPr="000E5F82" w:rsidRDefault="001940B7" w:rsidP="009724A7">
                      <w:pPr>
                        <w:autoSpaceDE w:val="0"/>
                        <w:autoSpaceDN w:val="0"/>
                        <w:adjustRightInd w:val="0"/>
                        <w:rPr>
                          <w:rFonts w:ascii="HelveticaNeue-Light" w:hAnsi="HelveticaNeue-Light" w:cs="HelveticaNeue-Light"/>
                          <w:color w:val="BE9A40"/>
                          <w:sz w:val="36"/>
                          <w:szCs w:val="36"/>
                          <w:lang w:val="en-GB" w:eastAsia="en-GB"/>
                        </w:rPr>
                      </w:pPr>
                    </w:p>
                    <w:p w14:paraId="308C8C8D" w14:textId="70421653" w:rsidR="001940B7" w:rsidRPr="000E5F82" w:rsidRDefault="00A6261E" w:rsidP="009724A7">
                      <w:pPr>
                        <w:autoSpaceDE w:val="0"/>
                        <w:autoSpaceDN w:val="0"/>
                        <w:adjustRightInd w:val="0"/>
                        <w:rPr>
                          <w:rFonts w:ascii="HelveticaNeue-Light" w:hAnsi="HelveticaNeue-Light" w:cs="HelveticaNeue-Light"/>
                          <w:color w:val="BE9A40"/>
                          <w:sz w:val="36"/>
                          <w:szCs w:val="36"/>
                          <w:lang w:val="en-GB" w:eastAsia="en-GB"/>
                        </w:rPr>
                      </w:pPr>
                      <w:r>
                        <w:rPr>
                          <w:rFonts w:ascii="HelveticaNeue-Light" w:hAnsi="HelveticaNeue-Light" w:cs="HelveticaNeue-Light"/>
                          <w:noProof/>
                          <w:color w:val="BE9A40"/>
                          <w:sz w:val="36"/>
                          <w:szCs w:val="36"/>
                          <w:lang w:val="en-GB" w:eastAsia="en-GB"/>
                        </w:rPr>
                        <w:t>Guide Price:</w:t>
                      </w:r>
                      <w:r w:rsidR="001940B7" w:rsidRPr="000B496C">
                        <w:rPr>
                          <w:rFonts w:ascii="HelveticaNeue-Light" w:hAnsi="HelveticaNeue-Light" w:cs="HelveticaNeue-Light"/>
                          <w:noProof/>
                          <w:color w:val="BE9A40"/>
                          <w:sz w:val="36"/>
                          <w:szCs w:val="36"/>
                          <w:lang w:val="en-GB" w:eastAsia="en-GB"/>
                        </w:rPr>
                        <w:t xml:space="preserve"> £</w:t>
                      </w:r>
                      <w:r w:rsidR="00947E5B">
                        <w:rPr>
                          <w:rFonts w:ascii="HelveticaNeue-Light" w:hAnsi="HelveticaNeue-Light" w:cs="HelveticaNeue-Light"/>
                          <w:noProof/>
                          <w:color w:val="BE9A40"/>
                          <w:sz w:val="36"/>
                          <w:szCs w:val="36"/>
                          <w:lang w:val="en-GB" w:eastAsia="en-GB"/>
                        </w:rPr>
                        <w:t>950,000</w:t>
                      </w:r>
                    </w:p>
                    <w:p w14:paraId="538024A4" w14:textId="77777777" w:rsidR="001940B7" w:rsidRDefault="001940B7" w:rsidP="00A13082">
                      <w:pPr>
                        <w:rPr>
                          <w:rFonts w:ascii="HelveticaNeue-Medium" w:hAnsi="HelveticaNeue-Medium" w:cs="HelveticaNeue-Medium"/>
                          <w:color w:val="000000"/>
                          <w:sz w:val="36"/>
                          <w:szCs w:val="36"/>
                          <w:lang w:val="en-GB" w:eastAsia="en-GB"/>
                        </w:rPr>
                      </w:pPr>
                    </w:p>
                    <w:p w14:paraId="760A89A8" w14:textId="77777777" w:rsidR="001940B7" w:rsidRDefault="001940B7" w:rsidP="0003640C">
                      <w:pPr>
                        <w:autoSpaceDE w:val="0"/>
                        <w:autoSpaceDN w:val="0"/>
                        <w:adjustRightInd w:val="0"/>
                        <w:rPr>
                          <w:rFonts w:ascii="Arial" w:hAnsi="Arial" w:cs="Arial"/>
                          <w:color w:val="000000"/>
                          <w:sz w:val="14"/>
                          <w:szCs w:val="14"/>
                          <w:lang w:val="en-GB" w:eastAsia="en-GB"/>
                        </w:rPr>
                      </w:pPr>
                    </w:p>
                    <w:p w14:paraId="0D4FE952" w14:textId="77777777" w:rsidR="001940B7" w:rsidRPr="003F64CA" w:rsidRDefault="001940B7" w:rsidP="0003640C">
                      <w:pPr>
                        <w:autoSpaceDE w:val="0"/>
                        <w:autoSpaceDN w:val="0"/>
                        <w:adjustRightInd w:val="0"/>
                        <w:rPr>
                          <w:rFonts w:ascii="Arial" w:hAnsi="Arial" w:cs="Arial"/>
                          <w:color w:val="000000"/>
                          <w:sz w:val="14"/>
                          <w:szCs w:val="14"/>
                          <w:lang w:val="en-GB" w:eastAsia="en-GB"/>
                        </w:rPr>
                      </w:pPr>
                    </w:p>
                    <w:p w14:paraId="4DB6A8DC"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Rarely Available</w:t>
                      </w:r>
                    </w:p>
                    <w:p w14:paraId="7378D0FE"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3 Bedroom Detached Property</w:t>
                      </w:r>
                    </w:p>
                    <w:p w14:paraId="7CF68EA4"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0.83 of an Acre Plot</w:t>
                      </w:r>
                    </w:p>
                    <w:p w14:paraId="19CB18D9"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Great Potential to Extend or Amend</w:t>
                      </w:r>
                    </w:p>
                    <w:p w14:paraId="1F850CA2"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Beautiful South Facing Landscaped Garden</w:t>
                      </w:r>
                    </w:p>
                    <w:p w14:paraId="4E42677C"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Stunning Countryside Views &amp; Walks</w:t>
                      </w:r>
                    </w:p>
                    <w:p w14:paraId="6488E892"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Arguably the Best Road in Radnage</w:t>
                      </w:r>
                    </w:p>
                    <w:p w14:paraId="734F11C9"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Double Garage &amp; Workshop</w:t>
                      </w:r>
                    </w:p>
                    <w:p w14:paraId="3B6A49AD" w14:textId="77777777" w:rsidR="001940B7" w:rsidRPr="00566A01" w:rsidRDefault="001940B7" w:rsidP="000E5F82">
                      <w:pPr>
                        <w:pStyle w:val="Bullet-F8"/>
                        <w:numPr>
                          <w:ilvl w:val="0"/>
                          <w:numId w:val="10"/>
                        </w:numPr>
                        <w:rPr>
                          <w:color w:val="7F7F7F"/>
                          <w:sz w:val="28"/>
                          <w:szCs w:val="28"/>
                        </w:rPr>
                      </w:pPr>
                      <w:r w:rsidRPr="00566A01">
                        <w:rPr>
                          <w:noProof/>
                          <w:color w:val="7F7F7F"/>
                          <w:sz w:val="28"/>
                          <w:szCs w:val="28"/>
                        </w:rPr>
                        <w:t>Chain Free</w:t>
                      </w:r>
                    </w:p>
                    <w:p w14:paraId="77993CD9" w14:textId="77777777" w:rsidR="001940B7" w:rsidRPr="00A13082" w:rsidRDefault="001940B7" w:rsidP="00C13A61">
                      <w:pPr>
                        <w:pStyle w:val="Bullet-F8"/>
                        <w:numPr>
                          <w:ilvl w:val="0"/>
                          <w:numId w:val="0"/>
                        </w:numPr>
                        <w:rPr>
                          <w:color w:val="7F7F7F"/>
                        </w:rPr>
                      </w:pPr>
                    </w:p>
                    <w:p w14:paraId="4CC04A37" w14:textId="77777777" w:rsidR="001940B7" w:rsidRPr="00A13082" w:rsidRDefault="001940B7" w:rsidP="004378E6">
                      <w:pPr>
                        <w:autoSpaceDE w:val="0"/>
                        <w:autoSpaceDN w:val="0"/>
                        <w:adjustRightInd w:val="0"/>
                        <w:rPr>
                          <w:rFonts w:ascii="Arial" w:hAnsi="Arial" w:cs="Arial"/>
                          <w:color w:val="7F7F7F"/>
                          <w:sz w:val="22"/>
                          <w:szCs w:val="22"/>
                          <w:lang w:val="en-GB" w:eastAsia="en-GB"/>
                        </w:rPr>
                      </w:pPr>
                    </w:p>
                    <w:p w14:paraId="07EC03B7" w14:textId="77777777" w:rsidR="001940B7" w:rsidRPr="00A13082" w:rsidRDefault="001940B7" w:rsidP="0003640C">
                      <w:pPr>
                        <w:rPr>
                          <w:rFonts w:ascii="Arial" w:hAnsi="Arial" w:cs="Arial"/>
                          <w:color w:val="7F7F7F"/>
                          <w:szCs w:val="3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29056" behindDoc="0" locked="0" layoutInCell="1" allowOverlap="1" wp14:anchorId="02F59C94" wp14:editId="709AB5EA">
                <wp:simplePos x="0" y="0"/>
                <wp:positionH relativeFrom="page">
                  <wp:posOffset>452120</wp:posOffset>
                </wp:positionH>
                <wp:positionV relativeFrom="page">
                  <wp:posOffset>452120</wp:posOffset>
                </wp:positionV>
                <wp:extent cx="9057640" cy="709930"/>
                <wp:effectExtent l="0" t="0" r="10160" b="13970"/>
                <wp:wrapNone/>
                <wp:docPr id="3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7640"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85654" w14:textId="77777777" w:rsidR="001940B7" w:rsidRPr="00566A01" w:rsidRDefault="001940B7" w:rsidP="0003640C">
                            <w:pPr>
                              <w:rPr>
                                <w:rFonts w:ascii="Arial" w:hAnsi="Arial" w:cs="Arial"/>
                                <w:color w:val="7F7F7F"/>
                                <w:sz w:val="28"/>
                                <w:szCs w:val="28"/>
                              </w:rPr>
                            </w:pPr>
                            <w:r w:rsidRPr="00566A01">
                              <w:rPr>
                                <w:rFonts w:ascii="Arial" w:hAnsi="Arial" w:cs="Arial"/>
                                <w:noProof/>
                                <w:color w:val="7F7F7F"/>
                                <w:sz w:val="28"/>
                                <w:szCs w:val="28"/>
                              </w:rPr>
                              <w:t>A rarely available 3 bedroom detached property set within a plot of 0.83 acre of beautiful landscape south facing gardens, offering exciting potential to create your dream home. Situated on arguably the best road in Radnage, with fabulous countryside views and walks. Chain 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59C94" id="Text Box 141" o:spid="_x0000_s1029" type="#_x0000_t202" style="position:absolute;margin-left:35.6pt;margin-top:35.6pt;width:713.2pt;height:55.9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" filled="f" stroked="f">
                <v:textbox inset="0,0,0,0">
                  <w:txbxContent>
                    <w:p w14:paraId="1F885654" w14:textId="77777777" w:rsidR="001940B7" w:rsidRPr="00566A01" w:rsidRDefault="001940B7" w:rsidP="0003640C">
                      <w:pPr>
                        <w:rPr>
                          <w:rFonts w:ascii="Arial" w:hAnsi="Arial" w:cs="Arial"/>
                          <w:color w:val="7F7F7F"/>
                          <w:sz w:val="28"/>
                          <w:szCs w:val="28"/>
                        </w:rPr>
                      </w:pPr>
                      <w:r w:rsidRPr="00566A01">
                        <w:rPr>
                          <w:rFonts w:ascii="Arial" w:hAnsi="Arial" w:cs="Arial"/>
                          <w:noProof/>
                          <w:color w:val="7F7F7F"/>
                          <w:sz w:val="28"/>
                          <w:szCs w:val="28"/>
                        </w:rPr>
                        <w:t>A rarely available 3 bedroom detached property set within a plot of 0.83 acre of beautiful landscape south facing gardens, offering exciting potential to create your dream home. Situated on arguably the best road in Radnage, with fabulous countryside views and walks. Chain Free</w:t>
                      </w:r>
                    </w:p>
                  </w:txbxContent>
                </v:textbox>
                <w10:wrap anchorx="page" anchory="page"/>
              </v:shape>
            </w:pict>
          </mc:Fallback>
        </mc:AlternateContent>
      </w:r>
      <w:r w:rsidR="001940B7">
        <w:rPr>
          <w:noProof/>
          <w:lang w:val="en-GB" w:eastAsia="en-GB"/>
        </w:rPr>
        <w:drawing>
          <wp:anchor distT="0" distB="0" distL="114300" distR="114300" simplePos="0" relativeHeight="251647488" behindDoc="0" locked="0" layoutInCell="1" allowOverlap="1" wp14:anchorId="31A2B784" wp14:editId="4A670B1C">
            <wp:simplePos x="0" y="0"/>
            <wp:positionH relativeFrom="column">
              <wp:posOffset>7383780</wp:posOffset>
            </wp:positionH>
            <wp:positionV relativeFrom="paragraph">
              <wp:posOffset>6759575</wp:posOffset>
            </wp:positionV>
            <wp:extent cx="1102500" cy="360000"/>
            <wp:effectExtent l="0" t="0" r="2540" b="2540"/>
            <wp:wrapNone/>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r w:rsidR="001940B7">
        <w:rPr>
          <w:noProof/>
          <w:lang w:val="en-GB" w:eastAsia="en-GB"/>
        </w:rPr>
        <mc:AlternateContent>
          <mc:Choice Requires="wps">
            <w:drawing>
              <wp:anchor distT="0" distB="0" distL="114300" distR="114300" simplePos="0" relativeHeight="251638272" behindDoc="0" locked="0" layoutInCell="1" allowOverlap="1" wp14:anchorId="0DA673CA" wp14:editId="45610C35">
                <wp:simplePos x="0" y="0"/>
                <wp:positionH relativeFrom="page">
                  <wp:posOffset>238125</wp:posOffset>
                </wp:positionH>
                <wp:positionV relativeFrom="page">
                  <wp:posOffset>6648450</wp:posOffset>
                </wp:positionV>
                <wp:extent cx="3905250" cy="798195"/>
                <wp:effectExtent l="0" t="0" r="0" b="190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A828" w14:textId="77777777" w:rsidR="001940B7" w:rsidRDefault="001940B7" w:rsidP="0002063E">
                            <w:pPr>
                              <w:rPr>
                                <w:rFonts w:ascii="Helvetica 45 Light" w:hAnsi="Helvetica 45 Light"/>
                                <w:sz w:val="20"/>
                                <w:szCs w:val="20"/>
                                <w:lang w:val="en-GB"/>
                              </w:rPr>
                            </w:pPr>
                            <w:r w:rsidRPr="000B496C">
                              <w:rPr>
                                <w:rFonts w:ascii="Helvetica 45 Light" w:hAnsi="Helvetica 45 Light"/>
                                <w:noProof/>
                                <w:sz w:val="20"/>
                                <w:szCs w:val="20"/>
                                <w:lang w:val="en-GB"/>
                              </w:rPr>
                              <w:t>Robert House,  19 Station Road,  Chinnor,  Oxfordshire,  OX39 4PU</w:t>
                            </w:r>
                          </w:p>
                          <w:p w14:paraId="48F1FDD2" w14:textId="77777777" w:rsidR="001940B7" w:rsidRPr="005176B6" w:rsidRDefault="001940B7" w:rsidP="0002063E">
                            <w:pPr>
                              <w:rPr>
                                <w:rFonts w:ascii="Helvetica 45 Light" w:hAnsi="Helvetica 45 Light"/>
                                <w:sz w:val="2"/>
                                <w:szCs w:val="2"/>
                                <w:lang w:val="en-GB"/>
                              </w:rPr>
                            </w:pPr>
                          </w:p>
                          <w:p w14:paraId="06A33271" w14:textId="77777777" w:rsidR="001940B7" w:rsidRPr="000E5F82" w:rsidRDefault="001940B7" w:rsidP="0002063E">
                            <w:pPr>
                              <w:rPr>
                                <w:rFonts w:ascii="Helvetica 45 Light" w:hAnsi="Helvetica 45 Light"/>
                                <w:color w:val="BE9A40"/>
                                <w:sz w:val="2"/>
                                <w:szCs w:val="2"/>
                                <w:lang w:val="en-GB"/>
                              </w:rPr>
                            </w:pPr>
                            <w:r w:rsidRPr="000B496C">
                              <w:rPr>
                                <w:rFonts w:ascii="Helvetica 45 Light" w:hAnsi="Helvetica 45 Light"/>
                                <w:noProof/>
                                <w:color w:val="BE9A40"/>
                                <w:sz w:val="34"/>
                                <w:szCs w:val="34"/>
                                <w:lang w:val="en-GB"/>
                              </w:rPr>
                              <w:t>01844 354554</w:t>
                            </w:r>
                          </w:p>
                          <w:p w14:paraId="3DD2C1AA" w14:textId="77777777" w:rsidR="001940B7" w:rsidRPr="005176B6" w:rsidRDefault="001940B7" w:rsidP="0002063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595C5B77" w14:textId="77777777" w:rsidR="001940B7" w:rsidRPr="005176B6" w:rsidRDefault="001940B7" w:rsidP="0002063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673CA" id="Text Box 297" o:spid="_x0000_s1030" type="#_x0000_t202" style="position:absolute;margin-left:18.75pt;margin-top:523.5pt;width:307.5pt;height:62.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" filled="f" stroked="f">
                <v:textbox inset="0,0,0,0">
                  <w:txbxContent>
                    <w:p w14:paraId="785AA828" w14:textId="77777777" w:rsidR="001940B7" w:rsidRDefault="001940B7" w:rsidP="0002063E">
                      <w:pPr>
                        <w:rPr>
                          <w:rFonts w:ascii="Helvetica 45 Light" w:hAnsi="Helvetica 45 Light"/>
                          <w:sz w:val="20"/>
                          <w:szCs w:val="20"/>
                          <w:lang w:val="en-GB"/>
                        </w:rPr>
                      </w:pPr>
                      <w:r w:rsidRPr="000B496C">
                        <w:rPr>
                          <w:rFonts w:ascii="Helvetica 45 Light" w:hAnsi="Helvetica 45 Light"/>
                          <w:noProof/>
                          <w:sz w:val="20"/>
                          <w:szCs w:val="20"/>
                          <w:lang w:val="en-GB"/>
                        </w:rPr>
                        <w:t>Robert House,  19 Station Road,  Chinnor,  Oxfordshire,  OX39 4PU</w:t>
                      </w:r>
                    </w:p>
                    <w:p w14:paraId="48F1FDD2" w14:textId="77777777" w:rsidR="001940B7" w:rsidRPr="005176B6" w:rsidRDefault="001940B7" w:rsidP="0002063E">
                      <w:pPr>
                        <w:rPr>
                          <w:rFonts w:ascii="Helvetica 45 Light" w:hAnsi="Helvetica 45 Light"/>
                          <w:sz w:val="2"/>
                          <w:szCs w:val="2"/>
                          <w:lang w:val="en-GB"/>
                        </w:rPr>
                      </w:pPr>
                    </w:p>
                    <w:p w14:paraId="06A33271" w14:textId="77777777" w:rsidR="001940B7" w:rsidRPr="000E5F82" w:rsidRDefault="001940B7" w:rsidP="0002063E">
                      <w:pPr>
                        <w:rPr>
                          <w:rFonts w:ascii="Helvetica 45 Light" w:hAnsi="Helvetica 45 Light"/>
                          <w:color w:val="BE9A40"/>
                          <w:sz w:val="2"/>
                          <w:szCs w:val="2"/>
                          <w:lang w:val="en-GB"/>
                        </w:rPr>
                      </w:pPr>
                      <w:r w:rsidRPr="000B496C">
                        <w:rPr>
                          <w:rFonts w:ascii="Helvetica 45 Light" w:hAnsi="Helvetica 45 Light"/>
                          <w:noProof/>
                          <w:color w:val="BE9A40"/>
                          <w:sz w:val="34"/>
                          <w:szCs w:val="34"/>
                          <w:lang w:val="en-GB"/>
                        </w:rPr>
                        <w:t>01844 354554</w:t>
                      </w:r>
                    </w:p>
                    <w:p w14:paraId="3DD2C1AA" w14:textId="77777777" w:rsidR="001940B7" w:rsidRPr="005176B6" w:rsidRDefault="001940B7" w:rsidP="0002063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595C5B77" w14:textId="77777777" w:rsidR="001940B7" w:rsidRPr="005176B6" w:rsidRDefault="001940B7" w:rsidP="0002063E">
                      <w:pPr>
                        <w:rPr>
                          <w:sz w:val="20"/>
                          <w:szCs w:val="20"/>
                        </w:rPr>
                      </w:pPr>
                    </w:p>
                  </w:txbxContent>
                </v:textbox>
                <w10:wrap anchorx="page" anchory="page"/>
              </v:shape>
            </w:pict>
          </mc:Fallback>
        </mc:AlternateContent>
      </w:r>
    </w:p>
    <w:p w14:paraId="097D3756" w14:textId="7F8B28F8" w:rsidR="001940B7" w:rsidRDefault="00B14E23">
      <w:pPr>
        <w:sectPr w:rsidR="001940B7" w:rsidSect="00524630">
          <w:headerReference w:type="default" r:id="rId18"/>
          <w:footerReference w:type="default" r:id="rId19"/>
          <w:pgSz w:w="16840" w:h="11907" w:orient="landscape" w:code="9"/>
          <w:pgMar w:top="0" w:right="0" w:bottom="0" w:left="0" w:header="0" w:footer="0" w:gutter="0"/>
          <w:cols w:space="720"/>
          <w:docGrid w:linePitch="360"/>
        </w:sectPr>
      </w:pPr>
      <w:r>
        <w:rPr>
          <w:noProof/>
        </w:rPr>
        <w:lastRenderedPageBreak/>
        <w:drawing>
          <wp:anchor distT="0" distB="0" distL="114300" distR="114300" simplePos="0" relativeHeight="251694592" behindDoc="0" locked="0" layoutInCell="1" allowOverlap="1" wp14:anchorId="3A147213" wp14:editId="27F8D278">
            <wp:simplePos x="0" y="0"/>
            <wp:positionH relativeFrom="page">
              <wp:posOffset>7345680</wp:posOffset>
            </wp:positionH>
            <wp:positionV relativeFrom="page">
              <wp:posOffset>5052060</wp:posOffset>
            </wp:positionV>
            <wp:extent cx="2847340" cy="22002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extLst>
                        <a:ext uri="{28A0092B-C50C-407E-A947-70E740481C1C}">
                          <a14:useLocalDpi xmlns:a14="http://schemas.microsoft.com/office/drawing/2010/main" val="0"/>
                        </a:ext>
                      </a:extLst>
                    </a:blip>
                    <a:srcRect l="1472" r="1472"/>
                    <a:stretch>
                      <a:fillRect/>
                    </a:stretch>
                  </pic:blipFill>
                  <pic:spPr>
                    <a:xfrm>
                      <a:off x="0" y="0"/>
                      <a:ext cx="2847340" cy="2200275"/>
                    </a:xfrm>
                    <a:prstGeom prst="rect">
                      <a:avLst/>
                    </a:prstGeom>
                  </pic:spPr>
                </pic:pic>
              </a:graphicData>
            </a:graphic>
            <wp14:sizeRelH relativeFrom="margin">
              <wp14:pctWidth>0</wp14:pctWidth>
            </wp14:sizeRelH>
            <wp14:sizeRelV relativeFrom="margin">
              <wp14:pctHeight>0</wp14:pctHeight>
            </wp14:sizeRelV>
          </wp:anchor>
        </w:drawing>
      </w:r>
      <w:r w:rsidR="00D73212">
        <w:rPr>
          <w:noProof/>
          <w:lang w:val="en-GB" w:eastAsia="en-GB"/>
        </w:rPr>
        <mc:AlternateContent>
          <mc:Choice Requires="wps">
            <w:drawing>
              <wp:anchor distT="0" distB="0" distL="114300" distR="114300" simplePos="0" relativeHeight="251623936" behindDoc="0" locked="0" layoutInCell="1" allowOverlap="1" wp14:anchorId="69339685" wp14:editId="2674D2E9">
                <wp:simplePos x="0" y="0"/>
                <wp:positionH relativeFrom="page">
                  <wp:posOffset>365760</wp:posOffset>
                </wp:positionH>
                <wp:positionV relativeFrom="page">
                  <wp:posOffset>190400</wp:posOffset>
                </wp:positionV>
                <wp:extent cx="6682740" cy="2390876"/>
                <wp:effectExtent l="0" t="0" r="3810" b="9525"/>
                <wp:wrapNone/>
                <wp:docPr id="2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2390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47ADCDDA" w14:textId="77777777" w:rsidR="001940B7" w:rsidRDefault="001940B7" w:rsidP="004378E6">
                            <w:pPr>
                              <w:pStyle w:val="headerF12"/>
                              <w:rPr>
                                <w:color w:val="BE9A40"/>
                                <w:sz w:val="28"/>
                                <w:szCs w:val="28"/>
                              </w:rPr>
                            </w:pPr>
                            <w:r w:rsidRPr="00D73212">
                              <w:rPr>
                                <w:color w:val="BE9A40"/>
                                <w:sz w:val="28"/>
                                <w:szCs w:val="28"/>
                              </w:rPr>
                              <w:t>Location</w:t>
                            </w:r>
                          </w:p>
                          <w:p w14:paraId="585A235B" w14:textId="77777777" w:rsidR="00D73212" w:rsidRPr="00D73212" w:rsidRDefault="00D73212" w:rsidP="004378E6">
                            <w:pPr>
                              <w:pStyle w:val="headerF12"/>
                              <w:rPr>
                                <w:color w:val="BE9A40"/>
                                <w:sz w:val="28"/>
                                <w:szCs w:val="28"/>
                              </w:rPr>
                            </w:pPr>
                          </w:p>
                          <w:p w14:paraId="72F972E1" w14:textId="77777777" w:rsidR="00D73212" w:rsidRPr="00D73212" w:rsidRDefault="00D73212" w:rsidP="00D73212">
                            <w:pPr>
                              <w:pStyle w:val="headerF12"/>
                              <w:rPr>
                                <w:color w:val="808080" w:themeColor="background1" w:themeShade="80"/>
                                <w:sz w:val="18"/>
                                <w:szCs w:val="18"/>
                              </w:rPr>
                            </w:pPr>
                            <w:r w:rsidRPr="00D73212">
                              <w:rPr>
                                <w:color w:val="808080" w:themeColor="background1" w:themeShade="80"/>
                                <w:sz w:val="18"/>
                                <w:szCs w:val="18"/>
                              </w:rPr>
                              <w:t xml:space="preserve">Radnage is a small village located in the Chiltern Hills and occupies some of the most beautiful countryside in the county with quiet country lanes and an assortment of traditional farmhouses, cottages and detached homes. The village has a 12th century church and two thriving pubs. There are also a number of exhilarating walks and rides in the immediate vicinity. Despite its rural atmosphere, the village is close to High Wycombe, Stokenchurch, Chinnor and Princes Risborough as well as being a short drive from the M40 motorway. High Wycombe town centre has recently undergone a transformation with The Eden retail development now being the heart beat of the town. Here, one can find an excellent range of shops, restaurants and leisure facilities. </w:t>
                            </w:r>
                          </w:p>
                          <w:p w14:paraId="66B90D42" w14:textId="77777777" w:rsidR="00D73212" w:rsidRPr="00D73212" w:rsidRDefault="00D73212" w:rsidP="00D73212">
                            <w:pPr>
                              <w:pStyle w:val="headerF12"/>
                              <w:rPr>
                                <w:color w:val="808080" w:themeColor="background1" w:themeShade="80"/>
                                <w:sz w:val="18"/>
                                <w:szCs w:val="18"/>
                              </w:rPr>
                            </w:pPr>
                          </w:p>
                          <w:p w14:paraId="643E8FFD" w14:textId="77777777" w:rsidR="00D73212" w:rsidRPr="00D73212" w:rsidRDefault="00D73212" w:rsidP="00D73212">
                            <w:pPr>
                              <w:pStyle w:val="headerF12"/>
                              <w:rPr>
                                <w:color w:val="808080" w:themeColor="background1" w:themeShade="80"/>
                                <w:sz w:val="18"/>
                                <w:szCs w:val="18"/>
                              </w:rPr>
                            </w:pPr>
                            <w:r w:rsidRPr="00D73212">
                              <w:rPr>
                                <w:color w:val="808080" w:themeColor="background1" w:themeShade="80"/>
                                <w:sz w:val="18"/>
                                <w:szCs w:val="18"/>
                              </w:rPr>
                              <w:t>In terms of schooling, the village has a well-regarded combined school, as well as nationally recognized senior schools such as the Royal Grammar School, Wycombe High, and John Hampden Grammar School. Schooling is clearly a major factor why so many people like to buy properties in Radnage, but it is also it's accessibility to London which appeals.</w:t>
                            </w:r>
                          </w:p>
                          <w:p w14:paraId="4F26D625" w14:textId="77777777" w:rsidR="00D73212" w:rsidRPr="00D73212" w:rsidRDefault="00D73212" w:rsidP="00D73212">
                            <w:pPr>
                              <w:pStyle w:val="headerF12"/>
                              <w:rPr>
                                <w:color w:val="808080" w:themeColor="background1" w:themeShade="80"/>
                                <w:sz w:val="18"/>
                                <w:szCs w:val="18"/>
                              </w:rPr>
                            </w:pPr>
                            <w:r w:rsidRPr="00D73212">
                              <w:rPr>
                                <w:color w:val="808080" w:themeColor="background1" w:themeShade="80"/>
                                <w:sz w:val="18"/>
                                <w:szCs w:val="18"/>
                              </w:rPr>
                              <w:t xml:space="preserve"> </w:t>
                            </w:r>
                          </w:p>
                          <w:p w14:paraId="71BEF411" w14:textId="1FF21F3D" w:rsidR="001940B7" w:rsidRPr="00D73212" w:rsidRDefault="00D73212" w:rsidP="00D73212">
                            <w:pPr>
                              <w:pStyle w:val="headerF12"/>
                              <w:rPr>
                                <w:color w:val="808080" w:themeColor="background1" w:themeShade="80"/>
                              </w:rPr>
                            </w:pPr>
                            <w:r w:rsidRPr="00D73212">
                              <w:rPr>
                                <w:color w:val="808080" w:themeColor="background1" w:themeShade="80"/>
                                <w:sz w:val="18"/>
                                <w:szCs w:val="18"/>
                              </w:rPr>
                              <w:t>For the commuter there is easy access to the M40 motorway at Junction 5, providing links to Oxford, Birmingham and</w:t>
                            </w:r>
                            <w:r w:rsidRPr="00D73212">
                              <w:rPr>
                                <w:color w:val="808080" w:themeColor="background1" w:themeShade="80"/>
                              </w:rPr>
                              <w:t xml:space="preserve"> London. The nearest railway station is in High Wycombe with links to London Marylebone and Birmingham.</w:t>
                            </w:r>
                          </w:p>
                          <w:p w14:paraId="45A62224" w14:textId="77777777" w:rsidR="001940B7" w:rsidRPr="00D73212" w:rsidRDefault="001940B7" w:rsidP="004378E6">
                            <w:pPr>
                              <w:pStyle w:val="headerF12"/>
                              <w:rPr>
                                <w:color w:val="808080" w:themeColor="background1" w:themeShade="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9685" id="Text Box 198" o:spid="_x0000_s1031" type="#_x0000_t202" style="position:absolute;margin-left:28.8pt;margin-top:15pt;width:526.2pt;height:188.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" filled="f" stroked="f">
                <v:textbox style="mso-next-textbox:#Text Box 202" inset="0,0,0,0">
                  <w:txbxContent>
                    <w:p w14:paraId="47ADCDDA" w14:textId="77777777" w:rsidR="001940B7" w:rsidRDefault="001940B7" w:rsidP="004378E6">
                      <w:pPr>
                        <w:pStyle w:val="headerF12"/>
                        <w:rPr>
                          <w:color w:val="BE9A40"/>
                          <w:sz w:val="28"/>
                          <w:szCs w:val="28"/>
                        </w:rPr>
                      </w:pPr>
                      <w:r w:rsidRPr="00D73212">
                        <w:rPr>
                          <w:color w:val="BE9A40"/>
                          <w:sz w:val="28"/>
                          <w:szCs w:val="28"/>
                        </w:rPr>
                        <w:t>Location</w:t>
                      </w:r>
                    </w:p>
                    <w:p w14:paraId="585A235B" w14:textId="77777777" w:rsidR="00D73212" w:rsidRPr="00D73212" w:rsidRDefault="00D73212" w:rsidP="004378E6">
                      <w:pPr>
                        <w:pStyle w:val="headerF12"/>
                        <w:rPr>
                          <w:color w:val="BE9A40"/>
                          <w:sz w:val="28"/>
                          <w:szCs w:val="28"/>
                        </w:rPr>
                      </w:pPr>
                    </w:p>
                    <w:p w14:paraId="72F972E1" w14:textId="77777777" w:rsidR="00D73212" w:rsidRPr="00D73212" w:rsidRDefault="00D73212" w:rsidP="00D73212">
                      <w:pPr>
                        <w:pStyle w:val="headerF12"/>
                        <w:rPr>
                          <w:color w:val="808080" w:themeColor="background1" w:themeShade="80"/>
                          <w:sz w:val="18"/>
                          <w:szCs w:val="18"/>
                        </w:rPr>
                      </w:pPr>
                      <w:r w:rsidRPr="00D73212">
                        <w:rPr>
                          <w:color w:val="808080" w:themeColor="background1" w:themeShade="80"/>
                          <w:sz w:val="18"/>
                          <w:szCs w:val="18"/>
                        </w:rPr>
                        <w:t xml:space="preserve">Radnage is a small village located in the Chiltern Hills and occupies some of the most beautiful countryside in the county with quiet country lanes and an assortment of traditional farmhouses, cottages and detached homes. The village has a 12th century church and two thriving pubs. There are also a number of exhilarating walks and rides in the immediate vicinity. Despite its rural atmosphere, the village is close to High Wycombe, Stokenchurch, Chinnor and Princes Risborough as well as being a short drive from the M40 motorway. High Wycombe town centre has recently undergone a transformation with The Eden retail development now being the heart beat of the town. Here, one can find an excellent range of shops, restaurants and leisure facilities. </w:t>
                      </w:r>
                    </w:p>
                    <w:p w14:paraId="66B90D42" w14:textId="77777777" w:rsidR="00D73212" w:rsidRPr="00D73212" w:rsidRDefault="00D73212" w:rsidP="00D73212">
                      <w:pPr>
                        <w:pStyle w:val="headerF12"/>
                        <w:rPr>
                          <w:color w:val="808080" w:themeColor="background1" w:themeShade="80"/>
                          <w:sz w:val="18"/>
                          <w:szCs w:val="18"/>
                        </w:rPr>
                      </w:pPr>
                    </w:p>
                    <w:p w14:paraId="643E8FFD" w14:textId="77777777" w:rsidR="00D73212" w:rsidRPr="00D73212" w:rsidRDefault="00D73212" w:rsidP="00D73212">
                      <w:pPr>
                        <w:pStyle w:val="headerF12"/>
                        <w:rPr>
                          <w:color w:val="808080" w:themeColor="background1" w:themeShade="80"/>
                          <w:sz w:val="18"/>
                          <w:szCs w:val="18"/>
                        </w:rPr>
                      </w:pPr>
                      <w:r w:rsidRPr="00D73212">
                        <w:rPr>
                          <w:color w:val="808080" w:themeColor="background1" w:themeShade="80"/>
                          <w:sz w:val="18"/>
                          <w:szCs w:val="18"/>
                        </w:rPr>
                        <w:t>In terms of schooling, the village has a well-regarded combined school, as well as nationally recognized senior schools such as the Royal Grammar School, Wycombe High, and John Hampden Grammar School. Schooling is clearly a major factor why so many people like to buy properties in Radnage, but it is also it's accessibility to London which appeals.</w:t>
                      </w:r>
                    </w:p>
                    <w:p w14:paraId="4F26D625" w14:textId="77777777" w:rsidR="00D73212" w:rsidRPr="00D73212" w:rsidRDefault="00D73212" w:rsidP="00D73212">
                      <w:pPr>
                        <w:pStyle w:val="headerF12"/>
                        <w:rPr>
                          <w:color w:val="808080" w:themeColor="background1" w:themeShade="80"/>
                          <w:sz w:val="18"/>
                          <w:szCs w:val="18"/>
                        </w:rPr>
                      </w:pPr>
                      <w:r w:rsidRPr="00D73212">
                        <w:rPr>
                          <w:color w:val="808080" w:themeColor="background1" w:themeShade="80"/>
                          <w:sz w:val="18"/>
                          <w:szCs w:val="18"/>
                        </w:rPr>
                        <w:t xml:space="preserve"> </w:t>
                      </w:r>
                    </w:p>
                    <w:p w14:paraId="71BEF411" w14:textId="1FF21F3D" w:rsidR="001940B7" w:rsidRPr="00D73212" w:rsidRDefault="00D73212" w:rsidP="00D73212">
                      <w:pPr>
                        <w:pStyle w:val="headerF12"/>
                        <w:rPr>
                          <w:color w:val="808080" w:themeColor="background1" w:themeShade="80"/>
                        </w:rPr>
                      </w:pPr>
                      <w:r w:rsidRPr="00D73212">
                        <w:rPr>
                          <w:color w:val="808080" w:themeColor="background1" w:themeShade="80"/>
                          <w:sz w:val="18"/>
                          <w:szCs w:val="18"/>
                        </w:rPr>
                        <w:t>For the commuter there is easy access to the M40 motorway at Junction 5, providing links to Oxford, Birmingham and</w:t>
                      </w:r>
                      <w:r w:rsidRPr="00D73212">
                        <w:rPr>
                          <w:color w:val="808080" w:themeColor="background1" w:themeShade="80"/>
                        </w:rPr>
                        <w:t xml:space="preserve"> London. The nearest railway station is in High Wycombe with links to London Marylebone and Birmingham.</w:t>
                      </w:r>
                    </w:p>
                    <w:p w14:paraId="45A62224" w14:textId="77777777" w:rsidR="001940B7" w:rsidRPr="00D73212" w:rsidRDefault="001940B7" w:rsidP="004378E6">
                      <w:pPr>
                        <w:pStyle w:val="headerF12"/>
                        <w:rPr>
                          <w:color w:val="808080" w:themeColor="background1" w:themeShade="80"/>
                        </w:rPr>
                      </w:pPr>
                    </w:p>
                  </w:txbxContent>
                </v:textbox>
                <w10:wrap anchorx="page" anchory="page"/>
              </v:shape>
            </w:pict>
          </mc:Fallback>
        </mc:AlternateContent>
      </w:r>
      <w:r w:rsidR="00D73212">
        <w:rPr>
          <w:noProof/>
        </w:rPr>
        <w:drawing>
          <wp:anchor distT="0" distB="0" distL="114300" distR="114300" simplePos="0" relativeHeight="251674112" behindDoc="0" locked="0" layoutInCell="1" allowOverlap="1" wp14:anchorId="78AB8293" wp14:editId="5403833F">
            <wp:simplePos x="0" y="0"/>
            <wp:positionH relativeFrom="page">
              <wp:posOffset>7345680</wp:posOffset>
            </wp:positionH>
            <wp:positionV relativeFrom="page">
              <wp:posOffset>182880</wp:posOffset>
            </wp:positionV>
            <wp:extent cx="2819400" cy="22002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rcRect l="1948" r="1948"/>
                    <a:stretch>
                      <a:fillRect/>
                    </a:stretch>
                  </pic:blipFill>
                  <pic:spPr>
                    <a:xfrm>
                      <a:off x="0" y="0"/>
                      <a:ext cx="2819400" cy="2200275"/>
                    </a:xfrm>
                    <a:prstGeom prst="rect">
                      <a:avLst/>
                    </a:prstGeom>
                  </pic:spPr>
                </pic:pic>
              </a:graphicData>
            </a:graphic>
            <wp14:sizeRelH relativeFrom="margin">
              <wp14:pctWidth>0</wp14:pctWidth>
            </wp14:sizeRelH>
            <wp14:sizeRelV relativeFrom="margin">
              <wp14:pctHeight>0</wp14:pctHeight>
            </wp14:sizeRelV>
          </wp:anchor>
        </w:drawing>
      </w:r>
      <w:r w:rsidR="00D73212">
        <w:rPr>
          <w:noProof/>
        </w:rPr>
        <w:drawing>
          <wp:anchor distT="0" distB="0" distL="114300" distR="114300" simplePos="0" relativeHeight="251684352" behindDoc="0" locked="0" layoutInCell="1" allowOverlap="1" wp14:anchorId="5E95B217" wp14:editId="4D01AAD5">
            <wp:simplePos x="0" y="0"/>
            <wp:positionH relativeFrom="page">
              <wp:posOffset>7376160</wp:posOffset>
            </wp:positionH>
            <wp:positionV relativeFrom="page">
              <wp:posOffset>2613660</wp:posOffset>
            </wp:positionV>
            <wp:extent cx="2809240" cy="2209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rcRect l="2328" r="2328"/>
                    <a:stretch>
                      <a:fillRect/>
                    </a:stretch>
                  </pic:blipFill>
                  <pic:spPr>
                    <a:xfrm>
                      <a:off x="0" y="0"/>
                      <a:ext cx="2809240" cy="2209800"/>
                    </a:xfrm>
                    <a:prstGeom prst="rect">
                      <a:avLst/>
                    </a:prstGeom>
                  </pic:spPr>
                </pic:pic>
              </a:graphicData>
            </a:graphic>
            <wp14:sizeRelH relativeFrom="margin">
              <wp14:pctWidth>0</wp14:pctWidth>
            </wp14:sizeRelH>
            <wp14:sizeRelV relativeFrom="margin">
              <wp14:pctHeight>0</wp14:pctHeight>
            </wp14:sizeRelV>
          </wp:anchor>
        </w:drawing>
      </w:r>
      <w:r w:rsidR="00566A01">
        <w:rPr>
          <w:noProof/>
        </w:rPr>
        <w:drawing>
          <wp:anchor distT="0" distB="0" distL="114300" distR="114300" simplePos="0" relativeHeight="251663872" behindDoc="0" locked="0" layoutInCell="1" allowOverlap="1" wp14:anchorId="4EC39867" wp14:editId="18AFBE83">
            <wp:simplePos x="0" y="0"/>
            <wp:positionH relativeFrom="page">
              <wp:posOffset>312420</wp:posOffset>
            </wp:positionH>
            <wp:positionV relativeFrom="page">
              <wp:posOffset>2705100</wp:posOffset>
            </wp:positionV>
            <wp:extent cx="6781800" cy="4533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rcRect t="5431" b="5431"/>
                    <a:stretch>
                      <a:fillRect/>
                    </a:stretch>
                  </pic:blipFill>
                  <pic:spPr>
                    <a:xfrm>
                      <a:off x="0" y="0"/>
                      <a:ext cx="6781800" cy="4533900"/>
                    </a:xfrm>
                    <a:prstGeom prst="rect">
                      <a:avLst/>
                    </a:prstGeom>
                  </pic:spPr>
                </pic:pic>
              </a:graphicData>
            </a:graphic>
            <wp14:sizeRelH relativeFrom="margin">
              <wp14:pctWidth>0</wp14:pctWidth>
            </wp14:sizeRelH>
            <wp14:sizeRelV relativeFrom="margin">
              <wp14:pctHeight>0</wp14:pctHeight>
            </wp14:sizeRelV>
          </wp:anchor>
        </w:drawing>
      </w:r>
      <w:r w:rsidR="001940B7">
        <w:rPr>
          <w:noProof/>
          <w:lang w:val="en-GB" w:eastAsia="en-GB"/>
        </w:rPr>
        <mc:AlternateContent>
          <mc:Choice Requires="wps">
            <w:drawing>
              <wp:anchor distT="0" distB="0" distL="114300" distR="114300" simplePos="0" relativeHeight="251662336" behindDoc="0" locked="0" layoutInCell="1" allowOverlap="1" wp14:anchorId="71092EBD" wp14:editId="6ACC0EC8">
                <wp:simplePos x="0" y="0"/>
                <wp:positionH relativeFrom="page">
                  <wp:posOffset>3742055</wp:posOffset>
                </wp:positionH>
                <wp:positionV relativeFrom="page">
                  <wp:posOffset>182880</wp:posOffset>
                </wp:positionV>
                <wp:extent cx="3204210" cy="2389505"/>
                <wp:effectExtent l="0" t="0" r="15240" b="10795"/>
                <wp:wrapNone/>
                <wp:docPr id="2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389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92EBD" id="Text Box 202" o:spid="_x0000_s1032" type="#_x0000_t202" style="position:absolute;margin-left:294.65pt;margin-top:14.4pt;width:252.3pt;height:188.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" filled="f" stroked="f">
                <v:textbox inset="0,0,0,0">
                  <w:txbxContent/>
                </v:textbox>
                <w10:wrap anchorx="page" anchory="page"/>
              </v:shape>
            </w:pict>
          </mc:Fallback>
        </mc:AlternateContent>
      </w:r>
    </w:p>
    <w:p w14:paraId="23C08E20" w14:textId="5B367188" w:rsidR="001940B7" w:rsidRDefault="00D73212">
      <w:pPr>
        <w:sectPr w:rsidR="001940B7" w:rsidSect="00524630">
          <w:headerReference w:type="default" r:id="rId24"/>
          <w:footerReference w:type="default" r:id="rId25"/>
          <w:pgSz w:w="16840" w:h="11907" w:orient="landscape" w:code="9"/>
          <w:pgMar w:top="0" w:right="0" w:bottom="0" w:left="0" w:header="0" w:footer="0" w:gutter="0"/>
          <w:cols w:space="720"/>
          <w:docGrid w:linePitch="360"/>
        </w:sectPr>
      </w:pPr>
      <w:r>
        <w:rPr>
          <w:noProof/>
          <w:lang w:val="en-GB" w:eastAsia="en-GB"/>
        </w:rPr>
        <w:lastRenderedPageBreak/>
        <mc:AlternateContent>
          <mc:Choice Requires="wps">
            <w:drawing>
              <wp:anchor distT="0" distB="0" distL="114300" distR="114300" simplePos="0" relativeHeight="251649536" behindDoc="0" locked="0" layoutInCell="1" allowOverlap="1" wp14:anchorId="1AF8ECCC" wp14:editId="05AEBD23">
                <wp:simplePos x="0" y="0"/>
                <wp:positionH relativeFrom="column">
                  <wp:posOffset>3741420</wp:posOffset>
                </wp:positionH>
                <wp:positionV relativeFrom="paragraph">
                  <wp:posOffset>5554980</wp:posOffset>
                </wp:positionV>
                <wp:extent cx="6505575" cy="156591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505575" cy="156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8ECCC" id="Text Box 39" o:spid="_x0000_s1033" type="#_x0000_t202" style="position:absolute;margin-left:294.6pt;margin-top:437.4pt;width:512.25pt;height:123.3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" filled="f" stroked="f" strokeweight=".5pt">
                <v:textbox style="mso-next-textbox:#Text Box 311">
                  <w:txbxContent/>
                </v:textbox>
              </v:shape>
            </w:pict>
          </mc:Fallback>
        </mc:AlternateContent>
      </w:r>
      <w:r w:rsidR="001940B7">
        <w:rPr>
          <w:noProof/>
          <w:lang w:val="en-GB" w:eastAsia="en-GB"/>
        </w:rPr>
        <w:drawing>
          <wp:anchor distT="0" distB="0" distL="114300" distR="114300" simplePos="0" relativeHeight="251676160" behindDoc="0" locked="0" layoutInCell="1" allowOverlap="1" wp14:anchorId="0742A4F3" wp14:editId="6221FD5C">
            <wp:simplePos x="0" y="0"/>
            <wp:positionH relativeFrom="page">
              <wp:posOffset>3848100</wp:posOffset>
            </wp:positionH>
            <wp:positionV relativeFrom="page">
              <wp:posOffset>579120</wp:posOffset>
            </wp:positionV>
            <wp:extent cx="6438265" cy="501396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rcRect l="8985" r="8985"/>
                    <a:stretch>
                      <a:fillRect/>
                    </a:stretch>
                  </pic:blipFill>
                  <pic:spPr>
                    <a:xfrm>
                      <a:off x="0" y="0"/>
                      <a:ext cx="6438265" cy="5013960"/>
                    </a:xfrm>
                    <a:prstGeom prst="rect">
                      <a:avLst/>
                    </a:prstGeom>
                  </pic:spPr>
                </pic:pic>
              </a:graphicData>
            </a:graphic>
            <wp14:sizeRelH relativeFrom="margin">
              <wp14:pctWidth>0</wp14:pctWidth>
            </wp14:sizeRelH>
            <wp14:sizeRelV relativeFrom="margin">
              <wp14:pctHeight>0</wp14:pctHeight>
            </wp14:sizeRelV>
          </wp:anchor>
        </w:drawing>
      </w:r>
      <w:r w:rsidR="001940B7">
        <w:rPr>
          <w:noProof/>
          <w:lang w:val="en-GB" w:eastAsia="en-GB"/>
        </w:rPr>
        <mc:AlternateContent>
          <mc:Choice Requires="wps">
            <w:drawing>
              <wp:anchor distT="0" distB="0" distL="114300" distR="114300" simplePos="0" relativeHeight="251668480" behindDoc="0" locked="0" layoutInCell="1" allowOverlap="1" wp14:anchorId="6DE9279C" wp14:editId="5EC35A1B">
                <wp:simplePos x="0" y="0"/>
                <wp:positionH relativeFrom="page">
                  <wp:posOffset>361950</wp:posOffset>
                </wp:positionH>
                <wp:positionV relativeFrom="page">
                  <wp:posOffset>361950</wp:posOffset>
                </wp:positionV>
                <wp:extent cx="3133725" cy="6934200"/>
                <wp:effectExtent l="0" t="0" r="9525" b="0"/>
                <wp:wrapNone/>
                <wp:docPr id="2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93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FCDD8DB" w14:textId="77777777" w:rsidR="001940B7" w:rsidRPr="00D73212" w:rsidRDefault="001940B7" w:rsidP="004378E6">
                            <w:pPr>
                              <w:pStyle w:val="headerF12"/>
                              <w:rPr>
                                <w:color w:val="BE9A40"/>
                                <w:sz w:val="28"/>
                                <w:szCs w:val="28"/>
                              </w:rPr>
                            </w:pPr>
                            <w:r w:rsidRPr="00D73212">
                              <w:rPr>
                                <w:color w:val="BE9A40"/>
                                <w:sz w:val="28"/>
                                <w:szCs w:val="28"/>
                              </w:rPr>
                              <w:t>Description</w:t>
                            </w:r>
                          </w:p>
                          <w:p w14:paraId="6ABA5C91" w14:textId="77777777" w:rsidR="00D73212" w:rsidRPr="000E5F82" w:rsidRDefault="00D73212" w:rsidP="004378E6">
                            <w:pPr>
                              <w:pStyle w:val="headerF12"/>
                              <w:rPr>
                                <w:color w:val="BE9A40"/>
                              </w:rPr>
                            </w:pPr>
                          </w:p>
                          <w:p w14:paraId="47054CFC"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A unique 3 bedroom detached property set within a plot of 0.83 of an acre of  beautiful landscape south facing gardens, offering exciting potential to create your dream home. Situated on arguably the best road in Radnage, with fabulous countryside views and walks. Chain Free</w:t>
                            </w:r>
                          </w:p>
                          <w:p w14:paraId="31672A1A"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p>
                          <w:p w14:paraId="5DC6F705"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The property is discretely set back from the road within its own horseshoe driveway and pretty front garden, setting an impressive entrance.</w:t>
                            </w:r>
                          </w:p>
                          <w:p w14:paraId="34FF50E9"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The property already boasts three double bedrooms all with fitted wardrobes, and a converted loft room, a family bathroom with bath and separate shower and additional WC. The dual aspect reception room with original open fire place and French doors opening into the rear conservatory that runs the width of the house and overlooks the beautiful south facing rear garden.</w:t>
                            </w:r>
                          </w:p>
                          <w:p w14:paraId="41CFC92B"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p>
                          <w:p w14:paraId="5B655E3F"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 xml:space="preserve">The family kitchen/diner has ample eye and waist level storage units, double ovens, hob and plumbing for a dishwasher. In addition there is a large dual aspect utility room with plumbing for white goods, sink, built in storage and a door to the garden, making this the perfect entrance for mucky dogs or children. </w:t>
                            </w:r>
                          </w:p>
                          <w:p w14:paraId="5ADD78BE"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p>
                          <w:p w14:paraId="7D6DF367" w14:textId="77777777" w:rsidR="001940B7"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 xml:space="preserve">The double garage and work shop has power and lights and is attached to the main house. With the correct planning permission this space could be incorporated within the current accommodation provided. </w:t>
                            </w:r>
                          </w:p>
                          <w:p w14:paraId="7E5370F9"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p>
                          <w:p w14:paraId="7E1FA336"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The property and plot size lends itself to the possibilities to extend or amend to create your dream home.</w:t>
                            </w:r>
                          </w:p>
                          <w:p w14:paraId="1EC544EE"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p>
                          <w:p w14:paraId="6AD94D22" w14:textId="77777777" w:rsidR="00D73212" w:rsidRDefault="00D73212" w:rsidP="00D73212">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Outside</w:t>
                            </w:r>
                          </w:p>
                          <w:p w14:paraId="52AE4F23" w14:textId="34BDA7C0" w:rsidR="00D73212" w:rsidRPr="00D73212" w:rsidRDefault="00D73212" w:rsidP="00D73212">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 xml:space="preserve"> </w:t>
                            </w:r>
                          </w:p>
                          <w:p w14:paraId="041EDEAA" w14:textId="77777777" w:rsidR="00D73212" w:rsidRPr="00D73212" w:rsidRDefault="00D73212" w:rsidP="00D73212">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 xml:space="preserve">To the front of the property is a well manicured garden and a horse shoe driveway to accommodate parking for numerous cars. The stunning extensive rear south facing garden has been a much loved area and boasts established beds and boarders, a selection of mature trees including apple and eucalyptus, rose bushes, acers and an ornamental pond with water feature. The view from the end of garden across the rolling countryside is breath taking. </w:t>
                            </w:r>
                          </w:p>
                          <w:p w14:paraId="2F50D748" w14:textId="77777777" w:rsidR="00D73212" w:rsidRPr="00D73212" w:rsidRDefault="00D73212" w:rsidP="00D73212">
                            <w:pPr>
                              <w:autoSpaceDE w:val="0"/>
                              <w:autoSpaceDN w:val="0"/>
                              <w:adjustRightInd w:val="0"/>
                              <w:jc w:val="both"/>
                              <w:rPr>
                                <w:rFonts w:ascii="Arial" w:hAnsi="Arial" w:cs="Arial"/>
                                <w:noProof/>
                                <w:color w:val="7F7F7F"/>
                                <w:sz w:val="23"/>
                                <w:szCs w:val="23"/>
                                <w:lang w:val="en-GB" w:eastAsia="en-GB"/>
                              </w:rPr>
                            </w:pPr>
                          </w:p>
                          <w:p w14:paraId="73E750FB" w14:textId="77777777" w:rsidR="001940B7" w:rsidRPr="000E5F82" w:rsidRDefault="001940B7" w:rsidP="004378E6">
                            <w:pPr>
                              <w:pStyle w:val="headerF12"/>
                              <w:rPr>
                                <w:color w:val="BE9A40"/>
                              </w:rPr>
                            </w:pPr>
                            <w:r w:rsidRPr="000E5F82">
                              <w:rPr>
                                <w:color w:val="BE9A40"/>
                              </w:rPr>
                              <w:t>General Remarks and Stipulations</w:t>
                            </w:r>
                          </w:p>
                          <w:p w14:paraId="0C1A9D94" w14:textId="77777777" w:rsidR="001940B7" w:rsidRPr="004A6154" w:rsidRDefault="001940B7" w:rsidP="004A6154">
                            <w:pPr>
                              <w:autoSpaceDE w:val="0"/>
                              <w:autoSpaceDN w:val="0"/>
                              <w:adjustRightInd w:val="0"/>
                              <w:jc w:val="both"/>
                              <w:rPr>
                                <w:rFonts w:ascii="Arial" w:hAnsi="Arial" w:cs="Arial"/>
                                <w:b/>
                                <w:color w:val="EC008C"/>
                                <w:sz w:val="19"/>
                                <w:szCs w:val="19"/>
                                <w:lang w:val="en-GB" w:eastAsia="en-GB"/>
                              </w:rPr>
                            </w:pPr>
                          </w:p>
                          <w:p w14:paraId="741BFBEC" w14:textId="77777777" w:rsidR="001940B7" w:rsidRPr="000E5F82" w:rsidRDefault="001940B7" w:rsidP="004378E6">
                            <w:pPr>
                              <w:pStyle w:val="headerF12"/>
                              <w:rPr>
                                <w:color w:val="BE9A40"/>
                              </w:rPr>
                            </w:pPr>
                            <w:r w:rsidRPr="000E5F82">
                              <w:rPr>
                                <w:color w:val="BE9A40"/>
                              </w:rPr>
                              <w:t>Tenure</w:t>
                            </w:r>
                          </w:p>
                          <w:p w14:paraId="709C7FAC" w14:textId="77777777" w:rsidR="001940B7" w:rsidRPr="00A13082" w:rsidRDefault="001940B7" w:rsidP="004A6154">
                            <w:pPr>
                              <w:autoSpaceDE w:val="0"/>
                              <w:autoSpaceDN w:val="0"/>
                              <w:adjustRightInd w:val="0"/>
                              <w:jc w:val="both"/>
                              <w:rPr>
                                <w:rFonts w:ascii="Arial" w:hAnsi="Arial" w:cs="Arial"/>
                                <w:color w:val="7F7F7F"/>
                                <w:sz w:val="19"/>
                                <w:szCs w:val="19"/>
                                <w:lang w:val="en-GB" w:eastAsia="en-GB"/>
                              </w:rPr>
                            </w:pPr>
                            <w:r w:rsidRPr="000B496C">
                              <w:rPr>
                                <w:rFonts w:ascii="Arial" w:hAnsi="Arial" w:cs="Arial"/>
                                <w:noProof/>
                                <w:color w:val="7F7F7F"/>
                                <w:sz w:val="19"/>
                                <w:szCs w:val="19"/>
                                <w:lang w:val="en-GB" w:eastAsia="en-GB"/>
                              </w:rPr>
                              <w:t>Freehold</w:t>
                            </w:r>
                          </w:p>
                          <w:p w14:paraId="3EDADBE6" w14:textId="77777777" w:rsidR="001940B7" w:rsidRPr="004A6154" w:rsidRDefault="001940B7" w:rsidP="004A6154">
                            <w:pPr>
                              <w:autoSpaceDE w:val="0"/>
                              <w:autoSpaceDN w:val="0"/>
                              <w:adjustRightInd w:val="0"/>
                              <w:jc w:val="both"/>
                              <w:rPr>
                                <w:rFonts w:ascii="Arial" w:hAnsi="Arial" w:cs="Arial"/>
                                <w:color w:val="000000"/>
                                <w:sz w:val="19"/>
                                <w:szCs w:val="19"/>
                                <w:lang w:val="en-GB" w:eastAsia="en-GB"/>
                              </w:rPr>
                            </w:pPr>
                          </w:p>
                          <w:p w14:paraId="5F654875" w14:textId="77777777" w:rsidR="00D73212" w:rsidRDefault="001940B7" w:rsidP="004378E6">
                            <w:pPr>
                              <w:pStyle w:val="headerF12"/>
                              <w:rPr>
                                <w:color w:val="BE9A40"/>
                              </w:rPr>
                            </w:pPr>
                            <w:r w:rsidRPr="000E5F82">
                              <w:rPr>
                                <w:color w:val="BE9A40"/>
                              </w:rPr>
                              <w:t>Services</w:t>
                            </w:r>
                            <w:r w:rsidR="00D73212">
                              <w:rPr>
                                <w:color w:val="BE9A40"/>
                              </w:rPr>
                              <w:t xml:space="preserve"> </w:t>
                            </w:r>
                          </w:p>
                          <w:p w14:paraId="6D32EE7A" w14:textId="180DAAFC" w:rsidR="001940B7" w:rsidRPr="00D73212" w:rsidRDefault="00D73212" w:rsidP="004378E6">
                            <w:pPr>
                              <w:pStyle w:val="headerF12"/>
                              <w:rPr>
                                <w:color w:val="808080" w:themeColor="background1" w:themeShade="80"/>
                              </w:rPr>
                            </w:pPr>
                            <w:r w:rsidRPr="00D73212">
                              <w:rPr>
                                <w:color w:val="808080" w:themeColor="background1" w:themeShade="80"/>
                              </w:rPr>
                              <w:t>Mains drainage, Oil Central Heating</w:t>
                            </w:r>
                            <w:r w:rsidR="001940B7" w:rsidRPr="00D73212">
                              <w:rPr>
                                <w:color w:val="808080" w:themeColor="background1" w:themeShade="80"/>
                              </w:rPr>
                              <w:t xml:space="preserve"> </w:t>
                            </w:r>
                          </w:p>
                          <w:p w14:paraId="55F3BC0D" w14:textId="77777777" w:rsidR="001940B7" w:rsidRDefault="001940B7" w:rsidP="004A6154">
                            <w:pPr>
                              <w:autoSpaceDE w:val="0"/>
                              <w:autoSpaceDN w:val="0"/>
                              <w:adjustRightInd w:val="0"/>
                              <w:jc w:val="both"/>
                              <w:rPr>
                                <w:rFonts w:ascii="Arial" w:hAnsi="Arial" w:cs="Arial"/>
                                <w:color w:val="000000"/>
                                <w:sz w:val="19"/>
                                <w:szCs w:val="19"/>
                                <w:lang w:val="en-GB" w:eastAsia="en-GB"/>
                              </w:rPr>
                            </w:pPr>
                          </w:p>
                          <w:p w14:paraId="028210C6" w14:textId="77777777" w:rsidR="001940B7" w:rsidRPr="000E5F82" w:rsidRDefault="001940B7" w:rsidP="004378E6">
                            <w:pPr>
                              <w:pStyle w:val="headerF12"/>
                              <w:rPr>
                                <w:color w:val="BE9A40"/>
                              </w:rPr>
                            </w:pPr>
                            <w:smartTag w:uri="urn:schemas-microsoft-com:office:smarttags" w:element="stockticker">
                              <w:r w:rsidRPr="000E5F82">
                                <w:rPr>
                                  <w:color w:val="BE9A40"/>
                                </w:rPr>
                                <w:t>EPC</w:t>
                              </w:r>
                            </w:smartTag>
                            <w:r w:rsidRPr="000E5F82">
                              <w:rPr>
                                <w:color w:val="BE9A40"/>
                              </w:rPr>
                              <w:t xml:space="preserve"> Rating</w:t>
                            </w:r>
                          </w:p>
                          <w:p w14:paraId="52CA2B6F" w14:textId="624FA351" w:rsidR="001940B7" w:rsidRPr="00A13082" w:rsidRDefault="001940B7" w:rsidP="004378E6">
                            <w:pPr>
                              <w:pStyle w:val="headerF12"/>
                              <w:rPr>
                                <w:color w:val="7F7F7F"/>
                              </w:rPr>
                            </w:pPr>
                            <w:r w:rsidRPr="00A13082">
                              <w:rPr>
                                <w:color w:val="7F7F7F"/>
                                <w:sz w:val="19"/>
                                <w:szCs w:val="19"/>
                              </w:rPr>
                              <w:t>T</w:t>
                            </w:r>
                            <w:r w:rsidR="00D73212">
                              <w:rPr>
                                <w:color w:val="7F7F7F"/>
                                <w:sz w:val="19"/>
                                <w:szCs w:val="19"/>
                              </w:rPr>
                              <w:t>BC</w:t>
                            </w:r>
                          </w:p>
                          <w:p w14:paraId="30F12150" w14:textId="77777777" w:rsidR="001940B7" w:rsidRPr="004A6154" w:rsidRDefault="001940B7" w:rsidP="004A6154">
                            <w:pPr>
                              <w:autoSpaceDE w:val="0"/>
                              <w:autoSpaceDN w:val="0"/>
                              <w:adjustRightInd w:val="0"/>
                              <w:jc w:val="both"/>
                              <w:rPr>
                                <w:rFonts w:ascii="Arial" w:hAnsi="Arial" w:cs="Arial"/>
                                <w:color w:val="000000"/>
                                <w:sz w:val="19"/>
                                <w:szCs w:val="19"/>
                                <w:lang w:val="en-GB" w:eastAsia="en-GB"/>
                              </w:rPr>
                            </w:pPr>
                          </w:p>
                          <w:p w14:paraId="2D97B854" w14:textId="77777777" w:rsidR="001940B7" w:rsidRPr="000E5F82" w:rsidRDefault="001940B7" w:rsidP="004378E6">
                            <w:pPr>
                              <w:pStyle w:val="headerF12"/>
                              <w:rPr>
                                <w:color w:val="BE9A40"/>
                              </w:rPr>
                            </w:pPr>
                            <w:r w:rsidRPr="000E5F82">
                              <w:rPr>
                                <w:color w:val="BE9A40"/>
                              </w:rPr>
                              <w:t>Local Authority</w:t>
                            </w:r>
                          </w:p>
                          <w:p w14:paraId="00B4A780" w14:textId="7C572E26" w:rsidR="001940B7" w:rsidRPr="00D73212" w:rsidRDefault="001940B7" w:rsidP="00D73212">
                            <w:pPr>
                              <w:autoSpaceDE w:val="0"/>
                              <w:autoSpaceDN w:val="0"/>
                              <w:adjustRightInd w:val="0"/>
                              <w:jc w:val="both"/>
                              <w:rPr>
                                <w:rFonts w:ascii="Arial" w:hAnsi="Arial" w:cs="Arial"/>
                                <w:color w:val="7F7F7F"/>
                                <w:sz w:val="19"/>
                                <w:szCs w:val="19"/>
                                <w:lang w:val="en-GB" w:eastAsia="en-GB"/>
                              </w:rPr>
                            </w:pPr>
                            <w:r w:rsidRPr="000B496C">
                              <w:rPr>
                                <w:rFonts w:ascii="Arial" w:hAnsi="Arial" w:cs="Arial"/>
                                <w:noProof/>
                                <w:color w:val="7F7F7F"/>
                                <w:sz w:val="19"/>
                                <w:szCs w:val="19"/>
                                <w:lang w:val="en-GB" w:eastAsia="en-GB"/>
                              </w:rPr>
                              <w:t>South Oxfordshire District Council</w:t>
                            </w:r>
                          </w:p>
                          <w:p w14:paraId="2D8A984B" w14:textId="77777777" w:rsidR="001940B7" w:rsidRPr="004A6154" w:rsidRDefault="001940B7" w:rsidP="004A6154">
                            <w:pPr>
                              <w:autoSpaceDE w:val="0"/>
                              <w:autoSpaceDN w:val="0"/>
                              <w:adjustRightInd w:val="0"/>
                              <w:jc w:val="both"/>
                              <w:rPr>
                                <w:rFonts w:ascii="Arial" w:hAnsi="Arial" w:cs="Arial"/>
                                <w:color w:val="000000"/>
                                <w:sz w:val="19"/>
                                <w:szCs w:val="19"/>
                                <w:lang w:val="en-GB" w:eastAsia="en-GB"/>
                              </w:rPr>
                            </w:pPr>
                          </w:p>
                          <w:p w14:paraId="390130F7" w14:textId="77777777" w:rsidR="001940B7" w:rsidRPr="000E5F82" w:rsidRDefault="001940B7" w:rsidP="004378E6">
                            <w:pPr>
                              <w:pStyle w:val="headerF12"/>
                              <w:rPr>
                                <w:color w:val="BE9A40"/>
                              </w:rPr>
                            </w:pPr>
                            <w:r w:rsidRPr="000E5F82">
                              <w:rPr>
                                <w:color w:val="BE9A40"/>
                              </w:rPr>
                              <w:t>Viewing</w:t>
                            </w:r>
                          </w:p>
                          <w:p w14:paraId="545D12CD" w14:textId="2D223364" w:rsidR="001940B7" w:rsidRDefault="001940B7" w:rsidP="004A6154">
                            <w:pPr>
                              <w:autoSpaceDE w:val="0"/>
                              <w:autoSpaceDN w:val="0"/>
                              <w:adjustRightInd w:val="0"/>
                              <w:jc w:val="both"/>
                              <w:rPr>
                                <w:rFonts w:ascii="Arial" w:hAnsi="Arial" w:cs="Arial"/>
                                <w:color w:val="000000"/>
                                <w:sz w:val="19"/>
                                <w:szCs w:val="19"/>
                                <w:lang w:val="en-GB" w:eastAsia="en-GB"/>
                              </w:rPr>
                            </w:pPr>
                            <w:r w:rsidRPr="00A13082">
                              <w:rPr>
                                <w:rFonts w:ascii="Arial" w:hAnsi="Arial" w:cs="Arial"/>
                                <w:color w:val="7F7F7F"/>
                                <w:sz w:val="19"/>
                                <w:szCs w:val="19"/>
                                <w:lang w:val="en-GB" w:eastAsia="en-GB"/>
                              </w:rPr>
                              <w:t>Strictly by appoin</w:t>
                            </w:r>
                            <w:r>
                              <w:rPr>
                                <w:rFonts w:ascii="Arial" w:hAnsi="Arial" w:cs="Arial"/>
                                <w:color w:val="7F7F7F"/>
                                <w:sz w:val="19"/>
                                <w:szCs w:val="19"/>
                                <w:lang w:val="en-GB" w:eastAsia="en-GB"/>
                              </w:rPr>
                              <w:t>tment with Bonners &amp; Babingtons</w:t>
                            </w:r>
                          </w:p>
                          <w:p w14:paraId="11A7362A" w14:textId="77777777" w:rsidR="001940B7" w:rsidRPr="004A6154" w:rsidRDefault="001940B7" w:rsidP="004A6154">
                            <w:pPr>
                              <w:autoSpaceDE w:val="0"/>
                              <w:autoSpaceDN w:val="0"/>
                              <w:adjustRightInd w:val="0"/>
                              <w:jc w:val="both"/>
                              <w:rPr>
                                <w:rFonts w:ascii="Arial" w:hAnsi="Arial" w:cs="Arial"/>
                                <w:color w:val="000000"/>
                                <w:sz w:val="19"/>
                                <w:szCs w:val="19"/>
                                <w:lang w:val="en-GB" w:eastAsia="en-GB"/>
                              </w:rPr>
                            </w:pPr>
                          </w:p>
                          <w:p w14:paraId="56D5AE1E" w14:textId="77777777" w:rsidR="001940B7" w:rsidRPr="000E5F82" w:rsidRDefault="001940B7" w:rsidP="004378E6">
                            <w:pPr>
                              <w:pStyle w:val="headerF12"/>
                              <w:rPr>
                                <w:color w:val="BE9A40"/>
                                <w:sz w:val="14"/>
                              </w:rPr>
                            </w:pPr>
                            <w:r w:rsidRPr="000E5F82">
                              <w:rPr>
                                <w:color w:val="BE9A40"/>
                                <w:sz w:val="14"/>
                              </w:rPr>
                              <w:t>Important Notice</w:t>
                            </w:r>
                          </w:p>
                          <w:p w14:paraId="5E858BF7" w14:textId="77777777" w:rsidR="001940B7" w:rsidRPr="009724A7" w:rsidRDefault="001940B7" w:rsidP="004A6154">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Bonners &amp; Babingtons, their clients and any joint agents give notice that:</w:t>
                            </w:r>
                          </w:p>
                          <w:p w14:paraId="44575F1E" w14:textId="77777777" w:rsidR="001940B7" w:rsidRPr="009724A7" w:rsidRDefault="001940B7" w:rsidP="004A6154">
                            <w:pPr>
                              <w:autoSpaceDE w:val="0"/>
                              <w:autoSpaceDN w:val="0"/>
                              <w:adjustRightInd w:val="0"/>
                              <w:jc w:val="both"/>
                              <w:rPr>
                                <w:rFonts w:ascii="Arial" w:hAnsi="Arial" w:cs="Arial"/>
                                <w:color w:val="7F7F7F"/>
                                <w:sz w:val="14"/>
                                <w:szCs w:val="19"/>
                                <w:lang w:val="en-GB" w:eastAsia="en-GB"/>
                              </w:rPr>
                            </w:pPr>
                          </w:p>
                          <w:p w14:paraId="66E8DA50" w14:textId="77777777" w:rsidR="001940B7" w:rsidRPr="009724A7" w:rsidRDefault="001940B7"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1. They are not authorised to make or give any representations or warranties in relation to the property either here or elsewhere, either on their own behalf or on behalf of their client or otherwise. They assume no responsibility for any statement that may be made in these particulars. These particulars do not form part of any offer or contract and must not be relied upon as statements or representations of fact.</w:t>
                            </w:r>
                          </w:p>
                          <w:p w14:paraId="0E0C15CB" w14:textId="77777777" w:rsidR="001940B7" w:rsidRPr="009724A7" w:rsidRDefault="001940B7" w:rsidP="008C0EAC">
                            <w:pPr>
                              <w:autoSpaceDE w:val="0"/>
                              <w:autoSpaceDN w:val="0"/>
                              <w:adjustRightInd w:val="0"/>
                              <w:jc w:val="both"/>
                              <w:rPr>
                                <w:rFonts w:ascii="Arial" w:hAnsi="Arial" w:cs="Arial"/>
                                <w:color w:val="7F7F7F"/>
                                <w:sz w:val="14"/>
                                <w:szCs w:val="19"/>
                                <w:lang w:val="en-GB" w:eastAsia="en-GB"/>
                              </w:rPr>
                            </w:pPr>
                          </w:p>
                          <w:p w14:paraId="00ACC15A" w14:textId="77777777" w:rsidR="001940B7" w:rsidRDefault="001940B7"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2. Any areas, measurements or distances are approximate. The text, photographs and plans are for guidance only and are not necessarily comprehensive. It should not be assumed that the property has all necessary planning, building regulation or other consents and Bonners &amp; Bonners &amp; Babingtons have not tested any services, Babingtons have not tested any services, equipment or facilities. Purchasers must satisfy themselves by inspection or otherwise.</w:t>
                            </w:r>
                          </w:p>
                          <w:p w14:paraId="7E823A6F" w14:textId="77777777" w:rsidR="001940B7" w:rsidRPr="009724A7" w:rsidRDefault="001940B7" w:rsidP="008C0EAC">
                            <w:pPr>
                              <w:autoSpaceDE w:val="0"/>
                              <w:autoSpaceDN w:val="0"/>
                              <w:adjustRightInd w:val="0"/>
                              <w:jc w:val="both"/>
                              <w:rPr>
                                <w:rFonts w:ascii="Arial" w:hAnsi="Arial" w:cs="Arial"/>
                                <w:color w:val="000000"/>
                                <w:sz w:val="18"/>
                                <w:szCs w:val="19"/>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9279C" id="Text Box 303" o:spid="_x0000_s1034" type="#_x0000_t202" style="position:absolute;margin-left:28.5pt;margin-top:28.5pt;width:246.75pt;height:54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" filled="f" stroked="f">
                <v:textbox style="mso-next-textbox:#Text Box 39" inset="0,0,0,0">
                  <w:txbxContent>
                    <w:p w14:paraId="6FCDD8DB" w14:textId="77777777" w:rsidR="001940B7" w:rsidRPr="00D73212" w:rsidRDefault="001940B7" w:rsidP="004378E6">
                      <w:pPr>
                        <w:pStyle w:val="headerF12"/>
                        <w:rPr>
                          <w:color w:val="BE9A40"/>
                          <w:sz w:val="28"/>
                          <w:szCs w:val="28"/>
                        </w:rPr>
                      </w:pPr>
                      <w:r w:rsidRPr="00D73212">
                        <w:rPr>
                          <w:color w:val="BE9A40"/>
                          <w:sz w:val="28"/>
                          <w:szCs w:val="28"/>
                        </w:rPr>
                        <w:t>Description</w:t>
                      </w:r>
                    </w:p>
                    <w:p w14:paraId="6ABA5C91" w14:textId="77777777" w:rsidR="00D73212" w:rsidRPr="000E5F82" w:rsidRDefault="00D73212" w:rsidP="004378E6">
                      <w:pPr>
                        <w:pStyle w:val="headerF12"/>
                        <w:rPr>
                          <w:color w:val="BE9A40"/>
                        </w:rPr>
                      </w:pPr>
                    </w:p>
                    <w:p w14:paraId="47054CFC"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A unique 3 bedroom detached property set within a plot of 0.83 of an acre of  beautiful landscape south facing gardens, offering exciting potential to create your dream home. Situated on arguably the best road in Radnage, with fabulous countryside views and walks. Chain Free</w:t>
                      </w:r>
                    </w:p>
                    <w:p w14:paraId="31672A1A"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p>
                    <w:p w14:paraId="5DC6F705"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The property is discretely set back from the road within its own horseshoe driveway and pretty front garden, setting an impressive entrance.</w:t>
                      </w:r>
                    </w:p>
                    <w:p w14:paraId="34FF50E9"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The property already boasts three double bedrooms all with fitted wardrobes, and a converted loft room, a family bathroom with bath and separate shower and additional WC. The dual aspect reception room with original open fire place and French doors opening into the rear conservatory that runs the width of the house and overlooks the beautiful south facing rear garden.</w:t>
                      </w:r>
                    </w:p>
                    <w:p w14:paraId="41CFC92B"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p>
                    <w:p w14:paraId="5B655E3F"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 xml:space="preserve">The family kitchen/diner has ample eye and waist level storage units, double ovens, hob and plumbing for a dishwasher. In addition there is a large dual aspect utility room with plumbing for white goods, sink, built in storage and a door to the garden, making this the perfect entrance for mucky dogs or children. </w:t>
                      </w:r>
                    </w:p>
                    <w:p w14:paraId="5ADD78BE"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p>
                    <w:p w14:paraId="7D6DF367" w14:textId="77777777" w:rsidR="001940B7"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 xml:space="preserve">The double garage and work shop has power and lights and is attached to the main house. With the correct planning permission this space could be incorporated within the current accommodation provided. </w:t>
                      </w:r>
                    </w:p>
                    <w:p w14:paraId="7E5370F9"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p>
                    <w:p w14:paraId="7E1FA336"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The property and plot size lends itself to the possibilities to extend or amend to create your dream home.</w:t>
                      </w:r>
                    </w:p>
                    <w:p w14:paraId="1EC544EE" w14:textId="77777777" w:rsidR="001940B7" w:rsidRPr="00D73212" w:rsidRDefault="001940B7" w:rsidP="0085740F">
                      <w:pPr>
                        <w:autoSpaceDE w:val="0"/>
                        <w:autoSpaceDN w:val="0"/>
                        <w:adjustRightInd w:val="0"/>
                        <w:jc w:val="both"/>
                        <w:rPr>
                          <w:rFonts w:ascii="Arial" w:hAnsi="Arial" w:cs="Arial"/>
                          <w:noProof/>
                          <w:color w:val="7F7F7F"/>
                          <w:sz w:val="23"/>
                          <w:szCs w:val="23"/>
                          <w:lang w:val="en-GB" w:eastAsia="en-GB"/>
                        </w:rPr>
                      </w:pPr>
                    </w:p>
                    <w:p w14:paraId="6AD94D22" w14:textId="77777777" w:rsidR="00D73212" w:rsidRDefault="00D73212" w:rsidP="00D73212">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Outside</w:t>
                      </w:r>
                    </w:p>
                    <w:p w14:paraId="52AE4F23" w14:textId="34BDA7C0" w:rsidR="00D73212" w:rsidRPr="00D73212" w:rsidRDefault="00D73212" w:rsidP="00D73212">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 xml:space="preserve"> </w:t>
                      </w:r>
                    </w:p>
                    <w:p w14:paraId="041EDEAA" w14:textId="77777777" w:rsidR="00D73212" w:rsidRPr="00D73212" w:rsidRDefault="00D73212" w:rsidP="00D73212">
                      <w:pPr>
                        <w:autoSpaceDE w:val="0"/>
                        <w:autoSpaceDN w:val="0"/>
                        <w:adjustRightInd w:val="0"/>
                        <w:jc w:val="both"/>
                        <w:rPr>
                          <w:rFonts w:ascii="Arial" w:hAnsi="Arial" w:cs="Arial"/>
                          <w:noProof/>
                          <w:color w:val="7F7F7F"/>
                          <w:sz w:val="23"/>
                          <w:szCs w:val="23"/>
                          <w:lang w:val="en-GB" w:eastAsia="en-GB"/>
                        </w:rPr>
                      </w:pPr>
                      <w:r w:rsidRPr="00D73212">
                        <w:rPr>
                          <w:rFonts w:ascii="Arial" w:hAnsi="Arial" w:cs="Arial"/>
                          <w:noProof/>
                          <w:color w:val="7F7F7F"/>
                          <w:sz w:val="23"/>
                          <w:szCs w:val="23"/>
                          <w:lang w:val="en-GB" w:eastAsia="en-GB"/>
                        </w:rPr>
                        <w:t xml:space="preserve">To the front of the property is a well manicured garden and a horse shoe driveway to accommodate parking for numerous cars. The stunning extensive rear south facing garden has been a much loved area and boasts established beds and boarders, a selection of mature trees including apple and eucalyptus, rose bushes, acers and an ornamental pond with water feature. The view from the end of garden across the rolling countryside is breath taking. </w:t>
                      </w:r>
                    </w:p>
                    <w:p w14:paraId="2F50D748" w14:textId="77777777" w:rsidR="00D73212" w:rsidRPr="00D73212" w:rsidRDefault="00D73212" w:rsidP="00D73212">
                      <w:pPr>
                        <w:autoSpaceDE w:val="0"/>
                        <w:autoSpaceDN w:val="0"/>
                        <w:adjustRightInd w:val="0"/>
                        <w:jc w:val="both"/>
                        <w:rPr>
                          <w:rFonts w:ascii="Arial" w:hAnsi="Arial" w:cs="Arial"/>
                          <w:noProof/>
                          <w:color w:val="7F7F7F"/>
                          <w:sz w:val="23"/>
                          <w:szCs w:val="23"/>
                          <w:lang w:val="en-GB" w:eastAsia="en-GB"/>
                        </w:rPr>
                      </w:pPr>
                    </w:p>
                    <w:p w14:paraId="73E750FB" w14:textId="77777777" w:rsidR="001940B7" w:rsidRPr="000E5F82" w:rsidRDefault="001940B7" w:rsidP="004378E6">
                      <w:pPr>
                        <w:pStyle w:val="headerF12"/>
                        <w:rPr>
                          <w:color w:val="BE9A40"/>
                        </w:rPr>
                      </w:pPr>
                      <w:r w:rsidRPr="000E5F82">
                        <w:rPr>
                          <w:color w:val="BE9A40"/>
                        </w:rPr>
                        <w:t>General Remarks and Stipulations</w:t>
                      </w:r>
                    </w:p>
                    <w:p w14:paraId="0C1A9D94" w14:textId="77777777" w:rsidR="001940B7" w:rsidRPr="004A6154" w:rsidRDefault="001940B7" w:rsidP="004A6154">
                      <w:pPr>
                        <w:autoSpaceDE w:val="0"/>
                        <w:autoSpaceDN w:val="0"/>
                        <w:adjustRightInd w:val="0"/>
                        <w:jc w:val="both"/>
                        <w:rPr>
                          <w:rFonts w:ascii="Arial" w:hAnsi="Arial" w:cs="Arial"/>
                          <w:b/>
                          <w:color w:val="EC008C"/>
                          <w:sz w:val="19"/>
                          <w:szCs w:val="19"/>
                          <w:lang w:val="en-GB" w:eastAsia="en-GB"/>
                        </w:rPr>
                      </w:pPr>
                    </w:p>
                    <w:p w14:paraId="741BFBEC" w14:textId="77777777" w:rsidR="001940B7" w:rsidRPr="000E5F82" w:rsidRDefault="001940B7" w:rsidP="004378E6">
                      <w:pPr>
                        <w:pStyle w:val="headerF12"/>
                        <w:rPr>
                          <w:color w:val="BE9A40"/>
                        </w:rPr>
                      </w:pPr>
                      <w:r w:rsidRPr="000E5F82">
                        <w:rPr>
                          <w:color w:val="BE9A40"/>
                        </w:rPr>
                        <w:t>Tenure</w:t>
                      </w:r>
                    </w:p>
                    <w:p w14:paraId="709C7FAC" w14:textId="77777777" w:rsidR="001940B7" w:rsidRPr="00A13082" w:rsidRDefault="001940B7" w:rsidP="004A6154">
                      <w:pPr>
                        <w:autoSpaceDE w:val="0"/>
                        <w:autoSpaceDN w:val="0"/>
                        <w:adjustRightInd w:val="0"/>
                        <w:jc w:val="both"/>
                        <w:rPr>
                          <w:rFonts w:ascii="Arial" w:hAnsi="Arial" w:cs="Arial"/>
                          <w:color w:val="7F7F7F"/>
                          <w:sz w:val="19"/>
                          <w:szCs w:val="19"/>
                          <w:lang w:val="en-GB" w:eastAsia="en-GB"/>
                        </w:rPr>
                      </w:pPr>
                      <w:r w:rsidRPr="000B496C">
                        <w:rPr>
                          <w:rFonts w:ascii="Arial" w:hAnsi="Arial" w:cs="Arial"/>
                          <w:noProof/>
                          <w:color w:val="7F7F7F"/>
                          <w:sz w:val="19"/>
                          <w:szCs w:val="19"/>
                          <w:lang w:val="en-GB" w:eastAsia="en-GB"/>
                        </w:rPr>
                        <w:t>Freehold</w:t>
                      </w:r>
                    </w:p>
                    <w:p w14:paraId="3EDADBE6" w14:textId="77777777" w:rsidR="001940B7" w:rsidRPr="004A6154" w:rsidRDefault="001940B7" w:rsidP="004A6154">
                      <w:pPr>
                        <w:autoSpaceDE w:val="0"/>
                        <w:autoSpaceDN w:val="0"/>
                        <w:adjustRightInd w:val="0"/>
                        <w:jc w:val="both"/>
                        <w:rPr>
                          <w:rFonts w:ascii="Arial" w:hAnsi="Arial" w:cs="Arial"/>
                          <w:color w:val="000000"/>
                          <w:sz w:val="19"/>
                          <w:szCs w:val="19"/>
                          <w:lang w:val="en-GB" w:eastAsia="en-GB"/>
                        </w:rPr>
                      </w:pPr>
                    </w:p>
                    <w:p w14:paraId="5F654875" w14:textId="77777777" w:rsidR="00D73212" w:rsidRDefault="001940B7" w:rsidP="004378E6">
                      <w:pPr>
                        <w:pStyle w:val="headerF12"/>
                        <w:rPr>
                          <w:color w:val="BE9A40"/>
                        </w:rPr>
                      </w:pPr>
                      <w:r w:rsidRPr="000E5F82">
                        <w:rPr>
                          <w:color w:val="BE9A40"/>
                        </w:rPr>
                        <w:t>Services</w:t>
                      </w:r>
                      <w:r w:rsidR="00D73212">
                        <w:rPr>
                          <w:color w:val="BE9A40"/>
                        </w:rPr>
                        <w:t xml:space="preserve"> </w:t>
                      </w:r>
                    </w:p>
                    <w:p w14:paraId="6D32EE7A" w14:textId="180DAAFC" w:rsidR="001940B7" w:rsidRPr="00D73212" w:rsidRDefault="00D73212" w:rsidP="004378E6">
                      <w:pPr>
                        <w:pStyle w:val="headerF12"/>
                        <w:rPr>
                          <w:color w:val="808080" w:themeColor="background1" w:themeShade="80"/>
                        </w:rPr>
                      </w:pPr>
                      <w:r w:rsidRPr="00D73212">
                        <w:rPr>
                          <w:color w:val="808080" w:themeColor="background1" w:themeShade="80"/>
                        </w:rPr>
                        <w:t>Mains drainage, Oil Central Heating</w:t>
                      </w:r>
                      <w:r w:rsidR="001940B7" w:rsidRPr="00D73212">
                        <w:rPr>
                          <w:color w:val="808080" w:themeColor="background1" w:themeShade="80"/>
                        </w:rPr>
                        <w:t xml:space="preserve"> </w:t>
                      </w:r>
                    </w:p>
                    <w:p w14:paraId="55F3BC0D" w14:textId="77777777" w:rsidR="001940B7" w:rsidRDefault="001940B7" w:rsidP="004A6154">
                      <w:pPr>
                        <w:autoSpaceDE w:val="0"/>
                        <w:autoSpaceDN w:val="0"/>
                        <w:adjustRightInd w:val="0"/>
                        <w:jc w:val="both"/>
                        <w:rPr>
                          <w:rFonts w:ascii="Arial" w:hAnsi="Arial" w:cs="Arial"/>
                          <w:color w:val="000000"/>
                          <w:sz w:val="19"/>
                          <w:szCs w:val="19"/>
                          <w:lang w:val="en-GB" w:eastAsia="en-GB"/>
                        </w:rPr>
                      </w:pPr>
                    </w:p>
                    <w:p w14:paraId="028210C6" w14:textId="77777777" w:rsidR="001940B7" w:rsidRPr="000E5F82" w:rsidRDefault="001940B7" w:rsidP="004378E6">
                      <w:pPr>
                        <w:pStyle w:val="headerF12"/>
                        <w:rPr>
                          <w:color w:val="BE9A40"/>
                        </w:rPr>
                      </w:pPr>
                      <w:smartTag w:uri="urn:schemas-microsoft-com:office:smarttags" w:element="stockticker">
                        <w:r w:rsidRPr="000E5F82">
                          <w:rPr>
                            <w:color w:val="BE9A40"/>
                          </w:rPr>
                          <w:t>EPC</w:t>
                        </w:r>
                      </w:smartTag>
                      <w:r w:rsidRPr="000E5F82">
                        <w:rPr>
                          <w:color w:val="BE9A40"/>
                        </w:rPr>
                        <w:t xml:space="preserve"> Rating</w:t>
                      </w:r>
                    </w:p>
                    <w:p w14:paraId="52CA2B6F" w14:textId="624FA351" w:rsidR="001940B7" w:rsidRPr="00A13082" w:rsidRDefault="001940B7" w:rsidP="004378E6">
                      <w:pPr>
                        <w:pStyle w:val="headerF12"/>
                        <w:rPr>
                          <w:color w:val="7F7F7F"/>
                        </w:rPr>
                      </w:pPr>
                      <w:r w:rsidRPr="00A13082">
                        <w:rPr>
                          <w:color w:val="7F7F7F"/>
                          <w:sz w:val="19"/>
                          <w:szCs w:val="19"/>
                        </w:rPr>
                        <w:t>T</w:t>
                      </w:r>
                      <w:r w:rsidR="00D73212">
                        <w:rPr>
                          <w:color w:val="7F7F7F"/>
                          <w:sz w:val="19"/>
                          <w:szCs w:val="19"/>
                        </w:rPr>
                        <w:t>BC</w:t>
                      </w:r>
                    </w:p>
                    <w:p w14:paraId="30F12150" w14:textId="77777777" w:rsidR="001940B7" w:rsidRPr="004A6154" w:rsidRDefault="001940B7" w:rsidP="004A6154">
                      <w:pPr>
                        <w:autoSpaceDE w:val="0"/>
                        <w:autoSpaceDN w:val="0"/>
                        <w:adjustRightInd w:val="0"/>
                        <w:jc w:val="both"/>
                        <w:rPr>
                          <w:rFonts w:ascii="Arial" w:hAnsi="Arial" w:cs="Arial"/>
                          <w:color w:val="000000"/>
                          <w:sz w:val="19"/>
                          <w:szCs w:val="19"/>
                          <w:lang w:val="en-GB" w:eastAsia="en-GB"/>
                        </w:rPr>
                      </w:pPr>
                    </w:p>
                    <w:p w14:paraId="2D97B854" w14:textId="77777777" w:rsidR="001940B7" w:rsidRPr="000E5F82" w:rsidRDefault="001940B7" w:rsidP="004378E6">
                      <w:pPr>
                        <w:pStyle w:val="headerF12"/>
                        <w:rPr>
                          <w:color w:val="BE9A40"/>
                        </w:rPr>
                      </w:pPr>
                      <w:r w:rsidRPr="000E5F82">
                        <w:rPr>
                          <w:color w:val="BE9A40"/>
                        </w:rPr>
                        <w:t>Local Authority</w:t>
                      </w:r>
                    </w:p>
                    <w:p w14:paraId="00B4A780" w14:textId="7C572E26" w:rsidR="001940B7" w:rsidRPr="00D73212" w:rsidRDefault="001940B7" w:rsidP="00D73212">
                      <w:pPr>
                        <w:autoSpaceDE w:val="0"/>
                        <w:autoSpaceDN w:val="0"/>
                        <w:adjustRightInd w:val="0"/>
                        <w:jc w:val="both"/>
                        <w:rPr>
                          <w:rFonts w:ascii="Arial" w:hAnsi="Arial" w:cs="Arial"/>
                          <w:color w:val="7F7F7F"/>
                          <w:sz w:val="19"/>
                          <w:szCs w:val="19"/>
                          <w:lang w:val="en-GB" w:eastAsia="en-GB"/>
                        </w:rPr>
                      </w:pPr>
                      <w:r w:rsidRPr="000B496C">
                        <w:rPr>
                          <w:rFonts w:ascii="Arial" w:hAnsi="Arial" w:cs="Arial"/>
                          <w:noProof/>
                          <w:color w:val="7F7F7F"/>
                          <w:sz w:val="19"/>
                          <w:szCs w:val="19"/>
                          <w:lang w:val="en-GB" w:eastAsia="en-GB"/>
                        </w:rPr>
                        <w:t>South Oxfordshire District Council</w:t>
                      </w:r>
                    </w:p>
                    <w:p w14:paraId="2D8A984B" w14:textId="77777777" w:rsidR="001940B7" w:rsidRPr="004A6154" w:rsidRDefault="001940B7" w:rsidP="004A6154">
                      <w:pPr>
                        <w:autoSpaceDE w:val="0"/>
                        <w:autoSpaceDN w:val="0"/>
                        <w:adjustRightInd w:val="0"/>
                        <w:jc w:val="both"/>
                        <w:rPr>
                          <w:rFonts w:ascii="Arial" w:hAnsi="Arial" w:cs="Arial"/>
                          <w:color w:val="000000"/>
                          <w:sz w:val="19"/>
                          <w:szCs w:val="19"/>
                          <w:lang w:val="en-GB" w:eastAsia="en-GB"/>
                        </w:rPr>
                      </w:pPr>
                    </w:p>
                    <w:p w14:paraId="390130F7" w14:textId="77777777" w:rsidR="001940B7" w:rsidRPr="000E5F82" w:rsidRDefault="001940B7" w:rsidP="004378E6">
                      <w:pPr>
                        <w:pStyle w:val="headerF12"/>
                        <w:rPr>
                          <w:color w:val="BE9A40"/>
                        </w:rPr>
                      </w:pPr>
                      <w:r w:rsidRPr="000E5F82">
                        <w:rPr>
                          <w:color w:val="BE9A40"/>
                        </w:rPr>
                        <w:t>Viewing</w:t>
                      </w:r>
                    </w:p>
                    <w:p w14:paraId="545D12CD" w14:textId="2D223364" w:rsidR="001940B7" w:rsidRDefault="001940B7" w:rsidP="004A6154">
                      <w:pPr>
                        <w:autoSpaceDE w:val="0"/>
                        <w:autoSpaceDN w:val="0"/>
                        <w:adjustRightInd w:val="0"/>
                        <w:jc w:val="both"/>
                        <w:rPr>
                          <w:rFonts w:ascii="Arial" w:hAnsi="Arial" w:cs="Arial"/>
                          <w:color w:val="000000"/>
                          <w:sz w:val="19"/>
                          <w:szCs w:val="19"/>
                          <w:lang w:val="en-GB" w:eastAsia="en-GB"/>
                        </w:rPr>
                      </w:pPr>
                      <w:r w:rsidRPr="00A13082">
                        <w:rPr>
                          <w:rFonts w:ascii="Arial" w:hAnsi="Arial" w:cs="Arial"/>
                          <w:color w:val="7F7F7F"/>
                          <w:sz w:val="19"/>
                          <w:szCs w:val="19"/>
                          <w:lang w:val="en-GB" w:eastAsia="en-GB"/>
                        </w:rPr>
                        <w:t>Strictly by appoin</w:t>
                      </w:r>
                      <w:r>
                        <w:rPr>
                          <w:rFonts w:ascii="Arial" w:hAnsi="Arial" w:cs="Arial"/>
                          <w:color w:val="7F7F7F"/>
                          <w:sz w:val="19"/>
                          <w:szCs w:val="19"/>
                          <w:lang w:val="en-GB" w:eastAsia="en-GB"/>
                        </w:rPr>
                        <w:t>tment with Bonners &amp; Babingtons</w:t>
                      </w:r>
                    </w:p>
                    <w:p w14:paraId="11A7362A" w14:textId="77777777" w:rsidR="001940B7" w:rsidRPr="004A6154" w:rsidRDefault="001940B7" w:rsidP="004A6154">
                      <w:pPr>
                        <w:autoSpaceDE w:val="0"/>
                        <w:autoSpaceDN w:val="0"/>
                        <w:adjustRightInd w:val="0"/>
                        <w:jc w:val="both"/>
                        <w:rPr>
                          <w:rFonts w:ascii="Arial" w:hAnsi="Arial" w:cs="Arial"/>
                          <w:color w:val="000000"/>
                          <w:sz w:val="19"/>
                          <w:szCs w:val="19"/>
                          <w:lang w:val="en-GB" w:eastAsia="en-GB"/>
                        </w:rPr>
                      </w:pPr>
                    </w:p>
                    <w:p w14:paraId="56D5AE1E" w14:textId="77777777" w:rsidR="001940B7" w:rsidRPr="000E5F82" w:rsidRDefault="001940B7" w:rsidP="004378E6">
                      <w:pPr>
                        <w:pStyle w:val="headerF12"/>
                        <w:rPr>
                          <w:color w:val="BE9A40"/>
                          <w:sz w:val="14"/>
                        </w:rPr>
                      </w:pPr>
                      <w:r w:rsidRPr="000E5F82">
                        <w:rPr>
                          <w:color w:val="BE9A40"/>
                          <w:sz w:val="14"/>
                        </w:rPr>
                        <w:t>Important Notice</w:t>
                      </w:r>
                    </w:p>
                    <w:p w14:paraId="5E858BF7" w14:textId="77777777" w:rsidR="001940B7" w:rsidRPr="009724A7" w:rsidRDefault="001940B7" w:rsidP="004A6154">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Bonners &amp; Babingtons, their clients and any joint agents give notice that:</w:t>
                      </w:r>
                    </w:p>
                    <w:p w14:paraId="44575F1E" w14:textId="77777777" w:rsidR="001940B7" w:rsidRPr="009724A7" w:rsidRDefault="001940B7" w:rsidP="004A6154">
                      <w:pPr>
                        <w:autoSpaceDE w:val="0"/>
                        <w:autoSpaceDN w:val="0"/>
                        <w:adjustRightInd w:val="0"/>
                        <w:jc w:val="both"/>
                        <w:rPr>
                          <w:rFonts w:ascii="Arial" w:hAnsi="Arial" w:cs="Arial"/>
                          <w:color w:val="7F7F7F"/>
                          <w:sz w:val="14"/>
                          <w:szCs w:val="19"/>
                          <w:lang w:val="en-GB" w:eastAsia="en-GB"/>
                        </w:rPr>
                      </w:pPr>
                    </w:p>
                    <w:p w14:paraId="66E8DA50" w14:textId="77777777" w:rsidR="001940B7" w:rsidRPr="009724A7" w:rsidRDefault="001940B7"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1. They are not authorised to make or give any representations or warranties in relation to the property either here or elsewhere, either on their own behalf or on behalf of their client or otherwise. They assume no responsibility for any statement that may be made in these particulars. These particulars do not form part of any offer or contract and must not be relied upon as statements or representations of fact.</w:t>
                      </w:r>
                    </w:p>
                    <w:p w14:paraId="0E0C15CB" w14:textId="77777777" w:rsidR="001940B7" w:rsidRPr="009724A7" w:rsidRDefault="001940B7" w:rsidP="008C0EAC">
                      <w:pPr>
                        <w:autoSpaceDE w:val="0"/>
                        <w:autoSpaceDN w:val="0"/>
                        <w:adjustRightInd w:val="0"/>
                        <w:jc w:val="both"/>
                        <w:rPr>
                          <w:rFonts w:ascii="Arial" w:hAnsi="Arial" w:cs="Arial"/>
                          <w:color w:val="7F7F7F"/>
                          <w:sz w:val="14"/>
                          <w:szCs w:val="19"/>
                          <w:lang w:val="en-GB" w:eastAsia="en-GB"/>
                        </w:rPr>
                      </w:pPr>
                    </w:p>
                    <w:p w14:paraId="00ACC15A" w14:textId="77777777" w:rsidR="001940B7" w:rsidRDefault="001940B7"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2. Any areas, measurements or distances are approximate. The text, photographs and plans are for guidance only and are not necessarily comprehensive. It should not be assumed that the property has all necessary planning, building regulation or other consents and Bonners &amp; Bonners &amp; Babingtons have not tested any services, Babingtons have not tested any services, equipment or facilities. Purchasers must satisfy themselves by inspection or otherwise.</w:t>
                      </w:r>
                    </w:p>
                    <w:p w14:paraId="7E823A6F" w14:textId="77777777" w:rsidR="001940B7" w:rsidRPr="009724A7" w:rsidRDefault="001940B7" w:rsidP="008C0EAC">
                      <w:pPr>
                        <w:autoSpaceDE w:val="0"/>
                        <w:autoSpaceDN w:val="0"/>
                        <w:adjustRightInd w:val="0"/>
                        <w:jc w:val="both"/>
                        <w:rPr>
                          <w:rFonts w:ascii="Arial" w:hAnsi="Arial" w:cs="Arial"/>
                          <w:color w:val="000000"/>
                          <w:sz w:val="18"/>
                          <w:szCs w:val="19"/>
                          <w:lang w:val="en-GB" w:eastAsia="en-GB"/>
                        </w:rPr>
                      </w:pPr>
                    </w:p>
                  </w:txbxContent>
                </v:textbox>
                <w10:wrap anchorx="page" anchory="page"/>
              </v:shape>
            </w:pict>
          </mc:Fallback>
        </mc:AlternateContent>
      </w:r>
    </w:p>
    <w:p w14:paraId="2D1917BA" w14:textId="1D99C637" w:rsidR="001940B7" w:rsidRDefault="00D73212">
      <w:pPr>
        <w:sectPr w:rsidR="001940B7" w:rsidSect="00524630">
          <w:headerReference w:type="default" r:id="rId27"/>
          <w:footerReference w:type="default" r:id="rId28"/>
          <w:pgSz w:w="16840" w:h="11907" w:orient="landscape" w:code="9"/>
          <w:pgMar w:top="0" w:right="0" w:bottom="0" w:left="0" w:header="0" w:footer="0" w:gutter="0"/>
          <w:cols w:space="720"/>
          <w:docGrid w:linePitch="360"/>
        </w:sectPr>
      </w:pPr>
      <w:r>
        <w:rPr>
          <w:noProof/>
          <w:lang w:val="en-GB" w:eastAsia="en-GB"/>
        </w:rPr>
        <w:lastRenderedPageBreak/>
        <mc:AlternateContent>
          <mc:Choice Requires="wps">
            <w:drawing>
              <wp:anchor distT="0" distB="0" distL="114300" distR="114300" simplePos="0" relativeHeight="251641344" behindDoc="0" locked="0" layoutInCell="1" allowOverlap="1" wp14:anchorId="3591346E" wp14:editId="52426034">
                <wp:simplePos x="0" y="0"/>
                <wp:positionH relativeFrom="page">
                  <wp:posOffset>464820</wp:posOffset>
                </wp:positionH>
                <wp:positionV relativeFrom="page">
                  <wp:posOffset>3642360</wp:posOffset>
                </wp:positionV>
                <wp:extent cx="5052060" cy="3695700"/>
                <wp:effectExtent l="0" t="0" r="15240" b="0"/>
                <wp:wrapNone/>
                <wp:docPr id="1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69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1346E" id="Text Box 311" o:spid="_x0000_s1035" type="#_x0000_t202" style="position:absolute;margin-left:36.6pt;margin-top:286.8pt;width:397.8pt;height:291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" filled="f" stroked="f">
                <v:textbox style="mso-next-textbox:#Text Box 312" inset="0,0,0,0">
                  <w:txbxContent/>
                </v:textbox>
                <w10:wrap anchorx="page" anchory="page"/>
              </v:shape>
            </w:pict>
          </mc:Fallback>
        </mc:AlternateContent>
      </w:r>
      <w:r w:rsidR="001940B7">
        <w:rPr>
          <w:noProof/>
          <w:lang w:val="en-GB" w:eastAsia="en-GB"/>
        </w:rPr>
        <w:drawing>
          <wp:anchor distT="0" distB="0" distL="114300" distR="114300" simplePos="0" relativeHeight="251688448" behindDoc="0" locked="0" layoutInCell="1" allowOverlap="1" wp14:anchorId="7AFE0B5C" wp14:editId="41542E26">
            <wp:simplePos x="0" y="0"/>
            <wp:positionH relativeFrom="page">
              <wp:posOffset>5686425</wp:posOffset>
            </wp:positionH>
            <wp:positionV relativeFrom="page">
              <wp:posOffset>3686175</wp:posOffset>
            </wp:positionV>
            <wp:extent cx="4400550" cy="316166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29" cstate="print">
                      <a:extLst>
                        <a:ext uri="{28A0092B-C50C-407E-A947-70E740481C1C}">
                          <a14:useLocalDpi xmlns:a14="http://schemas.microsoft.com/office/drawing/2010/main" val="0"/>
                        </a:ext>
                      </a:extLst>
                    </a:blip>
                    <a:srcRect t="2088" b="2088"/>
                    <a:stretch>
                      <a:fillRect/>
                    </a:stretch>
                  </pic:blipFill>
                  <pic:spPr>
                    <a:xfrm>
                      <a:off x="0" y="0"/>
                      <a:ext cx="4400550" cy="3161665"/>
                    </a:xfrm>
                    <a:prstGeom prst="rect">
                      <a:avLst/>
                    </a:prstGeom>
                  </pic:spPr>
                </pic:pic>
              </a:graphicData>
            </a:graphic>
            <wp14:sizeRelH relativeFrom="margin">
              <wp14:pctWidth>0</wp14:pctWidth>
            </wp14:sizeRelH>
            <wp14:sizeRelV relativeFrom="margin">
              <wp14:pctHeight>0</wp14:pctHeight>
            </wp14:sizeRelV>
          </wp:anchor>
        </w:drawing>
      </w:r>
      <w:r w:rsidR="001940B7">
        <w:rPr>
          <w:noProof/>
          <w:lang w:val="en-GB" w:eastAsia="en-GB"/>
        </w:rPr>
        <w:drawing>
          <wp:anchor distT="0" distB="0" distL="114300" distR="114300" simplePos="0" relativeHeight="251686400" behindDoc="0" locked="0" layoutInCell="1" allowOverlap="1" wp14:anchorId="4BCB16AC" wp14:editId="762695F7">
            <wp:simplePos x="0" y="0"/>
            <wp:positionH relativeFrom="page">
              <wp:posOffset>5657850</wp:posOffset>
            </wp:positionH>
            <wp:positionV relativeFrom="page">
              <wp:posOffset>247650</wp:posOffset>
            </wp:positionV>
            <wp:extent cx="4400550" cy="31616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0" cstate="print">
                      <a:extLst>
                        <a:ext uri="{28A0092B-C50C-407E-A947-70E740481C1C}">
                          <a14:useLocalDpi xmlns:a14="http://schemas.microsoft.com/office/drawing/2010/main" val="0"/>
                        </a:ext>
                      </a:extLst>
                    </a:blip>
                    <a:srcRect t="2088" b="2088"/>
                    <a:stretch>
                      <a:fillRect/>
                    </a:stretch>
                  </pic:blipFill>
                  <pic:spPr>
                    <a:xfrm>
                      <a:off x="0" y="0"/>
                      <a:ext cx="4400550" cy="3161665"/>
                    </a:xfrm>
                    <a:prstGeom prst="rect">
                      <a:avLst/>
                    </a:prstGeom>
                  </pic:spPr>
                </pic:pic>
              </a:graphicData>
            </a:graphic>
            <wp14:sizeRelH relativeFrom="margin">
              <wp14:pctWidth>0</wp14:pctWidth>
            </wp14:sizeRelH>
            <wp14:sizeRelV relativeFrom="margin">
              <wp14:pctHeight>0</wp14:pctHeight>
            </wp14:sizeRelV>
          </wp:anchor>
        </w:drawing>
      </w:r>
      <w:r w:rsidR="001940B7">
        <w:rPr>
          <w:noProof/>
          <w:lang w:val="en-GB" w:eastAsia="en-GB"/>
        </w:rPr>
        <w:drawing>
          <wp:anchor distT="0" distB="0" distL="114300" distR="114300" simplePos="0" relativeHeight="251678208" behindDoc="0" locked="0" layoutInCell="1" allowOverlap="1" wp14:anchorId="4B8608E5" wp14:editId="6AD4E897">
            <wp:simplePos x="0" y="0"/>
            <wp:positionH relativeFrom="page">
              <wp:posOffset>466725</wp:posOffset>
            </wp:positionH>
            <wp:positionV relativeFrom="page">
              <wp:posOffset>247650</wp:posOffset>
            </wp:positionV>
            <wp:extent cx="4400550" cy="31616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1" cstate="print">
                      <a:extLst>
                        <a:ext uri="{28A0092B-C50C-407E-A947-70E740481C1C}">
                          <a14:useLocalDpi xmlns:a14="http://schemas.microsoft.com/office/drawing/2010/main" val="0"/>
                        </a:ext>
                      </a:extLst>
                    </a:blip>
                    <a:srcRect t="2088" b="2088"/>
                    <a:stretch>
                      <a:fillRect/>
                    </a:stretch>
                  </pic:blipFill>
                  <pic:spPr>
                    <a:xfrm>
                      <a:off x="0" y="0"/>
                      <a:ext cx="4400550" cy="3161665"/>
                    </a:xfrm>
                    <a:prstGeom prst="rect">
                      <a:avLst/>
                    </a:prstGeom>
                  </pic:spPr>
                </pic:pic>
              </a:graphicData>
            </a:graphic>
            <wp14:sizeRelH relativeFrom="margin">
              <wp14:pctWidth>0</wp14:pctWidth>
            </wp14:sizeRelH>
            <wp14:sizeRelV relativeFrom="margin">
              <wp14:pctHeight>0</wp14:pctHeight>
            </wp14:sizeRelV>
          </wp:anchor>
        </w:drawing>
      </w:r>
      <w:r w:rsidR="001940B7">
        <w:rPr>
          <w:noProof/>
          <w:lang w:val="en-GB" w:eastAsia="en-GB"/>
        </w:rPr>
        <mc:AlternateContent>
          <mc:Choice Requires="wps">
            <w:drawing>
              <wp:anchor distT="0" distB="0" distL="114300" distR="114300" simplePos="0" relativeHeight="251672576" behindDoc="0" locked="0" layoutInCell="1" allowOverlap="1" wp14:anchorId="5D5E8493" wp14:editId="0E10E86D">
                <wp:simplePos x="0" y="0"/>
                <wp:positionH relativeFrom="page">
                  <wp:posOffset>3743960</wp:posOffset>
                </wp:positionH>
                <wp:positionV relativeFrom="page">
                  <wp:posOffset>3780790</wp:posOffset>
                </wp:positionV>
                <wp:extent cx="3204210" cy="3420110"/>
                <wp:effectExtent l="635" t="0" r="0" b="0"/>
                <wp:wrapNone/>
                <wp:docPr id="1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42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8493" id="Text Box 312" o:spid="_x0000_s1036" type="#_x0000_t202" style="position:absolute;margin-left:294.8pt;margin-top:297.7pt;width:252.3pt;height:269.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" filled="f" stroked="f">
                <v:textbox style="mso-next-textbox:#Text Box 313" inset="0,0,0,0">
                  <w:txbxContent/>
                </v:textbox>
                <w10:wrap anchorx="page" anchory="page"/>
              </v:shape>
            </w:pict>
          </mc:Fallback>
        </mc:AlternateContent>
      </w:r>
      <w:r w:rsidR="001940B7">
        <w:rPr>
          <w:noProof/>
          <w:lang w:val="en-GB" w:eastAsia="en-GB"/>
        </w:rPr>
        <mc:AlternateContent>
          <mc:Choice Requires="wps">
            <w:drawing>
              <wp:anchor distT="0" distB="0" distL="114300" distR="114300" simplePos="0" relativeHeight="251674624" behindDoc="0" locked="0" layoutInCell="1" allowOverlap="1" wp14:anchorId="39B15C17" wp14:editId="6426A490">
                <wp:simplePos x="0" y="0"/>
                <wp:positionH relativeFrom="page">
                  <wp:posOffset>7128510</wp:posOffset>
                </wp:positionH>
                <wp:positionV relativeFrom="page">
                  <wp:posOffset>3780790</wp:posOffset>
                </wp:positionV>
                <wp:extent cx="3204210" cy="3420110"/>
                <wp:effectExtent l="3810" t="0" r="1905" b="0"/>
                <wp:wrapNone/>
                <wp:docPr id="1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42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4"/>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5C17" id="Text Box 313" o:spid="_x0000_s1037" type="#_x0000_t202" style="position:absolute;margin-left:561.3pt;margin-top:297.7pt;width:252.3pt;height:26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" filled="f" stroked="f">
                <v:textbox inset="0,0,0,0">
                  <w:txbxContent/>
                </v:textbox>
                <w10:wrap anchorx="page" anchory="page"/>
              </v:shape>
            </w:pict>
          </mc:Fallback>
        </mc:AlternateContent>
      </w:r>
    </w:p>
    <w:p w14:paraId="36AFF397" w14:textId="77777777" w:rsidR="001940B7" w:rsidRDefault="001940B7" w:rsidP="00CF31BC"/>
    <w:p w14:paraId="1720CA77" w14:textId="77777777" w:rsidR="001940B7" w:rsidRDefault="001940B7">
      <w:r>
        <w:rPr>
          <w:noProof/>
        </w:rPr>
        <w:drawing>
          <wp:anchor distT="0" distB="0" distL="114300" distR="114300" simplePos="0" relativeHeight="251686912" behindDoc="0" locked="0" layoutInCell="1" allowOverlap="1" wp14:anchorId="398409B8" wp14:editId="77AB810F">
            <wp:simplePos x="0" y="0"/>
            <wp:positionH relativeFrom="page">
              <wp:posOffset>436245</wp:posOffset>
            </wp:positionH>
            <wp:positionV relativeFrom="page">
              <wp:posOffset>304800</wp:posOffset>
            </wp:positionV>
            <wp:extent cx="9801225" cy="6934200"/>
            <wp:effectExtent l="0" t="0" r="9525" b="0"/>
            <wp:wrapNone/>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801225" cy="69342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003EC34" w14:textId="45B1FB28" w:rsidR="001940B7" w:rsidRDefault="001940B7" w:rsidP="00CF31BC">
      <w:pPr>
        <w:sectPr w:rsidR="001940B7" w:rsidSect="000652F2">
          <w:headerReference w:type="default" r:id="rId33"/>
          <w:footerReference w:type="default" r:id="rId34"/>
          <w:pgSz w:w="16840" w:h="11907" w:orient="landscape" w:code="9"/>
          <w:pgMar w:top="0" w:right="0" w:bottom="0" w:left="0" w:header="0" w:footer="0" w:gutter="0"/>
          <w:cols w:space="720"/>
          <w:titlePg/>
          <w:docGrid w:linePitch="360"/>
        </w:sectPr>
      </w:pPr>
      <w:r>
        <w:rPr>
          <w:noProof/>
          <w:lang w:val="en-GB" w:eastAsia="en-GB"/>
        </w:rPr>
        <w:lastRenderedPageBreak/>
        <w:drawing>
          <wp:anchor distT="0" distB="0" distL="114300" distR="114300" simplePos="0" relativeHeight="251687936" behindDoc="1" locked="0" layoutInCell="1" allowOverlap="1" wp14:anchorId="1BA978EA" wp14:editId="774B428A">
            <wp:simplePos x="0" y="0"/>
            <wp:positionH relativeFrom="page">
              <wp:posOffset>0</wp:posOffset>
            </wp:positionH>
            <wp:positionV relativeFrom="page">
              <wp:posOffset>0</wp:posOffset>
            </wp:positionV>
            <wp:extent cx="10687050" cy="7543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rcRect l="2974" r="2974"/>
                    <a:stretch>
                      <a:fillRect/>
                    </a:stretch>
                  </pic:blipFill>
                  <pic:spPr>
                    <a:xfrm>
                      <a:off x="0" y="0"/>
                      <a:ext cx="10687050" cy="75438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0" layoutInCell="1" allowOverlap="1" wp14:anchorId="53F1CF73" wp14:editId="2FD41EBA">
            <wp:simplePos x="0" y="0"/>
            <wp:positionH relativeFrom="column">
              <wp:posOffset>8505825</wp:posOffset>
            </wp:positionH>
            <wp:positionV relativeFrom="page">
              <wp:posOffset>5381625</wp:posOffset>
            </wp:positionV>
            <wp:extent cx="1828800" cy="1828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970D8" w14:textId="77777777" w:rsidR="001940B7" w:rsidRDefault="001940B7" w:rsidP="00CF31BC"/>
    <w:sectPr w:rsidR="001940B7" w:rsidSect="001940B7">
      <w:headerReference w:type="default" r:id="rId36"/>
      <w:footerReference w:type="default" r:id="rId37"/>
      <w:type w:val="continuous"/>
      <w:pgSz w:w="16840" w:h="11907" w:orient="landscape" w:code="9"/>
      <w:pgMar w:top="0" w:right="0" w:bottom="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5EFDB" w14:textId="77777777" w:rsidR="001940B7" w:rsidRDefault="001940B7">
      <w:r>
        <w:separator/>
      </w:r>
    </w:p>
  </w:endnote>
  <w:endnote w:type="continuationSeparator" w:id="0">
    <w:p w14:paraId="0FE7AE09" w14:textId="77777777" w:rsidR="001940B7" w:rsidRDefault="00194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45 Light">
    <w:altName w:val="Arial"/>
    <w:charset w:val="00"/>
    <w:family w:val="swiss"/>
    <w:pitch w:val="variable"/>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Neue-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73313" w14:textId="77777777" w:rsidR="001940B7" w:rsidRDefault="001940B7">
    <w:pPr>
      <w:pStyle w:val="Footer"/>
    </w:pPr>
    <w:r>
      <w:rPr>
        <w:noProof/>
        <w:lang w:eastAsia="en-GB"/>
      </w:rPr>
      <mc:AlternateContent>
        <mc:Choice Requires="wps">
          <w:drawing>
            <wp:anchor distT="0" distB="0" distL="114300" distR="114300" simplePos="0" relativeHeight="251660288" behindDoc="1" locked="0" layoutInCell="1" allowOverlap="1" wp14:anchorId="4570A4FB" wp14:editId="0D75FA78">
              <wp:simplePos x="0" y="0"/>
              <wp:positionH relativeFrom="page">
                <wp:posOffset>-36195</wp:posOffset>
              </wp:positionH>
              <wp:positionV relativeFrom="page">
                <wp:posOffset>-36195</wp:posOffset>
              </wp:positionV>
              <wp:extent cx="11008995" cy="7875905"/>
              <wp:effectExtent l="0" t="0" r="1905" b="0"/>
              <wp:wrapNone/>
              <wp:docPr id="1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8995" cy="78759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B76DB" w14:textId="77777777" w:rsidR="001940B7" w:rsidRDefault="001940B7" w:rsidP="00BB56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0A4FB" id="Rectangle 97" o:spid="_x0000_s1038" style="position:absolute;margin-left:-2.85pt;margin-top:-2.85pt;width:866.85pt;height:620.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" fillcolor="#d8d8d8" stroked="f">
              <v:textbox>
                <w:txbxContent>
                  <w:p w14:paraId="0F7B76DB" w14:textId="77777777" w:rsidR="001940B7" w:rsidRDefault="001940B7" w:rsidP="00BB5684">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CFB5" w14:textId="77777777" w:rsidR="001940B7" w:rsidRDefault="001940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A5D4" w14:textId="77777777" w:rsidR="001940B7" w:rsidRDefault="001940B7">
    <w:r>
      <w:rPr>
        <w:noProof/>
        <w:lang w:val="en-GB" w:eastAsia="en-GB"/>
      </w:rPr>
      <mc:AlternateContent>
        <mc:Choice Requires="wpg">
          <w:drawing>
            <wp:anchor distT="0" distB="0" distL="114300" distR="114300" simplePos="0" relativeHeight="251659264" behindDoc="0" locked="0" layoutInCell="1" allowOverlap="1" wp14:anchorId="02167370" wp14:editId="325738C0">
              <wp:simplePos x="0" y="0"/>
              <wp:positionH relativeFrom="column">
                <wp:posOffset>6092468</wp:posOffset>
              </wp:positionH>
              <wp:positionV relativeFrom="paragraph">
                <wp:posOffset>-584072</wp:posOffset>
              </wp:positionV>
              <wp:extent cx="3542506" cy="261019"/>
              <wp:effectExtent l="0" t="0" r="1270" b="5715"/>
              <wp:wrapNone/>
              <wp:docPr id="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2506" cy="261019"/>
                        <a:chOff x="5049" y="10785"/>
                        <a:chExt cx="4589" cy="311"/>
                      </a:xfrm>
                    </wpg:grpSpPr>
                    <pic:pic xmlns:pic="http://schemas.openxmlformats.org/drawingml/2006/picture">
                      <pic:nvPicPr>
                        <pic:cNvPr id="6" name="Picture 85" descr="Right Move R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49" y="10830"/>
                          <a:ext cx="12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6" descr="Primelocation l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12" y="10785"/>
                          <a:ext cx="142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7"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5" y="10857"/>
                          <a:ext cx="111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F5E490" id="Group 84" o:spid="_x0000_s1026" style="position:absolute;margin-left:479.7pt;margin-top:-46pt;width:278.95pt;height:20.55pt;z-index:251659264" coordorigin="5049,10785" coordsize="4589,3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Right Move REAL" style="position:absolute;left:5049;top:10830;width:127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">
                <v:imagedata r:id="rId4" o:title="Right Move REAL"/>
              </v:shape>
              <v:shape id="Picture 86" o:spid="_x0000_s1028" type="#_x0000_t75" alt="Primelocation lscape" style="position:absolute;left:6712;top:10785;width:142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">
                <v:imagedata r:id="rId5" o:title="Primelocation lscape"/>
              </v:shape>
              <v:shape id="Picture 87" o:spid="_x0000_s1029" type="#_x0000_t75" alt="Zoopla Logo" style="position:absolute;left:8525;top:10857;width:111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">
                <v:imagedata r:id="rId6" o:title="Zoopla Logo"/>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C0F2" w14:textId="77777777" w:rsidR="001940B7" w:rsidRDefault="001940B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9EC4" w14:textId="77777777" w:rsidR="001940B7" w:rsidRDefault="001940B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BA26" w14:textId="77777777" w:rsidR="001940B7" w:rsidRDefault="001940B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2377" w14:textId="77777777" w:rsidR="001940B7" w:rsidRDefault="001940B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8697E" w14:textId="77777777" w:rsidR="009724A7" w:rsidRDefault="009724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9BDA7" w14:textId="77777777" w:rsidR="001940B7" w:rsidRDefault="001940B7">
      <w:r>
        <w:separator/>
      </w:r>
    </w:p>
  </w:footnote>
  <w:footnote w:type="continuationSeparator" w:id="0">
    <w:p w14:paraId="111C7047" w14:textId="77777777" w:rsidR="001940B7" w:rsidRDefault="00194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54C2" w14:textId="77777777" w:rsidR="001940B7" w:rsidRDefault="001940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20BC" w14:textId="77777777" w:rsidR="001940B7" w:rsidRDefault="001940B7">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4471" w14:textId="77777777" w:rsidR="001940B7" w:rsidRDefault="001940B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95BB" w14:textId="77777777" w:rsidR="001940B7" w:rsidRDefault="001940B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1DA4" w14:textId="77777777" w:rsidR="001940B7" w:rsidRDefault="001940B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4357" w14:textId="77777777" w:rsidR="001940B7" w:rsidRDefault="001940B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911F" w14:textId="77777777" w:rsidR="009724A7" w:rsidRDefault="009724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73C1EBD"/>
    <w:multiLevelType w:val="hybridMultilevel"/>
    <w:tmpl w:val="0568C6AA"/>
    <w:lvl w:ilvl="0" w:tplc="EE9463E0">
      <w:start w:val="1"/>
      <w:numFmt w:val="bullet"/>
      <w:pStyle w:val="Bullet-F8"/>
      <w:lvlText w:val=""/>
      <w:lvlJc w:val="left"/>
      <w:pPr>
        <w:tabs>
          <w:tab w:val="num" w:pos="170"/>
        </w:tabs>
        <w:ind w:left="170" w:hanging="170"/>
      </w:pPr>
      <w:rPr>
        <w:rFonts w:ascii="Symbol" w:hAnsi="Symbol" w:hint="default"/>
        <w:color w:val="EC008C"/>
        <w:spacing w:val="0"/>
        <w:w w:val="10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1">
    <w:nsid w:val="1A5C7550"/>
    <w:multiLevelType w:val="hybridMultilevel"/>
    <w:tmpl w:val="4D10B73E"/>
    <w:lvl w:ilvl="0" w:tplc="DB748906">
      <w:start w:val="1"/>
      <w:numFmt w:val="bullet"/>
      <w:lvlText w:val=""/>
      <w:lvlJc w:val="left"/>
      <w:pPr>
        <w:tabs>
          <w:tab w:val="num" w:pos="113"/>
        </w:tabs>
        <w:ind w:left="113" w:hanging="113"/>
      </w:pPr>
      <w:rPr>
        <w:rFonts w:ascii="Symbol" w:hAnsi="Symbol" w:hint="default"/>
        <w:color w:val="EC008C"/>
        <w:spacing w:val="0"/>
        <w:w w:val="10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22D63010"/>
    <w:multiLevelType w:val="multilevel"/>
    <w:tmpl w:val="D17E6D6C"/>
    <w:lvl w:ilvl="0">
      <w:start w:val="1"/>
      <w:numFmt w:val="bullet"/>
      <w:lvlText w:val=""/>
      <w:lvlJc w:val="left"/>
      <w:pPr>
        <w:tabs>
          <w:tab w:val="num" w:pos="170"/>
        </w:tabs>
        <w:ind w:left="170" w:hanging="170"/>
      </w:pPr>
      <w:rPr>
        <w:rFonts w:ascii="Symbol" w:hAnsi="Symbol" w:hint="default"/>
        <w:color w:val="EC008C"/>
        <w:spacing w:val="0"/>
        <w:w w:val="100"/>
        <w:position w:val="2"/>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1">
    <w:nsid w:val="448D1B39"/>
    <w:multiLevelType w:val="multilevel"/>
    <w:tmpl w:val="8640D0DC"/>
    <w:lvl w:ilvl="0">
      <w:start w:val="1"/>
      <w:numFmt w:val="bullet"/>
      <w:lvlText w:val=""/>
      <w:lvlJc w:val="left"/>
      <w:pPr>
        <w:tabs>
          <w:tab w:val="num" w:pos="113"/>
        </w:tabs>
        <w:ind w:left="113" w:hanging="113"/>
      </w:pPr>
      <w:rPr>
        <w:rFonts w:ascii="Symbol" w:hAnsi="Symbol" w:hint="default"/>
        <w:color w:val="EC008C"/>
        <w:spacing w:val="0"/>
        <w:w w:val="100"/>
        <w:position w:val="2"/>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AC06F2F"/>
    <w:multiLevelType w:val="hybridMultilevel"/>
    <w:tmpl w:val="5448B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1">
    <w:nsid w:val="67ED319B"/>
    <w:multiLevelType w:val="hybridMultilevel"/>
    <w:tmpl w:val="2CAC0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1">
    <w:nsid w:val="7F110759"/>
    <w:multiLevelType w:val="hybridMultilevel"/>
    <w:tmpl w:val="B928B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4182592">
    <w:abstractNumId w:val="8"/>
  </w:num>
  <w:num w:numId="2" w16cid:durableId="718550252">
    <w:abstractNumId w:val="3"/>
  </w:num>
  <w:num w:numId="3" w16cid:durableId="1522009076">
    <w:abstractNumId w:val="7"/>
  </w:num>
  <w:num w:numId="4" w16cid:durableId="1795711227">
    <w:abstractNumId w:val="6"/>
  </w:num>
  <w:num w:numId="5" w16cid:durableId="909772937">
    <w:abstractNumId w:val="9"/>
  </w:num>
  <w:num w:numId="6" w16cid:durableId="1840341584">
    <w:abstractNumId w:val="1"/>
  </w:num>
  <w:num w:numId="7" w16cid:durableId="22097551">
    <w:abstractNumId w:val="4"/>
  </w:num>
  <w:num w:numId="8" w16cid:durableId="1281297455">
    <w:abstractNumId w:val="0"/>
  </w:num>
  <w:num w:numId="9" w16cid:durableId="347216870">
    <w:abstractNumId w:val="2"/>
  </w:num>
  <w:num w:numId="10" w16cid:durableId="16425341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6EF"/>
    <w:rsid w:val="0001131A"/>
    <w:rsid w:val="0002063E"/>
    <w:rsid w:val="000242D1"/>
    <w:rsid w:val="0003640C"/>
    <w:rsid w:val="0004715E"/>
    <w:rsid w:val="000652F2"/>
    <w:rsid w:val="00091675"/>
    <w:rsid w:val="00092410"/>
    <w:rsid w:val="00095973"/>
    <w:rsid w:val="00097266"/>
    <w:rsid w:val="000A2D89"/>
    <w:rsid w:val="000A3684"/>
    <w:rsid w:val="000A4CA8"/>
    <w:rsid w:val="000A4F70"/>
    <w:rsid w:val="000C1C8A"/>
    <w:rsid w:val="000E33F3"/>
    <w:rsid w:val="000E5F82"/>
    <w:rsid w:val="000F05BE"/>
    <w:rsid w:val="00116DDA"/>
    <w:rsid w:val="00137243"/>
    <w:rsid w:val="001940B7"/>
    <w:rsid w:val="001D056B"/>
    <w:rsid w:val="002259BD"/>
    <w:rsid w:val="00243C67"/>
    <w:rsid w:val="00245D1E"/>
    <w:rsid w:val="00272DE0"/>
    <w:rsid w:val="00286F2E"/>
    <w:rsid w:val="002A33D2"/>
    <w:rsid w:val="00320E90"/>
    <w:rsid w:val="003255E5"/>
    <w:rsid w:val="003411FD"/>
    <w:rsid w:val="00350B62"/>
    <w:rsid w:val="00356CE5"/>
    <w:rsid w:val="00375C64"/>
    <w:rsid w:val="003928DC"/>
    <w:rsid w:val="00393EF0"/>
    <w:rsid w:val="003B6EE8"/>
    <w:rsid w:val="003C61B1"/>
    <w:rsid w:val="003F64CA"/>
    <w:rsid w:val="00402050"/>
    <w:rsid w:val="00405F07"/>
    <w:rsid w:val="00413426"/>
    <w:rsid w:val="004318B3"/>
    <w:rsid w:val="00435852"/>
    <w:rsid w:val="004378E6"/>
    <w:rsid w:val="00440496"/>
    <w:rsid w:val="004665B0"/>
    <w:rsid w:val="00485200"/>
    <w:rsid w:val="00486CE6"/>
    <w:rsid w:val="004A6154"/>
    <w:rsid w:val="004B18A9"/>
    <w:rsid w:val="004B36E8"/>
    <w:rsid w:val="004B76A7"/>
    <w:rsid w:val="004D3DF2"/>
    <w:rsid w:val="00516A61"/>
    <w:rsid w:val="005176B6"/>
    <w:rsid w:val="00524630"/>
    <w:rsid w:val="00525E81"/>
    <w:rsid w:val="00536FA4"/>
    <w:rsid w:val="0054517D"/>
    <w:rsid w:val="005624BA"/>
    <w:rsid w:val="005654C1"/>
    <w:rsid w:val="00566A01"/>
    <w:rsid w:val="005712A4"/>
    <w:rsid w:val="005D1484"/>
    <w:rsid w:val="005E35BE"/>
    <w:rsid w:val="005E773E"/>
    <w:rsid w:val="005F0ADD"/>
    <w:rsid w:val="005F414E"/>
    <w:rsid w:val="006241B5"/>
    <w:rsid w:val="0063012E"/>
    <w:rsid w:val="00634740"/>
    <w:rsid w:val="00645030"/>
    <w:rsid w:val="00647D87"/>
    <w:rsid w:val="006573F9"/>
    <w:rsid w:val="00670AA4"/>
    <w:rsid w:val="006755C0"/>
    <w:rsid w:val="006C1C6C"/>
    <w:rsid w:val="006E5E97"/>
    <w:rsid w:val="006F0FE4"/>
    <w:rsid w:val="007005E2"/>
    <w:rsid w:val="00710ADD"/>
    <w:rsid w:val="00730350"/>
    <w:rsid w:val="007428EA"/>
    <w:rsid w:val="007432F1"/>
    <w:rsid w:val="007436E0"/>
    <w:rsid w:val="0077210E"/>
    <w:rsid w:val="007851BC"/>
    <w:rsid w:val="007A0F99"/>
    <w:rsid w:val="007A13C0"/>
    <w:rsid w:val="007D6928"/>
    <w:rsid w:val="007E27BB"/>
    <w:rsid w:val="007E4B7A"/>
    <w:rsid w:val="008152C6"/>
    <w:rsid w:val="00822928"/>
    <w:rsid w:val="00825C4E"/>
    <w:rsid w:val="0085740F"/>
    <w:rsid w:val="00867D68"/>
    <w:rsid w:val="00882156"/>
    <w:rsid w:val="00893504"/>
    <w:rsid w:val="008B48C2"/>
    <w:rsid w:val="008B7375"/>
    <w:rsid w:val="008C0EAC"/>
    <w:rsid w:val="008E4CE1"/>
    <w:rsid w:val="008F33F8"/>
    <w:rsid w:val="00940108"/>
    <w:rsid w:val="00941C45"/>
    <w:rsid w:val="00943131"/>
    <w:rsid w:val="00947E5B"/>
    <w:rsid w:val="009572BC"/>
    <w:rsid w:val="009724A7"/>
    <w:rsid w:val="0097742F"/>
    <w:rsid w:val="009836EF"/>
    <w:rsid w:val="009A53A5"/>
    <w:rsid w:val="009B664E"/>
    <w:rsid w:val="009F0A1A"/>
    <w:rsid w:val="00A12837"/>
    <w:rsid w:val="00A13082"/>
    <w:rsid w:val="00A41F83"/>
    <w:rsid w:val="00A6261E"/>
    <w:rsid w:val="00A67A8D"/>
    <w:rsid w:val="00A807B1"/>
    <w:rsid w:val="00A839A8"/>
    <w:rsid w:val="00A84AEE"/>
    <w:rsid w:val="00A93C43"/>
    <w:rsid w:val="00B070C6"/>
    <w:rsid w:val="00B14E23"/>
    <w:rsid w:val="00B27D45"/>
    <w:rsid w:val="00B737DB"/>
    <w:rsid w:val="00B90517"/>
    <w:rsid w:val="00BB49A8"/>
    <w:rsid w:val="00BB5684"/>
    <w:rsid w:val="00BC152B"/>
    <w:rsid w:val="00BD3AF1"/>
    <w:rsid w:val="00BD3C0F"/>
    <w:rsid w:val="00BD4795"/>
    <w:rsid w:val="00BE1EFE"/>
    <w:rsid w:val="00BF4B10"/>
    <w:rsid w:val="00C13A61"/>
    <w:rsid w:val="00C30500"/>
    <w:rsid w:val="00C76E3F"/>
    <w:rsid w:val="00CB5914"/>
    <w:rsid w:val="00CE4B7C"/>
    <w:rsid w:val="00CF31BC"/>
    <w:rsid w:val="00D04E9B"/>
    <w:rsid w:val="00D3181D"/>
    <w:rsid w:val="00D51E3A"/>
    <w:rsid w:val="00D73212"/>
    <w:rsid w:val="00D73A8F"/>
    <w:rsid w:val="00D748CE"/>
    <w:rsid w:val="00D8173C"/>
    <w:rsid w:val="00D936FA"/>
    <w:rsid w:val="00D96887"/>
    <w:rsid w:val="00DC193B"/>
    <w:rsid w:val="00DC24E3"/>
    <w:rsid w:val="00DE1D23"/>
    <w:rsid w:val="00DE51C8"/>
    <w:rsid w:val="00DE69FA"/>
    <w:rsid w:val="00DF33EC"/>
    <w:rsid w:val="00DF60E1"/>
    <w:rsid w:val="00E54493"/>
    <w:rsid w:val="00E56350"/>
    <w:rsid w:val="00E777DC"/>
    <w:rsid w:val="00E91885"/>
    <w:rsid w:val="00E95C5D"/>
    <w:rsid w:val="00EA1F11"/>
    <w:rsid w:val="00EA6811"/>
    <w:rsid w:val="00F1574B"/>
    <w:rsid w:val="00F34B47"/>
    <w:rsid w:val="00FD2404"/>
    <w:rsid w:val="00FF4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ru v:ext="edit" colors="#9c0057,#005943,#fffcda"/>
    </o:shapedefaults>
    <o:shapelayout v:ext="edit">
      <o:idmap v:ext="edit" data="2"/>
    </o:shapelayout>
  </w:shapeDefaults>
  <w:decimalSymbol w:val="."/>
  <w:listSeparator w:val=","/>
  <w14:docId w14:val="52A676D5"/>
  <w15:docId w15:val="{706F50CB-3159-43F7-81FB-C0196E81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12"/>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basedOn w:val="Normal"/>
    <w:rsid w:val="004378E6"/>
    <w:pPr>
      <w:autoSpaceDE w:val="0"/>
      <w:autoSpaceDN w:val="0"/>
      <w:adjustRightInd w:val="0"/>
      <w:jc w:val="both"/>
    </w:pPr>
    <w:rPr>
      <w:rFonts w:ascii="Arial" w:hAnsi="Arial" w:cs="Arial"/>
      <w:color w:val="000000"/>
      <w:sz w:val="17"/>
      <w:szCs w:val="17"/>
      <w:lang w:val="en-GB" w:eastAsia="en-GB"/>
    </w:rPr>
  </w:style>
  <w:style w:type="paragraph" w:customStyle="1" w:styleId="headerF12">
    <w:name w:val="header F12"/>
    <w:basedOn w:val="Normal"/>
    <w:rsid w:val="004378E6"/>
    <w:pPr>
      <w:autoSpaceDE w:val="0"/>
      <w:autoSpaceDN w:val="0"/>
      <w:adjustRightInd w:val="0"/>
      <w:jc w:val="both"/>
    </w:pPr>
    <w:rPr>
      <w:rFonts w:ascii="Arial" w:hAnsi="Arial" w:cs="Arial"/>
      <w:color w:val="EC008C"/>
      <w:sz w:val="20"/>
      <w:szCs w:val="17"/>
      <w:lang w:val="en-GB" w:eastAsia="en-GB"/>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BasicParagraph">
    <w:name w:val="[Basic Paragraph]"/>
    <w:basedOn w:val="Normal"/>
    <w:rsid w:val="00516A61"/>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ullet-F8">
    <w:name w:val="Bullet-F8"/>
    <w:rsid w:val="00C13A61"/>
    <w:pPr>
      <w:numPr>
        <w:numId w:val="8"/>
      </w:numPr>
      <w:spacing w:after="60"/>
    </w:pPr>
    <w:rPr>
      <w:rFonts w:ascii="Arial" w:hAnsi="Arial" w:cs="Arial"/>
      <w:sz w:val="22"/>
      <w:szCs w:val="22"/>
    </w:rPr>
  </w:style>
  <w:style w:type="paragraph" w:styleId="BalloonText">
    <w:name w:val="Balloon Text"/>
    <w:basedOn w:val="Normal"/>
    <w:link w:val="BalloonTextChar"/>
    <w:uiPriority w:val="99"/>
    <w:semiHidden/>
    <w:unhideWhenUsed/>
    <w:rsid w:val="009724A7"/>
    <w:rPr>
      <w:rFonts w:ascii="Tahoma" w:hAnsi="Tahoma" w:cs="Tahoma"/>
      <w:sz w:val="16"/>
      <w:szCs w:val="16"/>
    </w:rPr>
  </w:style>
  <w:style w:type="character" w:customStyle="1" w:styleId="BalloonTextChar">
    <w:name w:val="Balloon Text Char"/>
    <w:basedOn w:val="DefaultParagraphFont"/>
    <w:link w:val="BalloonText"/>
    <w:uiPriority w:val="99"/>
    <w:semiHidden/>
    <w:rsid w:val="009724A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footer" Target="footer5.xm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20.jpg"/><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5.jpeg"/><Relationship Id="rId28" Type="http://schemas.openxmlformats.org/officeDocument/2006/relationships/footer" Target="footer6.xml"/><Relationship Id="rId36"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header" Target="header5.xml"/><Relationship Id="rId30" Type="http://schemas.openxmlformats.org/officeDocument/2006/relationships/image" Target="media/image18.jpeg"/><Relationship Id="rId35" Type="http://schemas.openxmlformats.org/officeDocument/2006/relationships/image" Target="media/image21.jpeg"/><Relationship Id="rId8" Type="http://schemas.openxmlformats.org/officeDocument/2006/relationships/footer" Target="foot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wmf"/><Relationship Id="rId1" Type="http://schemas.openxmlformats.org/officeDocument/2006/relationships/image" Target="media/image4.wmf"/><Relationship Id="rId6" Type="http://schemas.openxmlformats.org/officeDocument/2006/relationships/image" Target="media/image9.wmf"/><Relationship Id="rId5" Type="http://schemas.openxmlformats.org/officeDocument/2006/relationships/image" Target="media/image8.wmf"/><Relationship Id="rId4"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5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E317D-C7C5-41C3-9657-4DDE5D9E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B2170_F005a</Template>
  <TotalTime>0</TotalTime>
  <Pages>8</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Victoria Jewson</cp:lastModifiedBy>
  <cp:revision>5</cp:revision>
  <cp:lastPrinted>2010-12-16T10:18:00Z</cp:lastPrinted>
  <dcterms:created xsi:type="dcterms:W3CDTF">2024-05-01T11:43:00Z</dcterms:created>
  <dcterms:modified xsi:type="dcterms:W3CDTF">2024-06-07T09:05:00Z</dcterms:modified>
</cp:coreProperties>
</file>