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796FA" w14:textId="546CD42B" w:rsidR="00A61566" w:rsidRPr="000C1C8A" w:rsidRDefault="00A61566" w:rsidP="009836EF">
      <w:pPr>
        <w:jc w:val="center"/>
        <w:sectPr w:rsidR="00A61566" w:rsidRPr="000C1C8A" w:rsidSect="00A61566">
          <w:footerReference w:type="default" r:id="rId8"/>
          <w:pgSz w:w="16840" w:h="11907" w:orient="landscape" w:code="9"/>
          <w:pgMar w:top="0" w:right="0" w:bottom="0" w:left="0" w:header="0" w:footer="0" w:gutter="0"/>
          <w:pgNumType w:start="1"/>
          <w:cols w:space="720"/>
          <w:docGrid w:linePitch="360"/>
        </w:sectPr>
      </w:pPr>
      <w:r>
        <w:rPr>
          <w:noProof/>
          <w:lang w:val="en-GB" w:eastAsia="en-GB"/>
        </w:rPr>
        <w:drawing>
          <wp:anchor distT="0" distB="0" distL="114300" distR="114300" simplePos="0" relativeHeight="251661824" behindDoc="1" locked="0" layoutInCell="1" allowOverlap="1" wp14:anchorId="76585E39" wp14:editId="4EB0E7C6">
            <wp:simplePos x="0" y="0"/>
            <wp:positionH relativeFrom="page">
              <wp:posOffset>-505838</wp:posOffset>
            </wp:positionH>
            <wp:positionV relativeFrom="page">
              <wp:posOffset>0</wp:posOffset>
            </wp:positionV>
            <wp:extent cx="13179895" cy="7548664"/>
            <wp:effectExtent l="0" t="0" r="3175" b="0"/>
            <wp:wrapNone/>
            <wp:docPr id="523139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39496" name=""/>
                    <pic:cNvPicPr/>
                  </pic:nvPicPr>
                  <pic:blipFill>
                    <a:blip r:embed="rId9">
                      <a:extLst>
                        <a:ext uri="{28A0092B-C50C-407E-A947-70E740481C1C}">
                          <a14:useLocalDpi xmlns:a14="http://schemas.microsoft.com/office/drawing/2010/main" val="0"/>
                        </a:ext>
                      </a:extLst>
                    </a:blip>
                    <a:srcRect t="12327" b="12327"/>
                    <a:stretch>
                      <a:fillRect/>
                    </a:stretch>
                  </pic:blipFill>
                  <pic:spPr>
                    <a:xfrm>
                      <a:off x="0" y="0"/>
                      <a:ext cx="13182256" cy="7550016"/>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800" behindDoc="0" locked="0" layoutInCell="1" allowOverlap="1" wp14:anchorId="431CF3C6" wp14:editId="392B2EAC">
            <wp:simplePos x="0" y="0"/>
            <wp:positionH relativeFrom="page">
              <wp:posOffset>8505825</wp:posOffset>
            </wp:positionH>
            <wp:positionV relativeFrom="page">
              <wp:posOffset>6022975</wp:posOffset>
            </wp:positionV>
            <wp:extent cx="1870710" cy="1250315"/>
            <wp:effectExtent l="0" t="0" r="0" b="0"/>
            <wp:wrapNone/>
            <wp:docPr id="294" name="Picture 294"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7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704" behindDoc="0" locked="0" layoutInCell="1" allowOverlap="1" wp14:anchorId="292B9FD7" wp14:editId="51E4E8B8">
                <wp:simplePos x="0" y="0"/>
                <wp:positionH relativeFrom="page">
                  <wp:posOffset>360045</wp:posOffset>
                </wp:positionH>
                <wp:positionV relativeFrom="page">
                  <wp:posOffset>6452235</wp:posOffset>
                </wp:positionV>
                <wp:extent cx="9972040" cy="476250"/>
                <wp:effectExtent l="0" t="3810" r="254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800000"/>
                              </a:solidFill>
                              <a:miter lim="800000"/>
                              <a:headEnd/>
                              <a:tailEnd/>
                            </a14:hiddenLine>
                          </a:ext>
                        </a:extLst>
                      </wps:spPr>
                      <wps:txbx>
                        <w:txbxContent>
                          <w:p w14:paraId="24E32446" w14:textId="77777777" w:rsidR="00A61566" w:rsidRDefault="00A61566" w:rsidP="008C0EAC">
                            <w:pPr>
                              <w:rPr>
                                <w:rFonts w:ascii="Arial" w:hAnsi="Arial" w:cs="Arial"/>
                                <w:b/>
                                <w:color w:val="FFFFFF" w:themeColor="background1"/>
                                <w:sz w:val="30"/>
                                <w:szCs w:val="30"/>
                                <w:lang w:val="en-GB" w:eastAsia="en-GB"/>
                              </w:rPr>
                            </w:pPr>
                            <w:r w:rsidRPr="006B7654">
                              <w:rPr>
                                <w:rFonts w:ascii="Arial" w:hAnsi="Arial" w:cs="Arial"/>
                                <w:b/>
                                <w:noProof/>
                                <w:color w:val="FFFFFF" w:themeColor="background1"/>
                                <w:sz w:val="30"/>
                                <w:szCs w:val="30"/>
                                <w:lang w:val="en-GB" w:eastAsia="en-GB"/>
                              </w:rPr>
                              <w:t>Wilden Mews</w:t>
                            </w:r>
                          </w:p>
                          <w:p w14:paraId="38F34BA6" w14:textId="77777777" w:rsidR="00A61566" w:rsidRPr="00D96887" w:rsidRDefault="00A61566" w:rsidP="00A13082">
                            <w:pPr>
                              <w:rPr>
                                <w:rFonts w:ascii="Arial" w:hAnsi="Arial" w:cs="Arial"/>
                                <w:color w:val="FFFFFF" w:themeColor="background1"/>
                              </w:rPr>
                            </w:pPr>
                            <w:r w:rsidRPr="006B7654">
                              <w:rPr>
                                <w:rFonts w:ascii="Arial" w:hAnsi="Arial" w:cs="Arial"/>
                                <w:noProof/>
                                <w:color w:val="FFFFFF" w:themeColor="background1"/>
                                <w:sz w:val="30"/>
                                <w:szCs w:val="30"/>
                                <w:lang w:val="en-GB" w:eastAsia="en-GB"/>
                              </w:rPr>
                              <w:t>Naphill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B9FD7" id="_x0000_t202" coordsize="21600,21600" o:spt="202" path="m,l,21600r21600,l21600,xe">
                <v:stroke joinstyle="miter"/>
                <v:path gradientshapeok="t" o:connecttype="rect"/>
              </v:shapetype>
              <v:shape id="Text Box 183" o:spid="_x0000_s1026" type="#_x0000_t202" style="position:absolute;left:0;text-align:left;margin-left:28.35pt;margin-top:508.05pt;width:785.2pt;height:3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" filled="f" stroked="f" strokecolor="maroon" strokeweight="0">
                <v:textbox inset="0,0,0,0">
                  <w:txbxContent>
                    <w:p w14:paraId="24E32446" w14:textId="77777777" w:rsidR="00A61566" w:rsidRDefault="00A61566" w:rsidP="008C0EAC">
                      <w:pPr>
                        <w:rPr>
                          <w:rFonts w:ascii="Arial" w:hAnsi="Arial" w:cs="Arial"/>
                          <w:b/>
                          <w:color w:val="FFFFFF" w:themeColor="background1"/>
                          <w:sz w:val="30"/>
                          <w:szCs w:val="30"/>
                          <w:lang w:val="en-GB" w:eastAsia="en-GB"/>
                        </w:rPr>
                      </w:pPr>
                      <w:r w:rsidRPr="006B7654">
                        <w:rPr>
                          <w:rFonts w:ascii="Arial" w:hAnsi="Arial" w:cs="Arial"/>
                          <w:b/>
                          <w:noProof/>
                          <w:color w:val="FFFFFF" w:themeColor="background1"/>
                          <w:sz w:val="30"/>
                          <w:szCs w:val="30"/>
                          <w:lang w:val="en-GB" w:eastAsia="en-GB"/>
                        </w:rPr>
                        <w:t>Wilden Mews</w:t>
                      </w:r>
                    </w:p>
                    <w:p w14:paraId="38F34BA6" w14:textId="77777777" w:rsidR="00A61566" w:rsidRPr="00D96887" w:rsidRDefault="00A61566" w:rsidP="00A13082">
                      <w:pPr>
                        <w:rPr>
                          <w:rFonts w:ascii="Arial" w:hAnsi="Arial" w:cs="Arial"/>
                          <w:color w:val="FFFFFF" w:themeColor="background1"/>
                        </w:rPr>
                      </w:pPr>
                      <w:r w:rsidRPr="006B7654">
                        <w:rPr>
                          <w:rFonts w:ascii="Arial" w:hAnsi="Arial" w:cs="Arial"/>
                          <w:noProof/>
                          <w:color w:val="FFFFFF" w:themeColor="background1"/>
                          <w:sz w:val="30"/>
                          <w:szCs w:val="30"/>
                          <w:lang w:val="en-GB" w:eastAsia="en-GB"/>
                        </w:rPr>
                        <w:t>Naphill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530121DD" wp14:editId="55C0AD7D">
                <wp:simplePos x="0" y="0"/>
                <wp:positionH relativeFrom="page">
                  <wp:posOffset>360045</wp:posOffset>
                </wp:positionH>
                <wp:positionV relativeFrom="page">
                  <wp:posOffset>7006590</wp:posOffset>
                </wp:positionV>
                <wp:extent cx="9972040" cy="215900"/>
                <wp:effectExtent l="0" t="0" r="254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5C8E2930" w14:textId="77777777" w:rsidR="00A61566" w:rsidRPr="0063012E" w:rsidRDefault="00A61566"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21DD" id="Text Box 184" o:spid="_x0000_s1027" type="#_x0000_t202" style="position:absolute;left:0;text-align:left;margin-left:28.35pt;margin-top:551.7pt;width:785.2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" filled="f" stroked="f" strokecolor="maroon">
                <v:textbox inset="0,0,0,0">
                  <w:txbxContent>
                    <w:p w14:paraId="5C8E2930" w14:textId="77777777" w:rsidR="00A61566" w:rsidRPr="0063012E" w:rsidRDefault="00A61566"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v:textbox>
                <w10:wrap anchorx="page" anchory="page"/>
              </v:shape>
            </w:pict>
          </mc:Fallback>
        </mc:AlternateContent>
      </w:r>
    </w:p>
    <w:p w14:paraId="0257C945" w14:textId="1CDA35F4" w:rsidR="00A61566" w:rsidRPr="00DC193B" w:rsidRDefault="00544F5A" w:rsidP="009836EF">
      <w:pPr>
        <w:jc w:val="center"/>
        <w:rPr>
          <w:bCs/>
        </w:rPr>
        <w:sectPr w:rsidR="00A61566" w:rsidRPr="00DC193B" w:rsidSect="00A61566">
          <w:headerReference w:type="default" r:id="rId11"/>
          <w:footerReference w:type="default" r:id="rId12"/>
          <w:pgSz w:w="16840" w:h="11907" w:orient="landscape" w:code="9"/>
          <w:pgMar w:top="0" w:right="0" w:bottom="0" w:left="0" w:header="0" w:footer="0" w:gutter="0"/>
          <w:cols w:space="567"/>
          <w:titlePg/>
          <w:docGrid w:linePitch="360"/>
        </w:sectPr>
      </w:pPr>
      <w:r>
        <w:rPr>
          <w:noProof/>
        </w:rPr>
        <w:lastRenderedPageBreak/>
        <w:drawing>
          <wp:anchor distT="0" distB="0" distL="114300" distR="114300" simplePos="0" relativeHeight="251616768" behindDoc="0" locked="0" layoutInCell="1" allowOverlap="1" wp14:anchorId="734272F0" wp14:editId="48E55FAF">
            <wp:simplePos x="0" y="0"/>
            <wp:positionH relativeFrom="page">
              <wp:posOffset>-204079</wp:posOffset>
            </wp:positionH>
            <wp:positionV relativeFrom="page">
              <wp:posOffset>9525</wp:posOffset>
            </wp:positionV>
            <wp:extent cx="11134052" cy="7538936"/>
            <wp:effectExtent l="0" t="0" r="0" b="5080"/>
            <wp:wrapNone/>
            <wp:docPr id="1814592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2248" name=""/>
                    <pic:cNvPicPr/>
                  </pic:nvPicPr>
                  <pic:blipFill>
                    <a:blip r:embed="rId13" cstate="print">
                      <a:extLst>
                        <a:ext uri="{28A0092B-C50C-407E-A947-70E740481C1C}">
                          <a14:useLocalDpi xmlns:a14="http://schemas.microsoft.com/office/drawing/2010/main" val="0"/>
                        </a:ext>
                      </a:extLst>
                    </a:blip>
                    <a:srcRect t="4853" b="4853"/>
                    <a:stretch>
                      <a:fillRect/>
                    </a:stretch>
                  </pic:blipFill>
                  <pic:spPr>
                    <a:xfrm>
                      <a:off x="0" y="0"/>
                      <a:ext cx="11134052" cy="7538936"/>
                    </a:xfrm>
                    <a:prstGeom prst="rect">
                      <a:avLst/>
                    </a:prstGeom>
                  </pic:spPr>
                </pic:pic>
              </a:graphicData>
            </a:graphic>
            <wp14:sizeRelH relativeFrom="margin">
              <wp14:pctWidth>0</wp14:pctWidth>
            </wp14:sizeRelH>
            <wp14:sizeRelV relativeFrom="margin">
              <wp14:pctHeight>0</wp14:pctHeight>
            </wp14:sizeRelV>
          </wp:anchor>
        </w:drawing>
      </w:r>
    </w:p>
    <w:p w14:paraId="7CD10460" w14:textId="68845FDA" w:rsidR="00A61566" w:rsidRDefault="00A61566" w:rsidP="00FF41C5">
      <w:r>
        <w:rPr>
          <w:noProof/>
          <w:lang w:val="en-GB" w:eastAsia="en-GB"/>
        </w:rPr>
        <w:lastRenderedPageBreak/>
        <mc:AlternateContent>
          <mc:Choice Requires="wps">
            <w:drawing>
              <wp:anchor distT="0" distB="0" distL="114300" distR="114300" simplePos="0" relativeHeight="251559424" behindDoc="0" locked="0" layoutInCell="1" allowOverlap="1" wp14:anchorId="5C1E8211" wp14:editId="37902B1B">
                <wp:simplePos x="0" y="0"/>
                <wp:positionH relativeFrom="page">
                  <wp:posOffset>238125</wp:posOffset>
                </wp:positionH>
                <wp:positionV relativeFrom="page">
                  <wp:posOffset>6648450</wp:posOffset>
                </wp:positionV>
                <wp:extent cx="3905250" cy="798195"/>
                <wp:effectExtent l="0" t="0" r="0" b="190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9F51" w14:textId="77777777" w:rsidR="00A61566" w:rsidRDefault="00A61566" w:rsidP="0002063E">
                            <w:pPr>
                              <w:rPr>
                                <w:rFonts w:ascii="Helvetica 45 Light" w:hAnsi="Helvetica 45 Light"/>
                                <w:sz w:val="20"/>
                                <w:szCs w:val="20"/>
                                <w:lang w:val="en-GB"/>
                              </w:rPr>
                            </w:pPr>
                            <w:r w:rsidRPr="006B7654">
                              <w:rPr>
                                <w:rFonts w:ascii="Helvetica 45 Light" w:hAnsi="Helvetica 45 Light"/>
                                <w:noProof/>
                                <w:sz w:val="20"/>
                                <w:szCs w:val="20"/>
                                <w:lang w:val="en-GB"/>
                              </w:rPr>
                              <w:t>78 High Street,  Princes Risborough,  Buckinghamshire,  HP27 0AX</w:t>
                            </w:r>
                          </w:p>
                          <w:p w14:paraId="6ED0A55D" w14:textId="77777777" w:rsidR="00A61566" w:rsidRPr="005176B6" w:rsidRDefault="00A61566" w:rsidP="0002063E">
                            <w:pPr>
                              <w:rPr>
                                <w:rFonts w:ascii="Helvetica 45 Light" w:hAnsi="Helvetica 45 Light"/>
                                <w:sz w:val="2"/>
                                <w:szCs w:val="2"/>
                                <w:lang w:val="en-GB"/>
                              </w:rPr>
                            </w:pPr>
                          </w:p>
                          <w:p w14:paraId="5564D0CD" w14:textId="77777777" w:rsidR="00A61566" w:rsidRPr="005176B6" w:rsidRDefault="00A61566" w:rsidP="0002063E">
                            <w:pPr>
                              <w:rPr>
                                <w:rFonts w:ascii="Helvetica 45 Light" w:hAnsi="Helvetica 45 Light"/>
                                <w:color w:val="EC008C"/>
                                <w:sz w:val="2"/>
                                <w:szCs w:val="2"/>
                                <w:lang w:val="en-GB"/>
                              </w:rPr>
                            </w:pPr>
                            <w:r w:rsidRPr="006B7654">
                              <w:rPr>
                                <w:rFonts w:ascii="Helvetica 45 Light" w:hAnsi="Helvetica 45 Light"/>
                                <w:noProof/>
                                <w:color w:val="EC008C"/>
                                <w:sz w:val="34"/>
                                <w:szCs w:val="34"/>
                                <w:lang w:val="en-GB"/>
                              </w:rPr>
                              <w:t>01844 343661</w:t>
                            </w:r>
                          </w:p>
                          <w:p w14:paraId="17AB3798" w14:textId="77777777" w:rsidR="00A61566" w:rsidRPr="005176B6" w:rsidRDefault="00A61566"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1E808402" w14:textId="77777777" w:rsidR="00A61566" w:rsidRPr="005176B6" w:rsidRDefault="00A61566" w:rsidP="0002063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8211" id="Text Box 297" o:spid="_x0000_s1028" type="#_x0000_t202" style="position:absolute;margin-left:18.75pt;margin-top:523.5pt;width:307.5pt;height:62.8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" filled="f" stroked="f">
                <v:textbox inset="0,0,0,0">
                  <w:txbxContent>
                    <w:p w14:paraId="25349F51" w14:textId="77777777" w:rsidR="00A61566" w:rsidRDefault="00A61566" w:rsidP="0002063E">
                      <w:pPr>
                        <w:rPr>
                          <w:rFonts w:ascii="Helvetica 45 Light" w:hAnsi="Helvetica 45 Light"/>
                          <w:sz w:val="20"/>
                          <w:szCs w:val="20"/>
                          <w:lang w:val="en-GB"/>
                        </w:rPr>
                      </w:pPr>
                      <w:r w:rsidRPr="006B7654">
                        <w:rPr>
                          <w:rFonts w:ascii="Helvetica 45 Light" w:hAnsi="Helvetica 45 Light"/>
                          <w:noProof/>
                          <w:sz w:val="20"/>
                          <w:szCs w:val="20"/>
                          <w:lang w:val="en-GB"/>
                        </w:rPr>
                        <w:t>78 High Street,  Princes Risborough,  Buckinghamshire,  HP27 0AX</w:t>
                      </w:r>
                    </w:p>
                    <w:p w14:paraId="6ED0A55D" w14:textId="77777777" w:rsidR="00A61566" w:rsidRPr="005176B6" w:rsidRDefault="00A61566" w:rsidP="0002063E">
                      <w:pPr>
                        <w:rPr>
                          <w:rFonts w:ascii="Helvetica 45 Light" w:hAnsi="Helvetica 45 Light"/>
                          <w:sz w:val="2"/>
                          <w:szCs w:val="2"/>
                          <w:lang w:val="en-GB"/>
                        </w:rPr>
                      </w:pPr>
                    </w:p>
                    <w:p w14:paraId="5564D0CD" w14:textId="77777777" w:rsidR="00A61566" w:rsidRPr="005176B6" w:rsidRDefault="00A61566" w:rsidP="0002063E">
                      <w:pPr>
                        <w:rPr>
                          <w:rFonts w:ascii="Helvetica 45 Light" w:hAnsi="Helvetica 45 Light"/>
                          <w:color w:val="EC008C"/>
                          <w:sz w:val="2"/>
                          <w:szCs w:val="2"/>
                          <w:lang w:val="en-GB"/>
                        </w:rPr>
                      </w:pPr>
                      <w:r w:rsidRPr="006B7654">
                        <w:rPr>
                          <w:rFonts w:ascii="Helvetica 45 Light" w:hAnsi="Helvetica 45 Light"/>
                          <w:noProof/>
                          <w:color w:val="EC008C"/>
                          <w:sz w:val="34"/>
                          <w:szCs w:val="34"/>
                          <w:lang w:val="en-GB"/>
                        </w:rPr>
                        <w:t>01844 343661</w:t>
                      </w:r>
                    </w:p>
                    <w:p w14:paraId="17AB3798" w14:textId="77777777" w:rsidR="00A61566" w:rsidRPr="005176B6" w:rsidRDefault="00A61566"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1E808402" w14:textId="77777777" w:rsidR="00A61566" w:rsidRPr="005176B6" w:rsidRDefault="00A61566" w:rsidP="0002063E">
                      <w:pPr>
                        <w:rPr>
                          <w:sz w:val="20"/>
                          <w:szCs w:val="20"/>
                        </w:rPr>
                      </w:pPr>
                    </w:p>
                  </w:txbxContent>
                </v:textbox>
                <w10:wrap anchorx="page" anchory="page"/>
              </v:shape>
            </w:pict>
          </mc:Fallback>
        </mc:AlternateContent>
      </w:r>
    </w:p>
    <w:p w14:paraId="79A1CC70" w14:textId="77777777" w:rsidR="00A61566" w:rsidRPr="00D8647B" w:rsidRDefault="00A61566" w:rsidP="00D8647B"/>
    <w:p w14:paraId="4F2CD54E" w14:textId="56C3E589" w:rsidR="00A61566" w:rsidRPr="00D8647B" w:rsidRDefault="00544F5A" w:rsidP="00D8647B">
      <w:r>
        <w:rPr>
          <w:noProof/>
          <w:lang w:val="en-GB" w:eastAsia="en-GB"/>
        </w:rPr>
        <mc:AlternateContent>
          <mc:Choice Requires="wps">
            <w:drawing>
              <wp:anchor distT="0" distB="0" distL="114300" distR="114300" simplePos="0" relativeHeight="251546112" behindDoc="0" locked="0" layoutInCell="1" allowOverlap="1" wp14:anchorId="0307DC2E" wp14:editId="0867BF4C">
                <wp:simplePos x="0" y="0"/>
                <wp:positionH relativeFrom="page">
                  <wp:posOffset>450012</wp:posOffset>
                </wp:positionH>
                <wp:positionV relativeFrom="page">
                  <wp:posOffset>450012</wp:posOffset>
                </wp:positionV>
                <wp:extent cx="9978039" cy="709930"/>
                <wp:effectExtent l="0" t="0" r="4445" b="1397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8039"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9798" w14:textId="77777777" w:rsidR="00A61566" w:rsidRPr="00544F5A" w:rsidRDefault="00A61566" w:rsidP="0003640C">
                            <w:pPr>
                              <w:rPr>
                                <w:color w:val="7F7F7F"/>
                                <w:sz w:val="32"/>
                                <w:szCs w:val="32"/>
                              </w:rPr>
                            </w:pPr>
                            <w:r w:rsidRPr="00544F5A">
                              <w:rPr>
                                <w:noProof/>
                                <w:color w:val="7F7F7F"/>
                                <w:sz w:val="32"/>
                                <w:szCs w:val="32"/>
                              </w:rPr>
                              <w:t>This three bedroom, semi-detached property has been beautifully kept by the current owners and is situated on an exclusive development, set in the tranquil village of Naphill. Immaculately presented throughout, this home offers modern convenience and a luxury way of 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7DC2E" id="Text Box 141" o:spid="_x0000_s1029" type="#_x0000_t202" style="position:absolute;margin-left:35.45pt;margin-top:35.45pt;width:785.65pt;height:55.9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" filled="f" stroked="f">
                <v:textbox inset="0,0,0,0">
                  <w:txbxContent>
                    <w:p w14:paraId="3B5B9798" w14:textId="77777777" w:rsidR="00A61566" w:rsidRPr="00544F5A" w:rsidRDefault="00A61566" w:rsidP="0003640C">
                      <w:pPr>
                        <w:rPr>
                          <w:color w:val="7F7F7F"/>
                          <w:sz w:val="32"/>
                          <w:szCs w:val="32"/>
                        </w:rPr>
                      </w:pPr>
                      <w:r w:rsidRPr="00544F5A">
                        <w:rPr>
                          <w:noProof/>
                          <w:color w:val="7F7F7F"/>
                          <w:sz w:val="32"/>
                          <w:szCs w:val="32"/>
                        </w:rPr>
                        <w:t>This three bedroom, semi-detached property has been beautifully kept by the current owners and is situated on an exclusive development, set in the tranquil village of Naphill. Immaculately presented throughout, this home offers modern convenience and a luxury way of living.</w:t>
                      </w:r>
                    </w:p>
                  </w:txbxContent>
                </v:textbox>
                <w10:wrap anchorx="page" anchory="page"/>
              </v:shape>
            </w:pict>
          </mc:Fallback>
        </mc:AlternateContent>
      </w:r>
    </w:p>
    <w:p w14:paraId="05FFEB7B" w14:textId="6AA18226" w:rsidR="00A61566" w:rsidRPr="00D8647B" w:rsidRDefault="00A61566" w:rsidP="00D8647B"/>
    <w:p w14:paraId="45F96E81" w14:textId="5CA71751" w:rsidR="00A61566" w:rsidRPr="00D8647B" w:rsidRDefault="00A61566" w:rsidP="00D8647B"/>
    <w:p w14:paraId="0D1113C6" w14:textId="77777777" w:rsidR="00A61566" w:rsidRPr="00D8647B" w:rsidRDefault="00A61566" w:rsidP="00D8647B"/>
    <w:p w14:paraId="63303C4A" w14:textId="00AE08F7" w:rsidR="00A61566" w:rsidRPr="00D8647B" w:rsidRDefault="00544F5A" w:rsidP="00D8647B">
      <w:r>
        <w:rPr>
          <w:noProof/>
          <w:lang w:val="en-GB" w:eastAsia="en-GB"/>
        </w:rPr>
        <mc:AlternateContent>
          <mc:Choice Requires="wps">
            <w:drawing>
              <wp:anchor distT="0" distB="0" distL="114300" distR="114300" simplePos="0" relativeHeight="251553280" behindDoc="0" locked="0" layoutInCell="1" allowOverlap="1" wp14:anchorId="152CB7C9" wp14:editId="35C70D4B">
                <wp:simplePos x="0" y="0"/>
                <wp:positionH relativeFrom="page">
                  <wp:posOffset>482138</wp:posOffset>
                </wp:positionH>
                <wp:positionV relativeFrom="page">
                  <wp:posOffset>1163782</wp:posOffset>
                </wp:positionV>
                <wp:extent cx="8066315" cy="5012574"/>
                <wp:effectExtent l="0" t="0" r="11430" b="17145"/>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6315" cy="501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6ECF" w14:textId="77777777" w:rsidR="00A61566" w:rsidRPr="00800876" w:rsidRDefault="00A61566" w:rsidP="00A13082">
                            <w:pPr>
                              <w:rPr>
                                <w:rFonts w:ascii="HelveticaNeue-Medium" w:hAnsi="HelveticaNeue-Medium" w:cs="HelveticaNeue-Medium"/>
                                <w:color w:val="000000"/>
                                <w:sz w:val="36"/>
                                <w:szCs w:val="36"/>
                                <w:lang w:val="en-GB" w:eastAsia="en-GB"/>
                              </w:rPr>
                            </w:pPr>
                          </w:p>
                          <w:p w14:paraId="67CFB27F" w14:textId="45EAB191" w:rsidR="00A61566" w:rsidRDefault="00A61566" w:rsidP="0003640C">
                            <w:pPr>
                              <w:autoSpaceDE w:val="0"/>
                              <w:autoSpaceDN w:val="0"/>
                              <w:adjustRightInd w:val="0"/>
                              <w:rPr>
                                <w:rFonts w:ascii="HelveticaNeue-Light" w:hAnsi="HelveticaNeue-Light" w:cs="HelveticaNeue-Light"/>
                                <w:noProof/>
                                <w:color w:val="EC008C"/>
                                <w:sz w:val="36"/>
                                <w:szCs w:val="36"/>
                                <w:lang w:val="en-GB" w:eastAsia="en-GB"/>
                              </w:rPr>
                            </w:pPr>
                            <w:r w:rsidRPr="00800876">
                              <w:rPr>
                                <w:rFonts w:ascii="HelveticaNeue-Light" w:hAnsi="HelveticaNeue-Light" w:cs="HelveticaNeue-Light"/>
                                <w:noProof/>
                                <w:color w:val="EC008C"/>
                                <w:sz w:val="36"/>
                                <w:szCs w:val="36"/>
                                <w:lang w:val="en-GB" w:eastAsia="en-GB"/>
                              </w:rPr>
                              <w:t xml:space="preserve">Wilden Mews, Naphill, High Wycombe, </w:t>
                            </w:r>
                            <w:r w:rsidR="00544F5A" w:rsidRPr="00800876">
                              <w:rPr>
                                <w:rFonts w:ascii="HelveticaNeue-Light" w:hAnsi="HelveticaNeue-Light" w:cs="HelveticaNeue-Light"/>
                                <w:noProof/>
                                <w:color w:val="EC008C"/>
                                <w:sz w:val="36"/>
                                <w:szCs w:val="36"/>
                                <w:lang w:val="en-GB" w:eastAsia="en-GB"/>
                              </w:rPr>
                              <w:t xml:space="preserve">Buckinghamshire, </w:t>
                            </w:r>
                            <w:r w:rsidRPr="00800876">
                              <w:rPr>
                                <w:rFonts w:ascii="HelveticaNeue-Light" w:hAnsi="HelveticaNeue-Light" w:cs="HelveticaNeue-Light"/>
                                <w:noProof/>
                                <w:color w:val="EC008C"/>
                                <w:sz w:val="36"/>
                                <w:szCs w:val="36"/>
                                <w:lang w:val="en-GB" w:eastAsia="en-GB"/>
                              </w:rPr>
                              <w:t>HP14 4DQ</w:t>
                            </w:r>
                          </w:p>
                          <w:p w14:paraId="621E5F8A" w14:textId="77777777" w:rsidR="00402FB1" w:rsidRDefault="00402FB1" w:rsidP="0003640C">
                            <w:pPr>
                              <w:autoSpaceDE w:val="0"/>
                              <w:autoSpaceDN w:val="0"/>
                              <w:adjustRightInd w:val="0"/>
                              <w:rPr>
                                <w:rFonts w:ascii="HelveticaNeue-Light" w:hAnsi="HelveticaNeue-Light" w:cs="HelveticaNeue-Light"/>
                                <w:noProof/>
                                <w:color w:val="EC008C"/>
                                <w:sz w:val="36"/>
                                <w:szCs w:val="36"/>
                                <w:lang w:val="en-GB" w:eastAsia="en-GB"/>
                              </w:rPr>
                            </w:pPr>
                          </w:p>
                          <w:p w14:paraId="661159B0" w14:textId="14ECC797" w:rsidR="00402FB1" w:rsidRDefault="00402FB1" w:rsidP="0003640C">
                            <w:pPr>
                              <w:autoSpaceDE w:val="0"/>
                              <w:autoSpaceDN w:val="0"/>
                              <w:adjustRightInd w:val="0"/>
                              <w:rPr>
                                <w:rFonts w:ascii="HelveticaNeue-Light" w:hAnsi="HelveticaNeue-Light" w:cs="HelveticaNeue-Light"/>
                                <w:noProof/>
                                <w:color w:val="EC008C"/>
                                <w:sz w:val="36"/>
                                <w:szCs w:val="36"/>
                                <w:lang w:val="en-GB" w:eastAsia="en-GB"/>
                              </w:rPr>
                            </w:pPr>
                            <w:r>
                              <w:rPr>
                                <w:rFonts w:ascii="HelveticaNeue-Light" w:hAnsi="HelveticaNeue-Light" w:cs="HelveticaNeue-Light"/>
                                <w:noProof/>
                                <w:color w:val="EC008C"/>
                                <w:sz w:val="36"/>
                                <w:szCs w:val="36"/>
                                <w:lang w:val="en-GB" w:eastAsia="en-GB"/>
                              </w:rPr>
                              <w:t>Price - £650,000</w:t>
                            </w:r>
                          </w:p>
                          <w:p w14:paraId="25FF8DED" w14:textId="77777777" w:rsidR="00A61566" w:rsidRPr="00857F14" w:rsidRDefault="00A61566" w:rsidP="0003640C">
                            <w:pPr>
                              <w:autoSpaceDE w:val="0"/>
                              <w:autoSpaceDN w:val="0"/>
                              <w:adjustRightInd w:val="0"/>
                              <w:rPr>
                                <w:rFonts w:ascii="Arial" w:hAnsi="Arial" w:cs="Arial"/>
                                <w:color w:val="000000"/>
                                <w:sz w:val="36"/>
                                <w:szCs w:val="36"/>
                                <w:lang w:val="en-GB" w:eastAsia="en-GB"/>
                              </w:rPr>
                            </w:pPr>
                          </w:p>
                          <w:p w14:paraId="444929E6" w14:textId="1B013F7E" w:rsidR="00A61566"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STUNNING THREE BEDROOM SEMI-DETATCHED HOME</w:t>
                            </w:r>
                          </w:p>
                          <w:p w14:paraId="482D89C6" w14:textId="622AD3E4"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PRIVATE SOUTH-FACING GARDEN</w:t>
                            </w:r>
                          </w:p>
                          <w:p w14:paraId="168B260D" w14:textId="43919B04"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SUMMER HOUSE WITH ELECTRIC</w:t>
                            </w:r>
                          </w:p>
                          <w:p w14:paraId="1EE89344" w14:textId="383CA0FA"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COUNTRYSIDE LOCATION</w:t>
                            </w:r>
                          </w:p>
                          <w:p w14:paraId="3A32A12B" w14:textId="689C7FCE"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MODERN LAYOUT THROUGHOUT</w:t>
                            </w:r>
                          </w:p>
                          <w:p w14:paraId="4885CCF2" w14:textId="71346368"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GATED DEVELOPMENT</w:t>
                            </w:r>
                          </w:p>
                          <w:p w14:paraId="2FCAA07A" w14:textId="7F105C2A"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10 YEAR NEW BUILD WARRANTY REMAINING</w:t>
                            </w:r>
                          </w:p>
                          <w:p w14:paraId="1F97E989" w14:textId="57BACF11"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OPEN-PLAN KITCHEN/DINER</w:t>
                            </w:r>
                          </w:p>
                          <w:p w14:paraId="77A4D079" w14:textId="2139DB27"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LIGHT AND AIRY</w:t>
                            </w:r>
                          </w:p>
                          <w:p w14:paraId="68D2E1BC" w14:textId="6AB9854C"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IMMACULATE FINNISHINGS WITH ADDED CHARACTER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CB7C9" id="Text Box 143" o:spid="_x0000_s1030" type="#_x0000_t202" style="position:absolute;margin-left:37.95pt;margin-top:91.65pt;width:635.15pt;height:394.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" filled="f" stroked="f">
                <v:textbox inset="0,0,0,0">
                  <w:txbxContent>
                    <w:p w14:paraId="1A486ECF" w14:textId="77777777" w:rsidR="00A61566" w:rsidRPr="00800876" w:rsidRDefault="00A61566" w:rsidP="00A13082">
                      <w:pPr>
                        <w:rPr>
                          <w:rFonts w:ascii="HelveticaNeue-Medium" w:hAnsi="HelveticaNeue-Medium" w:cs="HelveticaNeue-Medium"/>
                          <w:color w:val="000000"/>
                          <w:sz w:val="36"/>
                          <w:szCs w:val="36"/>
                          <w:lang w:val="en-GB" w:eastAsia="en-GB"/>
                        </w:rPr>
                      </w:pPr>
                    </w:p>
                    <w:p w14:paraId="67CFB27F" w14:textId="45EAB191" w:rsidR="00A61566" w:rsidRDefault="00A61566" w:rsidP="0003640C">
                      <w:pPr>
                        <w:autoSpaceDE w:val="0"/>
                        <w:autoSpaceDN w:val="0"/>
                        <w:adjustRightInd w:val="0"/>
                        <w:rPr>
                          <w:rFonts w:ascii="HelveticaNeue-Light" w:hAnsi="HelveticaNeue-Light" w:cs="HelveticaNeue-Light"/>
                          <w:noProof/>
                          <w:color w:val="EC008C"/>
                          <w:sz w:val="36"/>
                          <w:szCs w:val="36"/>
                          <w:lang w:val="en-GB" w:eastAsia="en-GB"/>
                        </w:rPr>
                      </w:pPr>
                      <w:r w:rsidRPr="00800876">
                        <w:rPr>
                          <w:rFonts w:ascii="HelveticaNeue-Light" w:hAnsi="HelveticaNeue-Light" w:cs="HelveticaNeue-Light"/>
                          <w:noProof/>
                          <w:color w:val="EC008C"/>
                          <w:sz w:val="36"/>
                          <w:szCs w:val="36"/>
                          <w:lang w:val="en-GB" w:eastAsia="en-GB"/>
                        </w:rPr>
                        <w:t xml:space="preserve">Wilden Mews, Naphill, High Wycombe, </w:t>
                      </w:r>
                      <w:r w:rsidR="00544F5A" w:rsidRPr="00800876">
                        <w:rPr>
                          <w:rFonts w:ascii="HelveticaNeue-Light" w:hAnsi="HelveticaNeue-Light" w:cs="HelveticaNeue-Light"/>
                          <w:noProof/>
                          <w:color w:val="EC008C"/>
                          <w:sz w:val="36"/>
                          <w:szCs w:val="36"/>
                          <w:lang w:val="en-GB" w:eastAsia="en-GB"/>
                        </w:rPr>
                        <w:t xml:space="preserve">Buckinghamshire, </w:t>
                      </w:r>
                      <w:r w:rsidRPr="00800876">
                        <w:rPr>
                          <w:rFonts w:ascii="HelveticaNeue-Light" w:hAnsi="HelveticaNeue-Light" w:cs="HelveticaNeue-Light"/>
                          <w:noProof/>
                          <w:color w:val="EC008C"/>
                          <w:sz w:val="36"/>
                          <w:szCs w:val="36"/>
                          <w:lang w:val="en-GB" w:eastAsia="en-GB"/>
                        </w:rPr>
                        <w:t>HP14 4DQ</w:t>
                      </w:r>
                    </w:p>
                    <w:p w14:paraId="621E5F8A" w14:textId="77777777" w:rsidR="00402FB1" w:rsidRDefault="00402FB1" w:rsidP="0003640C">
                      <w:pPr>
                        <w:autoSpaceDE w:val="0"/>
                        <w:autoSpaceDN w:val="0"/>
                        <w:adjustRightInd w:val="0"/>
                        <w:rPr>
                          <w:rFonts w:ascii="HelveticaNeue-Light" w:hAnsi="HelveticaNeue-Light" w:cs="HelveticaNeue-Light"/>
                          <w:noProof/>
                          <w:color w:val="EC008C"/>
                          <w:sz w:val="36"/>
                          <w:szCs w:val="36"/>
                          <w:lang w:val="en-GB" w:eastAsia="en-GB"/>
                        </w:rPr>
                      </w:pPr>
                    </w:p>
                    <w:p w14:paraId="661159B0" w14:textId="14ECC797" w:rsidR="00402FB1" w:rsidRDefault="00402FB1" w:rsidP="0003640C">
                      <w:pPr>
                        <w:autoSpaceDE w:val="0"/>
                        <w:autoSpaceDN w:val="0"/>
                        <w:adjustRightInd w:val="0"/>
                        <w:rPr>
                          <w:rFonts w:ascii="HelveticaNeue-Light" w:hAnsi="HelveticaNeue-Light" w:cs="HelveticaNeue-Light"/>
                          <w:noProof/>
                          <w:color w:val="EC008C"/>
                          <w:sz w:val="36"/>
                          <w:szCs w:val="36"/>
                          <w:lang w:val="en-GB" w:eastAsia="en-GB"/>
                        </w:rPr>
                      </w:pPr>
                      <w:r>
                        <w:rPr>
                          <w:rFonts w:ascii="HelveticaNeue-Light" w:hAnsi="HelveticaNeue-Light" w:cs="HelveticaNeue-Light"/>
                          <w:noProof/>
                          <w:color w:val="EC008C"/>
                          <w:sz w:val="36"/>
                          <w:szCs w:val="36"/>
                          <w:lang w:val="en-GB" w:eastAsia="en-GB"/>
                        </w:rPr>
                        <w:t>Price - £650,000</w:t>
                      </w:r>
                    </w:p>
                    <w:p w14:paraId="25FF8DED" w14:textId="77777777" w:rsidR="00A61566" w:rsidRPr="00857F14" w:rsidRDefault="00A61566" w:rsidP="0003640C">
                      <w:pPr>
                        <w:autoSpaceDE w:val="0"/>
                        <w:autoSpaceDN w:val="0"/>
                        <w:adjustRightInd w:val="0"/>
                        <w:rPr>
                          <w:rFonts w:ascii="Arial" w:hAnsi="Arial" w:cs="Arial"/>
                          <w:color w:val="000000"/>
                          <w:sz w:val="36"/>
                          <w:szCs w:val="36"/>
                          <w:lang w:val="en-GB" w:eastAsia="en-GB"/>
                        </w:rPr>
                      </w:pPr>
                    </w:p>
                    <w:p w14:paraId="444929E6" w14:textId="1B013F7E" w:rsidR="00A61566"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STUNNING THREE BEDROOM SEMI-DETATCHED HOME</w:t>
                      </w:r>
                    </w:p>
                    <w:p w14:paraId="482D89C6" w14:textId="622AD3E4"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PRIVATE SOUTH-FACING GARDEN</w:t>
                      </w:r>
                    </w:p>
                    <w:p w14:paraId="168B260D" w14:textId="43919B04"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SUMMER HOUSE WITH ELECTRIC</w:t>
                      </w:r>
                    </w:p>
                    <w:p w14:paraId="1EE89344" w14:textId="383CA0FA"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COUNTRYSIDE LOCATION</w:t>
                      </w:r>
                    </w:p>
                    <w:p w14:paraId="3A32A12B" w14:textId="689C7FCE" w:rsidR="009C28BA" w:rsidRPr="009C28BA" w:rsidRDefault="009C28BA" w:rsidP="00402FB1">
                      <w:pPr>
                        <w:pStyle w:val="Bullet-F8"/>
                        <w:rPr>
                          <w:color w:val="808080" w:themeColor="background1" w:themeShade="80"/>
                          <w:sz w:val="32"/>
                          <w:szCs w:val="32"/>
                        </w:rPr>
                      </w:pPr>
                      <w:r w:rsidRPr="009C28BA">
                        <w:rPr>
                          <w:color w:val="808080" w:themeColor="background1" w:themeShade="80"/>
                          <w:sz w:val="32"/>
                          <w:szCs w:val="32"/>
                        </w:rPr>
                        <w:t>MODERN LAYOUT THROUGHOUT</w:t>
                      </w:r>
                    </w:p>
                    <w:p w14:paraId="4885CCF2" w14:textId="71346368"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GATED DEVELOPMENT</w:t>
                      </w:r>
                    </w:p>
                    <w:p w14:paraId="2FCAA07A" w14:textId="7F105C2A"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10 YEAR NEW BUILD WARRANTY REMAINING</w:t>
                      </w:r>
                    </w:p>
                    <w:p w14:paraId="1F97E989" w14:textId="57BACF11"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OPEN-PLAN KITCHEN/DINER</w:t>
                      </w:r>
                    </w:p>
                    <w:p w14:paraId="77A4D079" w14:textId="2139DB27"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LIGHT AND AIRY</w:t>
                      </w:r>
                    </w:p>
                    <w:p w14:paraId="68D2E1BC" w14:textId="6AB9854C" w:rsidR="009C28BA" w:rsidRPr="009C28BA" w:rsidRDefault="009C28BA" w:rsidP="009C28BA">
                      <w:pPr>
                        <w:pStyle w:val="Bullet-F8"/>
                        <w:rPr>
                          <w:color w:val="808080" w:themeColor="background1" w:themeShade="80"/>
                          <w:sz w:val="32"/>
                          <w:szCs w:val="32"/>
                        </w:rPr>
                      </w:pPr>
                      <w:r w:rsidRPr="009C28BA">
                        <w:rPr>
                          <w:color w:val="808080" w:themeColor="background1" w:themeShade="80"/>
                          <w:sz w:val="32"/>
                          <w:szCs w:val="32"/>
                        </w:rPr>
                        <w:t>IMMACULATE FINNISHINGS WITH ADDED CHARACTER</w:t>
                      </w:r>
                    </w:p>
                  </w:txbxContent>
                </v:textbox>
                <w10:wrap anchorx="page" anchory="page"/>
              </v:shape>
            </w:pict>
          </mc:Fallback>
        </mc:AlternateContent>
      </w:r>
    </w:p>
    <w:p w14:paraId="4C85C6E9" w14:textId="1B90CF56" w:rsidR="00A61566" w:rsidRPr="00D8647B" w:rsidRDefault="00A61566" w:rsidP="00D8647B"/>
    <w:p w14:paraId="432CC54A" w14:textId="3B76FDCD" w:rsidR="00A61566" w:rsidRPr="00D8647B" w:rsidRDefault="00A61566" w:rsidP="00D8647B"/>
    <w:p w14:paraId="27999042" w14:textId="4EFD047E" w:rsidR="00A61566" w:rsidRPr="00D8647B" w:rsidRDefault="00A61566" w:rsidP="00D8647B"/>
    <w:p w14:paraId="49400ECA" w14:textId="1B14A773" w:rsidR="00A61566" w:rsidRPr="00D8647B" w:rsidRDefault="00A61566" w:rsidP="00D8647B"/>
    <w:p w14:paraId="39843AEB" w14:textId="7FDE87D1" w:rsidR="00A61566" w:rsidRPr="00D8647B" w:rsidRDefault="00A61566" w:rsidP="00D8647B"/>
    <w:p w14:paraId="20D5138D" w14:textId="23D1DDDD" w:rsidR="00A61566" w:rsidRPr="00D8647B" w:rsidRDefault="00A61566" w:rsidP="00D8647B"/>
    <w:p w14:paraId="295BDB52" w14:textId="2C55E7AE" w:rsidR="00A61566" w:rsidRPr="00D8647B" w:rsidRDefault="00800876" w:rsidP="00D8647B">
      <w:r>
        <w:rPr>
          <w:noProof/>
        </w:rPr>
        <w:drawing>
          <wp:anchor distT="0" distB="0" distL="114300" distR="114300" simplePos="0" relativeHeight="251776512" behindDoc="1" locked="0" layoutInCell="1" allowOverlap="1" wp14:anchorId="13889BDF" wp14:editId="0087EBFB">
            <wp:simplePos x="0" y="0"/>
            <wp:positionH relativeFrom="column">
              <wp:posOffset>6273719</wp:posOffset>
            </wp:positionH>
            <wp:positionV relativeFrom="paragraph">
              <wp:posOffset>47444</wp:posOffset>
            </wp:positionV>
            <wp:extent cx="4002099" cy="3000375"/>
            <wp:effectExtent l="0" t="0" r="0" b="0"/>
            <wp:wrapNone/>
            <wp:docPr id="1203503750" name="Picture 1" descr="A patio with chairs and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03750" name="Picture 1" descr="A patio with chairs and a glass 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2428" cy="3000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99D20" w14:textId="6E2C1606" w:rsidR="00A61566" w:rsidRPr="00D8647B" w:rsidRDefault="00A61566" w:rsidP="00D8647B"/>
    <w:p w14:paraId="5A0DA146" w14:textId="50FD8E5D" w:rsidR="00A61566" w:rsidRPr="00D8647B" w:rsidRDefault="00A61566" w:rsidP="00D8647B"/>
    <w:p w14:paraId="57F0F3AA" w14:textId="4F6D9E49" w:rsidR="00A61566" w:rsidRPr="00D8647B" w:rsidRDefault="00A61566" w:rsidP="00D8647B"/>
    <w:p w14:paraId="54887F4D" w14:textId="3FA103E5" w:rsidR="00857F14" w:rsidRDefault="00857F14" w:rsidP="00857F14">
      <w:pPr>
        <w:pStyle w:val="NormalWeb"/>
      </w:pPr>
    </w:p>
    <w:p w14:paraId="51C0968D" w14:textId="1A8AF7DA" w:rsidR="00A61566" w:rsidRPr="00D8647B" w:rsidRDefault="00A61566" w:rsidP="00D8647B"/>
    <w:p w14:paraId="645C783C" w14:textId="388573FC" w:rsidR="00A61566" w:rsidRPr="00D8647B" w:rsidRDefault="00A61566" w:rsidP="00D8647B"/>
    <w:p w14:paraId="4A7D8DE8" w14:textId="77777777" w:rsidR="00A61566" w:rsidRPr="00D8647B" w:rsidRDefault="00A61566" w:rsidP="00D8647B"/>
    <w:p w14:paraId="4DB9DDA3" w14:textId="43CE3082" w:rsidR="00A61566" w:rsidRPr="00D8647B" w:rsidRDefault="00857F14" w:rsidP="00857F14">
      <w:pPr>
        <w:tabs>
          <w:tab w:val="left" w:pos="14453"/>
        </w:tabs>
      </w:pPr>
      <w:r>
        <w:tab/>
      </w:r>
    </w:p>
    <w:p w14:paraId="6E78A6AE" w14:textId="4E20B102" w:rsidR="00A61566" w:rsidRPr="00D8647B" w:rsidRDefault="00A61566" w:rsidP="00D8647B"/>
    <w:p w14:paraId="259F53B4" w14:textId="72D8F457" w:rsidR="00A61566" w:rsidRPr="00D8647B" w:rsidRDefault="00A61566" w:rsidP="00D8647B"/>
    <w:p w14:paraId="6C5AE8D8" w14:textId="77777777" w:rsidR="00A61566" w:rsidRPr="00D8647B" w:rsidRDefault="00A61566" w:rsidP="00D8647B"/>
    <w:p w14:paraId="76A3991B" w14:textId="424A6B5F" w:rsidR="00A61566" w:rsidRPr="00D8647B" w:rsidRDefault="00A61566" w:rsidP="00D8647B"/>
    <w:p w14:paraId="7D359DB6" w14:textId="77777777" w:rsidR="00A61566" w:rsidRPr="00D8647B" w:rsidRDefault="00A61566" w:rsidP="00D8647B"/>
    <w:p w14:paraId="0CF04788" w14:textId="3CD00AFC" w:rsidR="00A61566" w:rsidRPr="00D8647B" w:rsidRDefault="00A61566" w:rsidP="00D8647B"/>
    <w:p w14:paraId="78F4DBFC" w14:textId="75EC4DA8" w:rsidR="00A61566" w:rsidRPr="00D8647B" w:rsidRDefault="00A61566" w:rsidP="00D8647B"/>
    <w:p w14:paraId="64A8397F" w14:textId="2450F545" w:rsidR="00A61566" w:rsidRPr="00D8647B" w:rsidRDefault="00A61566" w:rsidP="00D8647B"/>
    <w:p w14:paraId="24B2AD28" w14:textId="4BBE5F2B" w:rsidR="00A61566" w:rsidRPr="00D8647B" w:rsidRDefault="00A61566" w:rsidP="00D8647B"/>
    <w:p w14:paraId="75A9A035" w14:textId="236A6AF5" w:rsidR="00A61566" w:rsidRPr="00D8647B" w:rsidRDefault="00A61566" w:rsidP="00D8647B"/>
    <w:p w14:paraId="077418CE" w14:textId="08B05ECC" w:rsidR="00A61566" w:rsidRPr="00D8647B" w:rsidRDefault="00A61566" w:rsidP="00D8647B"/>
    <w:p w14:paraId="0BE83A95" w14:textId="1431AEE1" w:rsidR="00A61566" w:rsidRPr="00D8647B" w:rsidRDefault="00A61566" w:rsidP="00D8647B"/>
    <w:p w14:paraId="671C0BE4" w14:textId="17C5B79D" w:rsidR="00A61566" w:rsidRPr="00D8647B" w:rsidRDefault="00A61566" w:rsidP="00D8647B"/>
    <w:p w14:paraId="3A0118A6" w14:textId="5EEE5F50" w:rsidR="00A61566" w:rsidRPr="00D8647B" w:rsidRDefault="00A61566" w:rsidP="00D8647B"/>
    <w:p w14:paraId="571B6495" w14:textId="7684BCBD" w:rsidR="00A61566" w:rsidRPr="00D8647B" w:rsidRDefault="00A61566" w:rsidP="00D8647B"/>
    <w:p w14:paraId="50EE7E85" w14:textId="7FEF353F" w:rsidR="00A61566" w:rsidRPr="00D8647B" w:rsidRDefault="0017391E" w:rsidP="00D8647B">
      <w:r>
        <w:rPr>
          <w:noProof/>
        </w:rPr>
        <w:drawing>
          <wp:anchor distT="0" distB="0" distL="114300" distR="114300" simplePos="0" relativeHeight="251658240" behindDoc="0" locked="0" layoutInCell="1" allowOverlap="1" wp14:anchorId="2D73AA70" wp14:editId="635FBEEC">
            <wp:simplePos x="0" y="0"/>
            <wp:positionH relativeFrom="column">
              <wp:posOffset>8966962</wp:posOffset>
            </wp:positionH>
            <wp:positionV relativeFrom="paragraph">
              <wp:posOffset>14986</wp:posOffset>
            </wp:positionV>
            <wp:extent cx="1102500" cy="360000"/>
            <wp:effectExtent l="0" t="0" r="2540" b="2540"/>
            <wp:wrapNone/>
            <wp:docPr id="12" name="Picture 1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p>
    <w:p w14:paraId="68789EB6" w14:textId="595A994A" w:rsidR="00A61566" w:rsidRPr="00D8647B" w:rsidRDefault="00A61566" w:rsidP="00D8647B"/>
    <w:p w14:paraId="766DA99E" w14:textId="31A238F0" w:rsidR="00A61566" w:rsidRPr="00D8647B" w:rsidRDefault="00A61566" w:rsidP="00D8647B"/>
    <w:p w14:paraId="3DD221A5" w14:textId="1A170388" w:rsidR="00A61566" w:rsidRPr="00D8647B" w:rsidRDefault="00A61566" w:rsidP="00800876">
      <w:pPr>
        <w:sectPr w:rsidR="00A61566" w:rsidRPr="00D8647B" w:rsidSect="00A61566">
          <w:headerReference w:type="default" r:id="rId16"/>
          <w:footerReference w:type="default" r:id="rId17"/>
          <w:pgSz w:w="16840" w:h="11907" w:orient="landscape" w:code="9"/>
          <w:pgMar w:top="0" w:right="0" w:bottom="0" w:left="0" w:header="0" w:footer="0" w:gutter="0"/>
          <w:cols w:space="567"/>
          <w:docGrid w:linePitch="360"/>
        </w:sectPr>
      </w:pPr>
    </w:p>
    <w:p w14:paraId="4161864A" w14:textId="034B8C8F" w:rsidR="00A61566" w:rsidRDefault="009C28BA">
      <w:pPr>
        <w:sectPr w:rsidR="00A61566" w:rsidSect="00A61566">
          <w:headerReference w:type="default" r:id="rId18"/>
          <w:footerReference w:type="default" r:id="rId19"/>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758080" behindDoc="0" locked="0" layoutInCell="1" allowOverlap="1" wp14:anchorId="65C8AB81" wp14:editId="0D6CECD9">
            <wp:simplePos x="0" y="0"/>
            <wp:positionH relativeFrom="page">
              <wp:posOffset>240224</wp:posOffset>
            </wp:positionH>
            <wp:positionV relativeFrom="page">
              <wp:posOffset>2549470</wp:posOffset>
            </wp:positionV>
            <wp:extent cx="6924128" cy="4858719"/>
            <wp:effectExtent l="0" t="0" r="0" b="0"/>
            <wp:wrapNone/>
            <wp:docPr id="7930920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2091" name=""/>
                    <pic:cNvPicPr/>
                  </pic:nvPicPr>
                  <pic:blipFill>
                    <a:blip r:embed="rId20" cstate="print">
                      <a:extLst>
                        <a:ext uri="{28A0092B-C50C-407E-A947-70E740481C1C}">
                          <a14:useLocalDpi xmlns:a14="http://schemas.microsoft.com/office/drawing/2010/main" val="0"/>
                        </a:ext>
                      </a:extLst>
                    </a:blip>
                    <a:srcRect t="3763" b="3763"/>
                    <a:stretch>
                      <a:fillRect/>
                    </a:stretch>
                  </pic:blipFill>
                  <pic:spPr>
                    <a:xfrm>
                      <a:off x="0" y="0"/>
                      <a:ext cx="6928208" cy="4861582"/>
                    </a:xfrm>
                    <a:prstGeom prst="rect">
                      <a:avLst/>
                    </a:prstGeom>
                  </pic:spPr>
                </pic:pic>
              </a:graphicData>
            </a:graphic>
            <wp14:sizeRelH relativeFrom="margin">
              <wp14:pctWidth>0</wp14:pctWidth>
            </wp14:sizeRelH>
            <wp14:sizeRelV relativeFrom="margin">
              <wp14:pctHeight>0</wp14:pctHeight>
            </wp14:sizeRelV>
          </wp:anchor>
        </w:drawing>
      </w:r>
      <w:r w:rsidR="00800876">
        <w:rPr>
          <w:noProof/>
          <w:lang w:val="en-GB" w:eastAsia="en-GB"/>
        </w:rPr>
        <w:drawing>
          <wp:anchor distT="0" distB="0" distL="114300" distR="114300" simplePos="0" relativeHeight="251714048" behindDoc="0" locked="0" layoutInCell="1" allowOverlap="1" wp14:anchorId="67DD8536" wp14:editId="5026EE11">
            <wp:simplePos x="0" y="0"/>
            <wp:positionH relativeFrom="page">
              <wp:posOffset>7334054</wp:posOffset>
            </wp:positionH>
            <wp:positionV relativeFrom="page">
              <wp:posOffset>5062194</wp:posOffset>
            </wp:positionV>
            <wp:extent cx="3125470" cy="2337847"/>
            <wp:effectExtent l="0" t="0" r="0" b="5715"/>
            <wp:wrapNone/>
            <wp:docPr id="130198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81133" name=""/>
                    <pic:cNvPicPr/>
                  </pic:nvPicPr>
                  <pic:blipFill>
                    <a:blip r:embed="rId21" cstate="print">
                      <a:extLst>
                        <a:ext uri="{28A0092B-C50C-407E-A947-70E740481C1C}">
                          <a14:useLocalDpi xmlns:a14="http://schemas.microsoft.com/office/drawing/2010/main" val="0"/>
                        </a:ext>
                      </a:extLst>
                    </a:blip>
                    <a:srcRect t="970" b="970"/>
                    <a:stretch>
                      <a:fillRect/>
                    </a:stretch>
                  </pic:blipFill>
                  <pic:spPr>
                    <a:xfrm>
                      <a:off x="0" y="0"/>
                      <a:ext cx="3132848" cy="2343366"/>
                    </a:xfrm>
                    <a:prstGeom prst="rect">
                      <a:avLst/>
                    </a:prstGeom>
                  </pic:spPr>
                </pic:pic>
              </a:graphicData>
            </a:graphic>
            <wp14:sizeRelH relativeFrom="margin">
              <wp14:pctWidth>0</wp14:pctWidth>
            </wp14:sizeRelH>
            <wp14:sizeRelV relativeFrom="margin">
              <wp14:pctHeight>0</wp14:pctHeight>
            </wp14:sizeRelV>
          </wp:anchor>
        </w:drawing>
      </w:r>
      <w:r w:rsidR="00121810">
        <w:rPr>
          <w:noProof/>
        </w:rPr>
        <w:drawing>
          <wp:anchor distT="0" distB="0" distL="114300" distR="114300" simplePos="0" relativeHeight="251639296" behindDoc="0" locked="0" layoutInCell="1" allowOverlap="1" wp14:anchorId="4EB372C5" wp14:editId="5098DD12">
            <wp:simplePos x="0" y="0"/>
            <wp:positionH relativeFrom="page">
              <wp:posOffset>7333636</wp:posOffset>
            </wp:positionH>
            <wp:positionV relativeFrom="page">
              <wp:posOffset>261784</wp:posOffset>
            </wp:positionV>
            <wp:extent cx="3131964" cy="2270432"/>
            <wp:effectExtent l="0" t="0" r="0" b="0"/>
            <wp:wrapNone/>
            <wp:docPr id="326956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6687" name=""/>
                    <pic:cNvPicPr/>
                  </pic:nvPicPr>
                  <pic:blipFill>
                    <a:blip r:embed="rId22" cstate="print">
                      <a:extLst>
                        <a:ext uri="{28A0092B-C50C-407E-A947-70E740481C1C}">
                          <a14:useLocalDpi xmlns:a14="http://schemas.microsoft.com/office/drawing/2010/main" val="0"/>
                        </a:ext>
                      </a:extLst>
                    </a:blip>
                    <a:srcRect l="216" r="216"/>
                    <a:stretch>
                      <a:fillRect/>
                    </a:stretch>
                  </pic:blipFill>
                  <pic:spPr>
                    <a:xfrm>
                      <a:off x="0" y="0"/>
                      <a:ext cx="3133264" cy="2271374"/>
                    </a:xfrm>
                    <a:prstGeom prst="rect">
                      <a:avLst/>
                    </a:prstGeom>
                  </pic:spPr>
                </pic:pic>
              </a:graphicData>
            </a:graphic>
            <wp14:sizeRelH relativeFrom="margin">
              <wp14:pctWidth>0</wp14:pctWidth>
            </wp14:sizeRelH>
            <wp14:sizeRelV relativeFrom="margin">
              <wp14:pctHeight>0</wp14:pctHeight>
            </wp14:sizeRelV>
          </wp:anchor>
        </w:drawing>
      </w:r>
      <w:r w:rsidR="00121810">
        <w:rPr>
          <w:noProof/>
        </w:rPr>
        <w:drawing>
          <wp:anchor distT="0" distB="0" distL="114300" distR="114300" simplePos="0" relativeHeight="251663872" behindDoc="0" locked="0" layoutInCell="1" allowOverlap="1" wp14:anchorId="2930A983" wp14:editId="7E9CA79F">
            <wp:simplePos x="0" y="0"/>
            <wp:positionH relativeFrom="page">
              <wp:posOffset>7329268</wp:posOffset>
            </wp:positionH>
            <wp:positionV relativeFrom="page">
              <wp:posOffset>2672862</wp:posOffset>
            </wp:positionV>
            <wp:extent cx="3137437" cy="2209620"/>
            <wp:effectExtent l="0" t="0" r="6350" b="635"/>
            <wp:wrapNone/>
            <wp:docPr id="992304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04343" name=""/>
                    <pic:cNvPicPr/>
                  </pic:nvPicPr>
                  <pic:blipFill>
                    <a:blip r:embed="rId23" cstate="print">
                      <a:extLst>
                        <a:ext uri="{28A0092B-C50C-407E-A947-70E740481C1C}">
                          <a14:useLocalDpi xmlns:a14="http://schemas.microsoft.com/office/drawing/2010/main" val="0"/>
                        </a:ext>
                      </a:extLst>
                    </a:blip>
                    <a:srcRect l="377" r="377"/>
                    <a:stretch>
                      <a:fillRect/>
                    </a:stretch>
                  </pic:blipFill>
                  <pic:spPr>
                    <a:xfrm>
                      <a:off x="0" y="0"/>
                      <a:ext cx="3137437" cy="2209620"/>
                    </a:xfrm>
                    <a:prstGeom prst="rect">
                      <a:avLst/>
                    </a:prstGeom>
                  </pic:spPr>
                </pic:pic>
              </a:graphicData>
            </a:graphic>
            <wp14:sizeRelH relativeFrom="margin">
              <wp14:pctWidth>0</wp14:pctWidth>
            </wp14:sizeRelH>
            <wp14:sizeRelV relativeFrom="margin">
              <wp14:pctHeight>0</wp14:pctHeight>
            </wp14:sizeRelV>
          </wp:anchor>
        </w:drawing>
      </w:r>
      <w:r w:rsidR="00544F5A">
        <w:rPr>
          <w:noProof/>
          <w:lang w:val="en-GB" w:eastAsia="en-GB"/>
        </w:rPr>
        <mc:AlternateContent>
          <mc:Choice Requires="wps">
            <w:drawing>
              <wp:anchor distT="0" distB="0" distL="114300" distR="114300" simplePos="0" relativeHeight="251510272" behindDoc="0" locked="0" layoutInCell="1" allowOverlap="1" wp14:anchorId="008F3C5B" wp14:editId="35BB95C0">
                <wp:simplePos x="0" y="0"/>
                <wp:positionH relativeFrom="page">
                  <wp:posOffset>272374</wp:posOffset>
                </wp:positionH>
                <wp:positionV relativeFrom="page">
                  <wp:posOffset>359923</wp:posOffset>
                </wp:positionV>
                <wp:extent cx="6896127" cy="2215515"/>
                <wp:effectExtent l="0" t="0" r="0" b="13335"/>
                <wp:wrapNone/>
                <wp:docPr id="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27"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33BB9625" w14:textId="77777777" w:rsidR="00A61566" w:rsidRPr="00544F5A" w:rsidRDefault="00A61566" w:rsidP="00634740">
                            <w:pPr>
                              <w:autoSpaceDE w:val="0"/>
                              <w:autoSpaceDN w:val="0"/>
                              <w:adjustRightInd w:val="0"/>
                              <w:jc w:val="both"/>
                              <w:rPr>
                                <w:rFonts w:ascii="Arial" w:hAnsi="Arial" w:cs="Arial"/>
                                <w:color w:val="EC008C"/>
                                <w:sz w:val="32"/>
                                <w:szCs w:val="32"/>
                                <w:lang w:val="en-GB" w:eastAsia="en-GB"/>
                              </w:rPr>
                            </w:pPr>
                            <w:r w:rsidRPr="00544F5A">
                              <w:rPr>
                                <w:rFonts w:ascii="Arial" w:hAnsi="Arial" w:cs="Arial"/>
                                <w:noProof/>
                                <w:color w:val="EC008C"/>
                                <w:sz w:val="32"/>
                                <w:szCs w:val="32"/>
                                <w:lang w:val="en-GB" w:eastAsia="en-GB"/>
                              </w:rPr>
                              <w:t>Naphill</w:t>
                            </w:r>
                          </w:p>
                          <w:p w14:paraId="3E7BC815" w14:textId="77777777" w:rsidR="00A61566" w:rsidRPr="00544F5A" w:rsidRDefault="00A61566" w:rsidP="00634740">
                            <w:pPr>
                              <w:autoSpaceDE w:val="0"/>
                              <w:autoSpaceDN w:val="0"/>
                              <w:adjustRightInd w:val="0"/>
                              <w:jc w:val="both"/>
                              <w:rPr>
                                <w:rFonts w:ascii="Arial" w:hAnsi="Arial" w:cs="Arial"/>
                                <w:color w:val="7F7F7F"/>
                                <w:sz w:val="20"/>
                                <w:szCs w:val="20"/>
                                <w:lang w:val="en-GB" w:eastAsia="en-GB"/>
                              </w:rPr>
                            </w:pPr>
                          </w:p>
                          <w:p w14:paraId="1304BC80" w14:textId="119ACAEB"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Naphill is a popular and attractive Chilterns village set in an Area of Outstanding Natural Beauty. The Village Hall and playing fields know as the Crick is at the heart of the village with various social groups. There is a popular pub, The Wheel, and various local shops including a post office, convenience store and florist.  Naphill is surrounded by open woodlands. The attractive market town of Princes Risborough is just 6 miles away and offers a post office, a leisure centre and a good range of local shops including a Tesco, Marks &amp; Spencer Simply Food and Costa Coffee. </w:t>
                            </w:r>
                          </w:p>
                          <w:p w14:paraId="37C02EF3" w14:textId="77777777"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p>
                          <w:p w14:paraId="62D5FFCF" w14:textId="77777777"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The nearby town of High Wycombe offers a wide range of cultural, shopping and leisure facilities including a shopping centre, theatre, cinema and bowling alley. There is a Chiltern Line service from High Wycombe, Princes Risborough and Saunderton into London Marylebone (approx 35 mins+) or alternatively from Great Missenden (40 mins). A Metropolitan line tube service is available at Amersham. There are good links for the motorway at Junctions 4 and 5 of the M40 within easy reach.</w:t>
                            </w:r>
                          </w:p>
                          <w:p w14:paraId="25CD127C" w14:textId="77777777" w:rsidR="00544F5A" w:rsidRPr="00544F5A" w:rsidRDefault="00544F5A" w:rsidP="00634740">
                            <w:pPr>
                              <w:autoSpaceDE w:val="0"/>
                              <w:autoSpaceDN w:val="0"/>
                              <w:adjustRightInd w:val="0"/>
                              <w:jc w:val="both"/>
                              <w:rPr>
                                <w:rFonts w:ascii="Arial" w:hAnsi="Arial" w:cs="Arial"/>
                                <w:color w:val="7F7F7F"/>
                                <w:sz w:val="20"/>
                                <w:szCs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3C5B" id="Text Box 198" o:spid="_x0000_s1031" type="#_x0000_t202" style="position:absolute;margin-left:21.45pt;margin-top:28.35pt;width:543pt;height:174.4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" filled="f" stroked="f">
                <v:textbox style="mso-next-textbox:#Text Box 202" inset="0,0,0,0">
                  <w:txbxContent>
                    <w:p w14:paraId="33BB9625" w14:textId="77777777" w:rsidR="00A61566" w:rsidRPr="00544F5A" w:rsidRDefault="00A61566" w:rsidP="00634740">
                      <w:pPr>
                        <w:autoSpaceDE w:val="0"/>
                        <w:autoSpaceDN w:val="0"/>
                        <w:adjustRightInd w:val="0"/>
                        <w:jc w:val="both"/>
                        <w:rPr>
                          <w:rFonts w:ascii="Arial" w:hAnsi="Arial" w:cs="Arial"/>
                          <w:color w:val="EC008C"/>
                          <w:sz w:val="32"/>
                          <w:szCs w:val="32"/>
                          <w:lang w:val="en-GB" w:eastAsia="en-GB"/>
                        </w:rPr>
                      </w:pPr>
                      <w:r w:rsidRPr="00544F5A">
                        <w:rPr>
                          <w:rFonts w:ascii="Arial" w:hAnsi="Arial" w:cs="Arial"/>
                          <w:noProof/>
                          <w:color w:val="EC008C"/>
                          <w:sz w:val="32"/>
                          <w:szCs w:val="32"/>
                          <w:lang w:val="en-GB" w:eastAsia="en-GB"/>
                        </w:rPr>
                        <w:t>Naphill</w:t>
                      </w:r>
                    </w:p>
                    <w:p w14:paraId="3E7BC815" w14:textId="77777777" w:rsidR="00A61566" w:rsidRPr="00544F5A" w:rsidRDefault="00A61566" w:rsidP="00634740">
                      <w:pPr>
                        <w:autoSpaceDE w:val="0"/>
                        <w:autoSpaceDN w:val="0"/>
                        <w:adjustRightInd w:val="0"/>
                        <w:jc w:val="both"/>
                        <w:rPr>
                          <w:rFonts w:ascii="Arial" w:hAnsi="Arial" w:cs="Arial"/>
                          <w:color w:val="7F7F7F"/>
                          <w:sz w:val="20"/>
                          <w:szCs w:val="20"/>
                          <w:lang w:val="en-GB" w:eastAsia="en-GB"/>
                        </w:rPr>
                      </w:pPr>
                    </w:p>
                    <w:p w14:paraId="1304BC80" w14:textId="119ACAEB"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Naphill is a popular and attractive Chilterns village set in an Area of Outstanding Natural Beauty. The Village Hall and playing fields know as the Crick is at the heart of the village with various social groups. There is a popular pub, The Wheel, and various local shops including a post office, convenience store and florist.  Naphill is surrounded by open woodlands. The attractive market town of Princes Risborough is just 6 miles away and offers a post office, a leisure centre and a good range of local shops including a Tesco, Marks &amp; Spencer Simply Food and Costa Coffee. </w:t>
                      </w:r>
                    </w:p>
                    <w:p w14:paraId="37C02EF3" w14:textId="77777777"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p>
                    <w:p w14:paraId="62D5FFCF" w14:textId="77777777" w:rsidR="00544F5A" w:rsidRPr="00544F5A" w:rsidRDefault="00544F5A" w:rsidP="00544F5A">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The nearby town of High Wycombe offers a wide range of cultural, shopping and leisure facilities including a shopping centre, theatre, cinema and bowling alley. There is a Chiltern Line service from High Wycombe, Princes Risborough and Saunderton into London Marylebone (approx 35 mins+) or alternatively from Great Missenden (40 mins). A Metropolitan line tube service is available at Amersham. There are good links for the motorway at Junctions 4 and 5 of the M40 within easy reach.</w:t>
                      </w:r>
                    </w:p>
                    <w:p w14:paraId="25CD127C" w14:textId="77777777" w:rsidR="00544F5A" w:rsidRPr="00544F5A" w:rsidRDefault="00544F5A" w:rsidP="00634740">
                      <w:pPr>
                        <w:autoSpaceDE w:val="0"/>
                        <w:autoSpaceDN w:val="0"/>
                        <w:adjustRightInd w:val="0"/>
                        <w:jc w:val="both"/>
                        <w:rPr>
                          <w:rFonts w:ascii="Arial" w:hAnsi="Arial" w:cs="Arial"/>
                          <w:color w:val="7F7F7F"/>
                          <w:sz w:val="20"/>
                          <w:szCs w:val="20"/>
                          <w:lang w:val="en-GB" w:eastAsia="en-GB"/>
                        </w:rPr>
                      </w:pPr>
                    </w:p>
                  </w:txbxContent>
                </v:textbox>
                <w10:wrap anchorx="page" anchory="page"/>
              </v:shape>
            </w:pict>
          </mc:Fallback>
        </mc:AlternateContent>
      </w:r>
      <w:r w:rsidR="00A61566">
        <w:rPr>
          <w:noProof/>
          <w:lang w:val="en-GB" w:eastAsia="en-GB"/>
        </w:rPr>
        <mc:AlternateContent>
          <mc:Choice Requires="wps">
            <w:drawing>
              <wp:anchor distT="0" distB="0" distL="114300" distR="114300" simplePos="0" relativeHeight="251520512" behindDoc="0" locked="0" layoutInCell="1" allowOverlap="1" wp14:anchorId="2A90557C" wp14:editId="0AEB4F84">
                <wp:simplePos x="0" y="0"/>
                <wp:positionH relativeFrom="page">
                  <wp:posOffset>3743960</wp:posOffset>
                </wp:positionH>
                <wp:positionV relativeFrom="page">
                  <wp:posOffset>360045</wp:posOffset>
                </wp:positionV>
                <wp:extent cx="3204210" cy="2214245"/>
                <wp:effectExtent l="635" t="0" r="0" b="0"/>
                <wp:wrapNone/>
                <wp:docPr id="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0557C" id="Text Box 202" o:spid="_x0000_s1032" type="#_x0000_t202" style="position:absolute;margin-left:294.8pt;margin-top:28.35pt;width:252.3pt;height:174.3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" filled="f" stroked="f">
                <v:textbox inset="0,0,0,0">
                  <w:txbxContent/>
                </v:textbox>
                <w10:wrap anchorx="page" anchory="page"/>
              </v:shape>
            </w:pict>
          </mc:Fallback>
        </mc:AlternateContent>
      </w:r>
    </w:p>
    <w:p w14:paraId="3351C2FD" w14:textId="6C45E6C5" w:rsidR="00800876" w:rsidRDefault="00800876" w:rsidP="00800876">
      <w:pPr>
        <w:pStyle w:val="NormalWeb"/>
      </w:pPr>
    </w:p>
    <w:p w14:paraId="5569AC6F" w14:textId="50B2F2A6" w:rsidR="00A61566" w:rsidRDefault="00800876">
      <w:pPr>
        <w:sectPr w:rsidR="00A61566" w:rsidSect="00A61566">
          <w:headerReference w:type="default" r:id="rId24"/>
          <w:footerReference w:type="default" r:id="rId25"/>
          <w:pgSz w:w="16840" w:h="11907" w:orient="landscape" w:code="9"/>
          <w:pgMar w:top="0" w:right="0" w:bottom="0" w:left="0" w:header="0" w:footer="0" w:gutter="0"/>
          <w:cols w:space="720"/>
          <w:docGrid w:linePitch="360"/>
        </w:sectPr>
      </w:pPr>
      <w:r>
        <w:rPr>
          <w:noProof/>
        </w:rPr>
        <w:drawing>
          <wp:anchor distT="0" distB="0" distL="114300" distR="114300" simplePos="0" relativeHeight="251781632" behindDoc="1" locked="0" layoutInCell="1" allowOverlap="1" wp14:anchorId="62B22F5C" wp14:editId="25267A1A">
            <wp:simplePos x="0" y="0"/>
            <wp:positionH relativeFrom="column">
              <wp:posOffset>3560064</wp:posOffset>
            </wp:positionH>
            <wp:positionV relativeFrom="paragraph">
              <wp:posOffset>4158488</wp:posOffset>
            </wp:positionV>
            <wp:extent cx="3462528" cy="2525734"/>
            <wp:effectExtent l="0" t="0" r="5080" b="8255"/>
            <wp:wrapNone/>
            <wp:docPr id="3" name="Picture 1" descr="A bathroom with a shower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athroom with a shower and toile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6952" cy="255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810">
        <w:rPr>
          <w:noProof/>
          <w:lang w:val="en-GB" w:eastAsia="en-GB"/>
        </w:rPr>
        <w:drawing>
          <wp:anchor distT="0" distB="0" distL="114300" distR="114300" simplePos="0" relativeHeight="251737600" behindDoc="0" locked="0" layoutInCell="1" allowOverlap="1" wp14:anchorId="470DA43F" wp14:editId="30DA182D">
            <wp:simplePos x="0" y="0"/>
            <wp:positionH relativeFrom="page">
              <wp:posOffset>7117238</wp:posOffset>
            </wp:positionH>
            <wp:positionV relativeFrom="page">
              <wp:posOffset>4854804</wp:posOffset>
            </wp:positionV>
            <wp:extent cx="3343706" cy="2538095"/>
            <wp:effectExtent l="0" t="0" r="9525" b="0"/>
            <wp:wrapNone/>
            <wp:docPr id="1294571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71614" name=""/>
                    <pic:cNvPicPr/>
                  </pic:nvPicPr>
                  <pic:blipFill>
                    <a:blip r:embed="rId27" cstate="print">
                      <a:extLst>
                        <a:ext uri="{28A0092B-C50C-407E-A947-70E740481C1C}">
                          <a14:useLocalDpi xmlns:a14="http://schemas.microsoft.com/office/drawing/2010/main" val="0"/>
                        </a:ext>
                      </a:extLst>
                    </a:blip>
                    <a:srcRect t="3022" b="3022"/>
                    <a:stretch>
                      <a:fillRect/>
                    </a:stretch>
                  </pic:blipFill>
                  <pic:spPr>
                    <a:xfrm>
                      <a:off x="0" y="0"/>
                      <a:ext cx="3343706" cy="2538095"/>
                    </a:xfrm>
                    <a:prstGeom prst="rect">
                      <a:avLst/>
                    </a:prstGeom>
                  </pic:spPr>
                </pic:pic>
              </a:graphicData>
            </a:graphic>
            <wp14:sizeRelH relativeFrom="margin">
              <wp14:pctWidth>0</wp14:pctWidth>
            </wp14:sizeRelH>
            <wp14:sizeRelV relativeFrom="margin">
              <wp14:pctHeight>0</wp14:pctHeight>
            </wp14:sizeRelV>
          </wp:anchor>
        </w:drawing>
      </w:r>
      <w:r w:rsidR="00121810">
        <w:rPr>
          <w:noProof/>
          <w:lang w:val="en-GB" w:eastAsia="en-GB"/>
        </w:rPr>
        <mc:AlternateContent>
          <mc:Choice Requires="wps">
            <w:drawing>
              <wp:anchor distT="0" distB="0" distL="114300" distR="114300" simplePos="0" relativeHeight="251535872" behindDoc="0" locked="0" layoutInCell="1" allowOverlap="1" wp14:anchorId="07F1B5ED" wp14:editId="3A450E66">
                <wp:simplePos x="0" y="0"/>
                <wp:positionH relativeFrom="page">
                  <wp:posOffset>223024</wp:posOffset>
                </wp:positionH>
                <wp:positionV relativeFrom="page">
                  <wp:posOffset>356839</wp:posOffset>
                </wp:positionV>
                <wp:extent cx="3111423" cy="6934200"/>
                <wp:effectExtent l="0" t="0" r="13335" b="0"/>
                <wp:wrapNone/>
                <wp:docPr id="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423" cy="69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8C60217" w14:textId="77777777" w:rsidR="00A61566" w:rsidRPr="00544F5A" w:rsidRDefault="00A61566" w:rsidP="004378E6">
                            <w:pPr>
                              <w:pStyle w:val="headerF12"/>
                              <w:rPr>
                                <w:sz w:val="28"/>
                                <w:szCs w:val="28"/>
                              </w:rPr>
                            </w:pPr>
                            <w:r w:rsidRPr="00544F5A">
                              <w:rPr>
                                <w:sz w:val="28"/>
                                <w:szCs w:val="28"/>
                              </w:rPr>
                              <w:t>Description</w:t>
                            </w:r>
                          </w:p>
                          <w:p w14:paraId="5C72400D" w14:textId="77777777" w:rsidR="00544F5A" w:rsidRPr="00544F5A" w:rsidRDefault="00544F5A" w:rsidP="004378E6">
                            <w:pPr>
                              <w:pStyle w:val="headerF12"/>
                              <w:rPr>
                                <w:szCs w:val="20"/>
                              </w:rPr>
                            </w:pPr>
                          </w:p>
                          <w:p w14:paraId="5F4B3267"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This three bedroom, semi-detached property has been beautifully kept by the current owners and is situated on an exclusive development, set in the tranquil village of Naphill. Immaculately presented throughout, this home offers modern convenience and a luxury way of living.</w:t>
                            </w:r>
                          </w:p>
                          <w:p w14:paraId="62D9719B"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4AE83F7E"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Wilden Mews was developed in 2020 by St Edward`s Estate`s who have high standards and fantastic attention to detail, shown in this development. The property has a traditional brick &amp;  flint facade decorated with a well-maintained front garden. The property benefits from an alarm system, Heatmiser remote login and an in-line water softener. </w:t>
                            </w:r>
                          </w:p>
                          <w:p w14:paraId="4AD8AC19"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754F276D"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As you enter the property, you are greeted by a spacious hallway which effortlessly leads through into the open-plan kitchen/diner and lounge. A newly installed, stylish light fixture has been added over the breakfast area to seamlessly transition into the dining area and lounge. The kitchen worktops re made of high-grade quartz. The kitchen also benefits from integrated NEFF and Bosch appliances and an instant hot water tap. The dining area and lounge have been fitted with dual aspect blinds for convenience. This ample space can be used dependent on buyer requirements. </w:t>
                            </w:r>
                          </w:p>
                          <w:p w14:paraId="78A87376"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7162613D" w14:textId="34218BF4"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Overlooking allotments, the main bedroom is fitted with a wardrobe and en-suite shower room. Adjacent, is bedroom three which overlooks the rear aspect and accesses the three-piece white suite family bathroom including a P-shaped bath and shower. Bedroom two is situated on the second floor and benefits from two Velux windows fitted with black-out blinds, large eave storage</w:t>
                            </w:r>
                            <w:r w:rsidR="009008AF">
                              <w:rPr>
                                <w:rFonts w:ascii="Arial" w:hAnsi="Arial" w:cs="Arial"/>
                                <w:noProof/>
                                <w:color w:val="7F7F7F"/>
                                <w:sz w:val="20"/>
                                <w:szCs w:val="20"/>
                                <w:lang w:val="en-GB" w:eastAsia="en-GB"/>
                              </w:rPr>
                              <w:t xml:space="preserve"> and </w:t>
                            </w:r>
                            <w:r w:rsidRPr="00544F5A">
                              <w:rPr>
                                <w:rFonts w:ascii="Arial" w:hAnsi="Arial" w:cs="Arial"/>
                                <w:noProof/>
                                <w:color w:val="7F7F7F"/>
                                <w:sz w:val="20"/>
                                <w:szCs w:val="20"/>
                                <w:lang w:val="en-GB" w:eastAsia="en-GB"/>
                              </w:rPr>
                              <w:t>built-in shelved wardrobes</w:t>
                            </w:r>
                            <w:r w:rsidR="009008AF">
                              <w:rPr>
                                <w:rFonts w:ascii="Arial" w:hAnsi="Arial" w:cs="Arial"/>
                                <w:noProof/>
                                <w:color w:val="7F7F7F"/>
                                <w:sz w:val="20"/>
                                <w:szCs w:val="20"/>
                                <w:lang w:val="en-GB" w:eastAsia="en-GB"/>
                              </w:rPr>
                              <w:t xml:space="preserve">, </w:t>
                            </w:r>
                            <w:r w:rsidRPr="00544F5A">
                              <w:rPr>
                                <w:rFonts w:ascii="Arial" w:hAnsi="Arial" w:cs="Arial"/>
                                <w:noProof/>
                                <w:color w:val="7F7F7F"/>
                                <w:sz w:val="20"/>
                                <w:szCs w:val="20"/>
                                <w:lang w:val="en-GB" w:eastAsia="en-GB"/>
                              </w:rPr>
                              <w:t>lead</w:t>
                            </w:r>
                            <w:r w:rsidR="009008AF">
                              <w:rPr>
                                <w:rFonts w:ascii="Arial" w:hAnsi="Arial" w:cs="Arial"/>
                                <w:noProof/>
                                <w:color w:val="7F7F7F"/>
                                <w:sz w:val="20"/>
                                <w:szCs w:val="20"/>
                                <w:lang w:val="en-GB" w:eastAsia="en-GB"/>
                              </w:rPr>
                              <w:t>ing</w:t>
                            </w:r>
                            <w:r w:rsidRPr="00544F5A">
                              <w:rPr>
                                <w:rFonts w:ascii="Arial" w:hAnsi="Arial" w:cs="Arial"/>
                                <w:noProof/>
                                <w:color w:val="7F7F7F"/>
                                <w:sz w:val="20"/>
                                <w:szCs w:val="20"/>
                                <w:lang w:val="en-GB" w:eastAsia="en-GB"/>
                              </w:rPr>
                              <w:t xml:space="preserve"> directly to an undisclosed en-suite bathroom with a walk-in shower.</w:t>
                            </w:r>
                          </w:p>
                          <w:p w14:paraId="6639463D"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3E486D59" w14:textId="4A7CD8DB"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French doors on the ground floor lead </w:t>
                            </w:r>
                            <w:r w:rsidR="009008AF">
                              <w:rPr>
                                <w:rFonts w:ascii="Arial" w:hAnsi="Arial" w:cs="Arial"/>
                                <w:noProof/>
                                <w:color w:val="7F7F7F"/>
                                <w:sz w:val="20"/>
                                <w:szCs w:val="20"/>
                                <w:lang w:val="en-GB" w:eastAsia="en-GB"/>
                              </w:rPr>
                              <w:t xml:space="preserve">to </w:t>
                            </w:r>
                            <w:r w:rsidRPr="00544F5A">
                              <w:rPr>
                                <w:rFonts w:ascii="Arial" w:hAnsi="Arial" w:cs="Arial"/>
                                <w:noProof/>
                                <w:color w:val="7F7F7F"/>
                                <w:sz w:val="20"/>
                                <w:szCs w:val="20"/>
                                <w:lang w:val="en-GB" w:eastAsia="en-GB"/>
                              </w:rPr>
                              <w:t>the rear garden which comprises of an extended patio area, summer house with power and provides side access to the private driveway fit for multiple vehicles. Permission granted for the addition of a car port.</w:t>
                            </w:r>
                          </w:p>
                          <w:p w14:paraId="7B97CB57"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381D16F2" w14:textId="77777777" w:rsidR="00800876" w:rsidRDefault="00800876" w:rsidP="004378E6">
                            <w:pPr>
                              <w:pStyle w:val="headerF12"/>
                            </w:pPr>
                          </w:p>
                          <w:p w14:paraId="3804B10E" w14:textId="77777777" w:rsidR="00800876" w:rsidRDefault="00800876" w:rsidP="004378E6">
                            <w:pPr>
                              <w:pStyle w:val="headerF12"/>
                            </w:pPr>
                          </w:p>
                          <w:p w14:paraId="37E9A89B" w14:textId="77777777" w:rsidR="00800876" w:rsidRDefault="00800876" w:rsidP="004378E6">
                            <w:pPr>
                              <w:pStyle w:val="headerF12"/>
                            </w:pPr>
                          </w:p>
                          <w:p w14:paraId="0E4CF5E4" w14:textId="77777777" w:rsidR="00800876" w:rsidRDefault="00800876" w:rsidP="004378E6">
                            <w:pPr>
                              <w:pStyle w:val="headerF12"/>
                            </w:pPr>
                          </w:p>
                          <w:p w14:paraId="538785DF" w14:textId="3981DB2F" w:rsidR="00A61566" w:rsidRPr="004A6154" w:rsidRDefault="00A61566" w:rsidP="004378E6">
                            <w:pPr>
                              <w:pStyle w:val="headerF12"/>
                            </w:pPr>
                            <w:r w:rsidRPr="004A6154">
                              <w:t>Outside</w:t>
                            </w:r>
                          </w:p>
                          <w:p w14:paraId="3553AD63" w14:textId="2C649AB8" w:rsidR="00A61566" w:rsidRPr="00303B30" w:rsidRDefault="00857F14" w:rsidP="004A6154">
                            <w:pPr>
                              <w:autoSpaceDE w:val="0"/>
                              <w:autoSpaceDN w:val="0"/>
                              <w:adjustRightInd w:val="0"/>
                              <w:jc w:val="both"/>
                              <w:rPr>
                                <w:rFonts w:ascii="Arial" w:hAnsi="Arial" w:cs="Arial"/>
                                <w:color w:val="7F7F7F"/>
                                <w:sz w:val="19"/>
                                <w:szCs w:val="19"/>
                                <w:lang w:val="en-GB" w:eastAsia="en-GB"/>
                              </w:rPr>
                            </w:pPr>
                            <w:r>
                              <w:rPr>
                                <w:rFonts w:ascii="Arial" w:hAnsi="Arial" w:cs="Arial"/>
                                <w:color w:val="7F7F7F"/>
                                <w:sz w:val="19"/>
                                <w:szCs w:val="19"/>
                                <w:lang w:val="en-GB" w:eastAsia="en-GB"/>
                              </w:rPr>
                              <w:t xml:space="preserve">Private driveway, Rear Garden with Summerhouse </w:t>
                            </w:r>
                          </w:p>
                          <w:p w14:paraId="0BCB6766" w14:textId="77777777" w:rsidR="00A61566" w:rsidRPr="004A6154" w:rsidRDefault="00A61566" w:rsidP="004A6154">
                            <w:pPr>
                              <w:autoSpaceDE w:val="0"/>
                              <w:autoSpaceDN w:val="0"/>
                              <w:adjustRightInd w:val="0"/>
                              <w:jc w:val="both"/>
                              <w:rPr>
                                <w:rFonts w:ascii="Arial" w:hAnsi="Arial" w:cs="Arial"/>
                                <w:b/>
                                <w:color w:val="EC008C"/>
                                <w:sz w:val="19"/>
                                <w:szCs w:val="19"/>
                                <w:lang w:val="en-GB" w:eastAsia="en-GB"/>
                              </w:rPr>
                            </w:pPr>
                          </w:p>
                          <w:p w14:paraId="154A6B0E" w14:textId="77777777" w:rsidR="00A61566" w:rsidRPr="004A6154" w:rsidRDefault="00A61566" w:rsidP="004378E6">
                            <w:pPr>
                              <w:pStyle w:val="headerF12"/>
                            </w:pPr>
                            <w:r w:rsidRPr="004A6154">
                              <w:t>Tenure</w:t>
                            </w:r>
                          </w:p>
                          <w:p w14:paraId="62F9B7FF"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6B7654">
                              <w:rPr>
                                <w:rFonts w:ascii="Arial" w:hAnsi="Arial" w:cs="Arial"/>
                                <w:noProof/>
                                <w:color w:val="7F7F7F"/>
                                <w:sz w:val="19"/>
                                <w:szCs w:val="19"/>
                                <w:lang w:val="en-GB" w:eastAsia="en-GB"/>
                              </w:rPr>
                              <w:t>Freehold</w:t>
                            </w:r>
                          </w:p>
                          <w:p w14:paraId="2114AF85"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319E3ACA" w14:textId="77777777" w:rsidR="00A61566" w:rsidRDefault="00A61566" w:rsidP="004378E6">
                            <w:pPr>
                              <w:pStyle w:val="headerF12"/>
                            </w:pPr>
                            <w:r w:rsidRPr="004A6154">
                              <w:t>Services</w:t>
                            </w:r>
                            <w:r>
                              <w:t xml:space="preserve"> </w:t>
                            </w:r>
                          </w:p>
                          <w:p w14:paraId="7E67FE6F" w14:textId="2FA675B2" w:rsidR="00857F14" w:rsidRPr="00857F14" w:rsidRDefault="00857F14" w:rsidP="004378E6">
                            <w:pPr>
                              <w:pStyle w:val="headerF12"/>
                              <w:rPr>
                                <w:color w:val="808080" w:themeColor="background1" w:themeShade="80"/>
                                <w:sz w:val="19"/>
                                <w:szCs w:val="19"/>
                              </w:rPr>
                            </w:pPr>
                            <w:r w:rsidRPr="00857F14">
                              <w:rPr>
                                <w:color w:val="808080" w:themeColor="background1" w:themeShade="80"/>
                                <w:sz w:val="19"/>
                                <w:szCs w:val="19"/>
                              </w:rPr>
                              <w:t>Mains Gas Central Heating</w:t>
                            </w:r>
                            <w:r>
                              <w:rPr>
                                <w:color w:val="808080" w:themeColor="background1" w:themeShade="80"/>
                                <w:sz w:val="19"/>
                                <w:szCs w:val="19"/>
                              </w:rPr>
                              <w:t xml:space="preserve">, Mains Drainage </w:t>
                            </w:r>
                          </w:p>
                          <w:p w14:paraId="1E421713"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687BF683" w14:textId="77777777" w:rsidR="00A61566" w:rsidRDefault="00A61566" w:rsidP="004378E6">
                            <w:pPr>
                              <w:pStyle w:val="headerF12"/>
                            </w:pPr>
                            <w:smartTag w:uri="urn:schemas-microsoft-com:office:smarttags" w:element="stockticker">
                              <w:r w:rsidRPr="00A67A8D">
                                <w:t>EPC</w:t>
                              </w:r>
                            </w:smartTag>
                            <w:r w:rsidRPr="00A67A8D">
                              <w:t xml:space="preserve"> Rating</w:t>
                            </w:r>
                          </w:p>
                          <w:p w14:paraId="76ACEBC9" w14:textId="39BA8224" w:rsidR="00A61566" w:rsidRPr="00A13082" w:rsidRDefault="00857F14" w:rsidP="004378E6">
                            <w:pPr>
                              <w:pStyle w:val="headerF12"/>
                              <w:rPr>
                                <w:color w:val="7F7F7F"/>
                              </w:rPr>
                            </w:pPr>
                            <w:r>
                              <w:rPr>
                                <w:color w:val="7F7F7F"/>
                                <w:sz w:val="19"/>
                                <w:szCs w:val="19"/>
                              </w:rPr>
                              <w:t>B</w:t>
                            </w:r>
                          </w:p>
                          <w:p w14:paraId="62DE62F2"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0886D188" w14:textId="77777777" w:rsidR="00A61566" w:rsidRPr="004A6154" w:rsidRDefault="00A61566" w:rsidP="004378E6">
                            <w:pPr>
                              <w:pStyle w:val="headerF12"/>
                            </w:pPr>
                            <w:r>
                              <w:t>Local A</w:t>
                            </w:r>
                            <w:r w:rsidRPr="004A6154">
                              <w:t>uthority</w:t>
                            </w:r>
                          </w:p>
                          <w:p w14:paraId="37210C4C" w14:textId="7B02E79E" w:rsidR="00A61566" w:rsidRPr="00A13082" w:rsidRDefault="00857F14" w:rsidP="004A6154">
                            <w:pPr>
                              <w:autoSpaceDE w:val="0"/>
                              <w:autoSpaceDN w:val="0"/>
                              <w:adjustRightInd w:val="0"/>
                              <w:jc w:val="both"/>
                              <w:rPr>
                                <w:rFonts w:ascii="Arial" w:hAnsi="Arial" w:cs="Arial"/>
                                <w:color w:val="7F7F7F"/>
                                <w:sz w:val="19"/>
                                <w:szCs w:val="19"/>
                                <w:lang w:val="en-GB" w:eastAsia="en-GB"/>
                              </w:rPr>
                            </w:pPr>
                            <w:r>
                              <w:rPr>
                                <w:rFonts w:ascii="Arial" w:hAnsi="Arial" w:cs="Arial"/>
                                <w:noProof/>
                                <w:color w:val="7F7F7F"/>
                                <w:sz w:val="19"/>
                                <w:szCs w:val="19"/>
                                <w:lang w:val="en-GB" w:eastAsia="en-GB"/>
                              </w:rPr>
                              <w:t xml:space="preserve">Buckinghamshire Council </w:t>
                            </w:r>
                          </w:p>
                          <w:p w14:paraId="09E19ACD"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2EFC601F" w14:textId="77777777" w:rsidR="00A61566" w:rsidRPr="004A6154" w:rsidRDefault="00A61566" w:rsidP="004378E6">
                            <w:pPr>
                              <w:pStyle w:val="headerF12"/>
                            </w:pPr>
                            <w:r w:rsidRPr="004A6154">
                              <w:t>Post Code</w:t>
                            </w:r>
                          </w:p>
                          <w:p w14:paraId="23006133"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6B7654">
                              <w:rPr>
                                <w:rFonts w:ascii="Arial" w:hAnsi="Arial" w:cs="Arial"/>
                                <w:noProof/>
                                <w:color w:val="7F7F7F"/>
                                <w:sz w:val="19"/>
                                <w:szCs w:val="19"/>
                                <w:lang w:val="en-GB" w:eastAsia="en-GB"/>
                              </w:rPr>
                              <w:t>HP14 4DQ</w:t>
                            </w:r>
                          </w:p>
                          <w:p w14:paraId="609DB67F"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1D6EFF3B" w14:textId="77777777" w:rsidR="00A61566" w:rsidRPr="004A6154" w:rsidRDefault="00A61566" w:rsidP="004378E6">
                            <w:pPr>
                              <w:pStyle w:val="headerF12"/>
                            </w:pPr>
                            <w:r w:rsidRPr="004A6154">
                              <w:t>Viewing</w:t>
                            </w:r>
                          </w:p>
                          <w:p w14:paraId="46422CC9"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73BCF741"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430DAA21"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15B8F77D" w14:textId="77777777" w:rsidR="00857F14" w:rsidRDefault="00857F14" w:rsidP="004A6154">
                            <w:pPr>
                              <w:autoSpaceDE w:val="0"/>
                              <w:autoSpaceDN w:val="0"/>
                              <w:adjustRightInd w:val="0"/>
                              <w:jc w:val="both"/>
                              <w:rPr>
                                <w:rFonts w:ascii="Arial" w:hAnsi="Arial" w:cs="Arial"/>
                                <w:color w:val="000000"/>
                                <w:sz w:val="19"/>
                                <w:szCs w:val="19"/>
                                <w:lang w:val="en-GB" w:eastAsia="en-GB"/>
                              </w:rPr>
                            </w:pPr>
                          </w:p>
                          <w:p w14:paraId="7E447A0B"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540D7345" w14:textId="77777777" w:rsidR="00857F14" w:rsidRPr="004A6154" w:rsidRDefault="00857F14" w:rsidP="004A6154">
                            <w:pPr>
                              <w:autoSpaceDE w:val="0"/>
                              <w:autoSpaceDN w:val="0"/>
                              <w:adjustRightInd w:val="0"/>
                              <w:jc w:val="both"/>
                              <w:rPr>
                                <w:rFonts w:ascii="Arial" w:hAnsi="Arial" w:cs="Arial"/>
                                <w:color w:val="000000"/>
                                <w:sz w:val="19"/>
                                <w:szCs w:val="19"/>
                                <w:lang w:val="en-GB" w:eastAsia="en-GB"/>
                              </w:rPr>
                            </w:pPr>
                          </w:p>
                          <w:p w14:paraId="1D4836DE" w14:textId="77777777" w:rsidR="00857F14" w:rsidRDefault="00857F14" w:rsidP="004378E6">
                            <w:pPr>
                              <w:pStyle w:val="headerF12"/>
                            </w:pPr>
                          </w:p>
                          <w:p w14:paraId="240AF1D5" w14:textId="5B1705D9" w:rsidR="00A61566" w:rsidRPr="004A6154" w:rsidRDefault="00A61566" w:rsidP="004378E6">
                            <w:pPr>
                              <w:pStyle w:val="headerF12"/>
                            </w:pPr>
                            <w:r w:rsidRPr="004A6154">
                              <w:t>Important Notice</w:t>
                            </w:r>
                          </w:p>
                          <w:p w14:paraId="52EC3957"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Bonners &amp; Babingtons, their clients and any joint agents give notice that:</w:t>
                            </w:r>
                          </w:p>
                          <w:p w14:paraId="4B60AAF4"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p>
                          <w:p w14:paraId="568B1F24" w14:textId="77777777" w:rsidR="00A61566" w:rsidRPr="00A13082" w:rsidRDefault="00A61566" w:rsidP="008C0EAC">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32369360" w14:textId="77777777" w:rsidR="00A61566" w:rsidRPr="00A13082" w:rsidRDefault="00A61566" w:rsidP="008C0EAC">
                            <w:pPr>
                              <w:autoSpaceDE w:val="0"/>
                              <w:autoSpaceDN w:val="0"/>
                              <w:adjustRightInd w:val="0"/>
                              <w:jc w:val="both"/>
                              <w:rPr>
                                <w:rFonts w:ascii="Arial" w:hAnsi="Arial" w:cs="Arial"/>
                                <w:color w:val="7F7F7F"/>
                                <w:sz w:val="19"/>
                                <w:szCs w:val="19"/>
                                <w:lang w:val="en-GB" w:eastAsia="en-GB"/>
                              </w:rPr>
                            </w:pPr>
                          </w:p>
                          <w:p w14:paraId="72C0A7E8" w14:textId="77777777" w:rsidR="00A61566" w:rsidRPr="004A6154" w:rsidRDefault="00A61566" w:rsidP="008C0EAC">
                            <w:pPr>
                              <w:autoSpaceDE w:val="0"/>
                              <w:autoSpaceDN w:val="0"/>
                              <w:adjustRightInd w:val="0"/>
                              <w:jc w:val="both"/>
                              <w:rPr>
                                <w:rFonts w:ascii="Arial" w:hAnsi="Arial" w:cs="Arial"/>
                                <w:color w:val="000000"/>
                                <w:sz w:val="19"/>
                                <w:szCs w:val="19"/>
                                <w:lang w:val="en-GB" w:eastAsia="en-GB"/>
                              </w:rPr>
                            </w:pPr>
                            <w:r w:rsidRPr="00A13082">
                              <w:rPr>
                                <w:rFonts w:ascii="Arial" w:hAnsi="Arial" w:cs="Arial"/>
                                <w:color w:val="7F7F7F"/>
                                <w:sz w:val="19"/>
                                <w:szCs w:val="19"/>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B5ED" id="Text Box 303" o:spid="_x0000_s1033" type="#_x0000_t202" style="position:absolute;margin-left:17.55pt;margin-top:28.1pt;width:245pt;height:546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" filled="f" stroked="f">
                <v:textbox style="mso-next-textbox:#Text Box 311" inset="0,0,0,0">
                  <w:txbxContent>
                    <w:p w14:paraId="78C60217" w14:textId="77777777" w:rsidR="00A61566" w:rsidRPr="00544F5A" w:rsidRDefault="00A61566" w:rsidP="004378E6">
                      <w:pPr>
                        <w:pStyle w:val="headerF12"/>
                        <w:rPr>
                          <w:sz w:val="28"/>
                          <w:szCs w:val="28"/>
                        </w:rPr>
                      </w:pPr>
                      <w:r w:rsidRPr="00544F5A">
                        <w:rPr>
                          <w:sz w:val="28"/>
                          <w:szCs w:val="28"/>
                        </w:rPr>
                        <w:t>Description</w:t>
                      </w:r>
                    </w:p>
                    <w:p w14:paraId="5C72400D" w14:textId="77777777" w:rsidR="00544F5A" w:rsidRPr="00544F5A" w:rsidRDefault="00544F5A" w:rsidP="004378E6">
                      <w:pPr>
                        <w:pStyle w:val="headerF12"/>
                        <w:rPr>
                          <w:szCs w:val="20"/>
                        </w:rPr>
                      </w:pPr>
                    </w:p>
                    <w:p w14:paraId="5F4B3267"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This three bedroom, semi-detached property has been beautifully kept by the current owners and is situated on an exclusive development, set in the tranquil village of Naphill. Immaculately presented throughout, this home offers modern convenience and a luxury way of living.</w:t>
                      </w:r>
                    </w:p>
                    <w:p w14:paraId="62D9719B"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4AE83F7E"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Wilden Mews was developed in 2020 by St Edward`s Estate`s who have high standards and fantastic attention to detail, shown in this development. The property has a traditional brick &amp;  flint facade decorated with a well-maintained front garden. The property benefits from an alarm system, Heatmiser remote login and an in-line water softener. </w:t>
                      </w:r>
                    </w:p>
                    <w:p w14:paraId="4AD8AC19"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754F276D"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As you enter the property, you are greeted by a spacious hallway which effortlessly leads through into the open-plan kitchen/diner and lounge. A newly installed, stylish light fixture has been added over the breakfast area to seamlessly transition into the dining area and lounge. The kitchen worktops re made of high-grade quartz. The kitchen also benefits from integrated NEFF and Bosch appliances and an instant hot water tap. The dining area and lounge have been fitted with dual aspect blinds for convenience. This ample space can be used dependent on buyer requirements. </w:t>
                      </w:r>
                    </w:p>
                    <w:p w14:paraId="78A87376"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7162613D" w14:textId="34218BF4"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Overlooking allotments, the main bedroom is fitted with a wardrobe and en-suite shower room. Adjacent, is bedroom three which overlooks the rear aspect and accesses the three-piece white suite family bathroom including a P-shaped bath and shower. Bedroom two is situated on the second floor and benefits from two Velux windows fitted with black-out blinds, large eave storage</w:t>
                      </w:r>
                      <w:r w:rsidR="009008AF">
                        <w:rPr>
                          <w:rFonts w:ascii="Arial" w:hAnsi="Arial" w:cs="Arial"/>
                          <w:noProof/>
                          <w:color w:val="7F7F7F"/>
                          <w:sz w:val="20"/>
                          <w:szCs w:val="20"/>
                          <w:lang w:val="en-GB" w:eastAsia="en-GB"/>
                        </w:rPr>
                        <w:t xml:space="preserve"> and </w:t>
                      </w:r>
                      <w:r w:rsidRPr="00544F5A">
                        <w:rPr>
                          <w:rFonts w:ascii="Arial" w:hAnsi="Arial" w:cs="Arial"/>
                          <w:noProof/>
                          <w:color w:val="7F7F7F"/>
                          <w:sz w:val="20"/>
                          <w:szCs w:val="20"/>
                          <w:lang w:val="en-GB" w:eastAsia="en-GB"/>
                        </w:rPr>
                        <w:t>built-in shelved wardrobes</w:t>
                      </w:r>
                      <w:r w:rsidR="009008AF">
                        <w:rPr>
                          <w:rFonts w:ascii="Arial" w:hAnsi="Arial" w:cs="Arial"/>
                          <w:noProof/>
                          <w:color w:val="7F7F7F"/>
                          <w:sz w:val="20"/>
                          <w:szCs w:val="20"/>
                          <w:lang w:val="en-GB" w:eastAsia="en-GB"/>
                        </w:rPr>
                        <w:t xml:space="preserve">, </w:t>
                      </w:r>
                      <w:r w:rsidRPr="00544F5A">
                        <w:rPr>
                          <w:rFonts w:ascii="Arial" w:hAnsi="Arial" w:cs="Arial"/>
                          <w:noProof/>
                          <w:color w:val="7F7F7F"/>
                          <w:sz w:val="20"/>
                          <w:szCs w:val="20"/>
                          <w:lang w:val="en-GB" w:eastAsia="en-GB"/>
                        </w:rPr>
                        <w:t>lead</w:t>
                      </w:r>
                      <w:r w:rsidR="009008AF">
                        <w:rPr>
                          <w:rFonts w:ascii="Arial" w:hAnsi="Arial" w:cs="Arial"/>
                          <w:noProof/>
                          <w:color w:val="7F7F7F"/>
                          <w:sz w:val="20"/>
                          <w:szCs w:val="20"/>
                          <w:lang w:val="en-GB" w:eastAsia="en-GB"/>
                        </w:rPr>
                        <w:t>ing</w:t>
                      </w:r>
                      <w:r w:rsidRPr="00544F5A">
                        <w:rPr>
                          <w:rFonts w:ascii="Arial" w:hAnsi="Arial" w:cs="Arial"/>
                          <w:noProof/>
                          <w:color w:val="7F7F7F"/>
                          <w:sz w:val="20"/>
                          <w:szCs w:val="20"/>
                          <w:lang w:val="en-GB" w:eastAsia="en-GB"/>
                        </w:rPr>
                        <w:t xml:space="preserve"> directly to an undisclosed en-suite bathroom with a walk-in shower.</w:t>
                      </w:r>
                    </w:p>
                    <w:p w14:paraId="6639463D"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3E486D59" w14:textId="4A7CD8DB"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r w:rsidRPr="00544F5A">
                        <w:rPr>
                          <w:rFonts w:ascii="Arial" w:hAnsi="Arial" w:cs="Arial"/>
                          <w:noProof/>
                          <w:color w:val="7F7F7F"/>
                          <w:sz w:val="20"/>
                          <w:szCs w:val="20"/>
                          <w:lang w:val="en-GB" w:eastAsia="en-GB"/>
                        </w:rPr>
                        <w:t xml:space="preserve">French doors on the ground floor lead </w:t>
                      </w:r>
                      <w:r w:rsidR="009008AF">
                        <w:rPr>
                          <w:rFonts w:ascii="Arial" w:hAnsi="Arial" w:cs="Arial"/>
                          <w:noProof/>
                          <w:color w:val="7F7F7F"/>
                          <w:sz w:val="20"/>
                          <w:szCs w:val="20"/>
                          <w:lang w:val="en-GB" w:eastAsia="en-GB"/>
                        </w:rPr>
                        <w:t xml:space="preserve">to </w:t>
                      </w:r>
                      <w:r w:rsidRPr="00544F5A">
                        <w:rPr>
                          <w:rFonts w:ascii="Arial" w:hAnsi="Arial" w:cs="Arial"/>
                          <w:noProof/>
                          <w:color w:val="7F7F7F"/>
                          <w:sz w:val="20"/>
                          <w:szCs w:val="20"/>
                          <w:lang w:val="en-GB" w:eastAsia="en-GB"/>
                        </w:rPr>
                        <w:t>the rear garden which comprises of an extended patio area, summer house with power and provides side access to the private driveway fit for multiple vehicles. Permission granted for the addition of a car port.</w:t>
                      </w:r>
                    </w:p>
                    <w:p w14:paraId="7B97CB57" w14:textId="77777777" w:rsidR="00A61566" w:rsidRPr="00544F5A" w:rsidRDefault="00A61566" w:rsidP="00E85FA0">
                      <w:pPr>
                        <w:autoSpaceDE w:val="0"/>
                        <w:autoSpaceDN w:val="0"/>
                        <w:adjustRightInd w:val="0"/>
                        <w:jc w:val="both"/>
                        <w:rPr>
                          <w:rFonts w:ascii="Arial" w:hAnsi="Arial" w:cs="Arial"/>
                          <w:noProof/>
                          <w:color w:val="7F7F7F"/>
                          <w:sz w:val="20"/>
                          <w:szCs w:val="20"/>
                          <w:lang w:val="en-GB" w:eastAsia="en-GB"/>
                        </w:rPr>
                      </w:pPr>
                    </w:p>
                    <w:p w14:paraId="381D16F2" w14:textId="77777777" w:rsidR="00800876" w:rsidRDefault="00800876" w:rsidP="004378E6">
                      <w:pPr>
                        <w:pStyle w:val="headerF12"/>
                      </w:pPr>
                    </w:p>
                    <w:p w14:paraId="3804B10E" w14:textId="77777777" w:rsidR="00800876" w:rsidRDefault="00800876" w:rsidP="004378E6">
                      <w:pPr>
                        <w:pStyle w:val="headerF12"/>
                      </w:pPr>
                    </w:p>
                    <w:p w14:paraId="37E9A89B" w14:textId="77777777" w:rsidR="00800876" w:rsidRDefault="00800876" w:rsidP="004378E6">
                      <w:pPr>
                        <w:pStyle w:val="headerF12"/>
                      </w:pPr>
                    </w:p>
                    <w:p w14:paraId="0E4CF5E4" w14:textId="77777777" w:rsidR="00800876" w:rsidRDefault="00800876" w:rsidP="004378E6">
                      <w:pPr>
                        <w:pStyle w:val="headerF12"/>
                      </w:pPr>
                    </w:p>
                    <w:p w14:paraId="538785DF" w14:textId="3981DB2F" w:rsidR="00A61566" w:rsidRPr="004A6154" w:rsidRDefault="00A61566" w:rsidP="004378E6">
                      <w:pPr>
                        <w:pStyle w:val="headerF12"/>
                      </w:pPr>
                      <w:r w:rsidRPr="004A6154">
                        <w:t>Outside</w:t>
                      </w:r>
                    </w:p>
                    <w:p w14:paraId="3553AD63" w14:textId="2C649AB8" w:rsidR="00A61566" w:rsidRPr="00303B30" w:rsidRDefault="00857F14" w:rsidP="004A6154">
                      <w:pPr>
                        <w:autoSpaceDE w:val="0"/>
                        <w:autoSpaceDN w:val="0"/>
                        <w:adjustRightInd w:val="0"/>
                        <w:jc w:val="both"/>
                        <w:rPr>
                          <w:rFonts w:ascii="Arial" w:hAnsi="Arial" w:cs="Arial"/>
                          <w:color w:val="7F7F7F"/>
                          <w:sz w:val="19"/>
                          <w:szCs w:val="19"/>
                          <w:lang w:val="en-GB" w:eastAsia="en-GB"/>
                        </w:rPr>
                      </w:pPr>
                      <w:r>
                        <w:rPr>
                          <w:rFonts w:ascii="Arial" w:hAnsi="Arial" w:cs="Arial"/>
                          <w:color w:val="7F7F7F"/>
                          <w:sz w:val="19"/>
                          <w:szCs w:val="19"/>
                          <w:lang w:val="en-GB" w:eastAsia="en-GB"/>
                        </w:rPr>
                        <w:t xml:space="preserve">Private driveway, Rear Garden with Summerhouse </w:t>
                      </w:r>
                    </w:p>
                    <w:p w14:paraId="0BCB6766" w14:textId="77777777" w:rsidR="00A61566" w:rsidRPr="004A6154" w:rsidRDefault="00A61566" w:rsidP="004A6154">
                      <w:pPr>
                        <w:autoSpaceDE w:val="0"/>
                        <w:autoSpaceDN w:val="0"/>
                        <w:adjustRightInd w:val="0"/>
                        <w:jc w:val="both"/>
                        <w:rPr>
                          <w:rFonts w:ascii="Arial" w:hAnsi="Arial" w:cs="Arial"/>
                          <w:b/>
                          <w:color w:val="EC008C"/>
                          <w:sz w:val="19"/>
                          <w:szCs w:val="19"/>
                          <w:lang w:val="en-GB" w:eastAsia="en-GB"/>
                        </w:rPr>
                      </w:pPr>
                    </w:p>
                    <w:p w14:paraId="154A6B0E" w14:textId="77777777" w:rsidR="00A61566" w:rsidRPr="004A6154" w:rsidRDefault="00A61566" w:rsidP="004378E6">
                      <w:pPr>
                        <w:pStyle w:val="headerF12"/>
                      </w:pPr>
                      <w:r w:rsidRPr="004A6154">
                        <w:t>Tenure</w:t>
                      </w:r>
                    </w:p>
                    <w:p w14:paraId="62F9B7FF"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6B7654">
                        <w:rPr>
                          <w:rFonts w:ascii="Arial" w:hAnsi="Arial" w:cs="Arial"/>
                          <w:noProof/>
                          <w:color w:val="7F7F7F"/>
                          <w:sz w:val="19"/>
                          <w:szCs w:val="19"/>
                          <w:lang w:val="en-GB" w:eastAsia="en-GB"/>
                        </w:rPr>
                        <w:t>Freehold</w:t>
                      </w:r>
                    </w:p>
                    <w:p w14:paraId="2114AF85"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319E3ACA" w14:textId="77777777" w:rsidR="00A61566" w:rsidRDefault="00A61566" w:rsidP="004378E6">
                      <w:pPr>
                        <w:pStyle w:val="headerF12"/>
                      </w:pPr>
                      <w:r w:rsidRPr="004A6154">
                        <w:t>Services</w:t>
                      </w:r>
                      <w:r>
                        <w:t xml:space="preserve"> </w:t>
                      </w:r>
                    </w:p>
                    <w:p w14:paraId="7E67FE6F" w14:textId="2FA675B2" w:rsidR="00857F14" w:rsidRPr="00857F14" w:rsidRDefault="00857F14" w:rsidP="004378E6">
                      <w:pPr>
                        <w:pStyle w:val="headerF12"/>
                        <w:rPr>
                          <w:color w:val="808080" w:themeColor="background1" w:themeShade="80"/>
                          <w:sz w:val="19"/>
                          <w:szCs w:val="19"/>
                        </w:rPr>
                      </w:pPr>
                      <w:r w:rsidRPr="00857F14">
                        <w:rPr>
                          <w:color w:val="808080" w:themeColor="background1" w:themeShade="80"/>
                          <w:sz w:val="19"/>
                          <w:szCs w:val="19"/>
                        </w:rPr>
                        <w:t>Mains Gas Central Heating</w:t>
                      </w:r>
                      <w:r>
                        <w:rPr>
                          <w:color w:val="808080" w:themeColor="background1" w:themeShade="80"/>
                          <w:sz w:val="19"/>
                          <w:szCs w:val="19"/>
                        </w:rPr>
                        <w:t xml:space="preserve">, Mains Drainage </w:t>
                      </w:r>
                    </w:p>
                    <w:p w14:paraId="1E421713"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687BF683" w14:textId="77777777" w:rsidR="00A61566" w:rsidRDefault="00A61566" w:rsidP="004378E6">
                      <w:pPr>
                        <w:pStyle w:val="headerF12"/>
                      </w:pPr>
                      <w:smartTag w:uri="urn:schemas-microsoft-com:office:smarttags" w:element="stockticker">
                        <w:r w:rsidRPr="00A67A8D">
                          <w:t>EPC</w:t>
                        </w:r>
                      </w:smartTag>
                      <w:r w:rsidRPr="00A67A8D">
                        <w:t xml:space="preserve"> Rating</w:t>
                      </w:r>
                    </w:p>
                    <w:p w14:paraId="76ACEBC9" w14:textId="39BA8224" w:rsidR="00A61566" w:rsidRPr="00A13082" w:rsidRDefault="00857F14" w:rsidP="004378E6">
                      <w:pPr>
                        <w:pStyle w:val="headerF12"/>
                        <w:rPr>
                          <w:color w:val="7F7F7F"/>
                        </w:rPr>
                      </w:pPr>
                      <w:r>
                        <w:rPr>
                          <w:color w:val="7F7F7F"/>
                          <w:sz w:val="19"/>
                          <w:szCs w:val="19"/>
                        </w:rPr>
                        <w:t>B</w:t>
                      </w:r>
                    </w:p>
                    <w:p w14:paraId="62DE62F2"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0886D188" w14:textId="77777777" w:rsidR="00A61566" w:rsidRPr="004A6154" w:rsidRDefault="00A61566" w:rsidP="004378E6">
                      <w:pPr>
                        <w:pStyle w:val="headerF12"/>
                      </w:pPr>
                      <w:r>
                        <w:t>Local A</w:t>
                      </w:r>
                      <w:r w:rsidRPr="004A6154">
                        <w:t>uthority</w:t>
                      </w:r>
                    </w:p>
                    <w:p w14:paraId="37210C4C" w14:textId="7B02E79E" w:rsidR="00A61566" w:rsidRPr="00A13082" w:rsidRDefault="00857F14" w:rsidP="004A6154">
                      <w:pPr>
                        <w:autoSpaceDE w:val="0"/>
                        <w:autoSpaceDN w:val="0"/>
                        <w:adjustRightInd w:val="0"/>
                        <w:jc w:val="both"/>
                        <w:rPr>
                          <w:rFonts w:ascii="Arial" w:hAnsi="Arial" w:cs="Arial"/>
                          <w:color w:val="7F7F7F"/>
                          <w:sz w:val="19"/>
                          <w:szCs w:val="19"/>
                          <w:lang w:val="en-GB" w:eastAsia="en-GB"/>
                        </w:rPr>
                      </w:pPr>
                      <w:r>
                        <w:rPr>
                          <w:rFonts w:ascii="Arial" w:hAnsi="Arial" w:cs="Arial"/>
                          <w:noProof/>
                          <w:color w:val="7F7F7F"/>
                          <w:sz w:val="19"/>
                          <w:szCs w:val="19"/>
                          <w:lang w:val="en-GB" w:eastAsia="en-GB"/>
                        </w:rPr>
                        <w:t xml:space="preserve">Buckinghamshire Council </w:t>
                      </w:r>
                    </w:p>
                    <w:p w14:paraId="09E19ACD"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2EFC601F" w14:textId="77777777" w:rsidR="00A61566" w:rsidRPr="004A6154" w:rsidRDefault="00A61566" w:rsidP="004378E6">
                      <w:pPr>
                        <w:pStyle w:val="headerF12"/>
                      </w:pPr>
                      <w:r w:rsidRPr="004A6154">
                        <w:t>Post Code</w:t>
                      </w:r>
                    </w:p>
                    <w:p w14:paraId="23006133"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6B7654">
                        <w:rPr>
                          <w:rFonts w:ascii="Arial" w:hAnsi="Arial" w:cs="Arial"/>
                          <w:noProof/>
                          <w:color w:val="7F7F7F"/>
                          <w:sz w:val="19"/>
                          <w:szCs w:val="19"/>
                          <w:lang w:val="en-GB" w:eastAsia="en-GB"/>
                        </w:rPr>
                        <w:t>HP14 4DQ</w:t>
                      </w:r>
                    </w:p>
                    <w:p w14:paraId="609DB67F"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1D6EFF3B" w14:textId="77777777" w:rsidR="00A61566" w:rsidRPr="004A6154" w:rsidRDefault="00A61566" w:rsidP="004378E6">
                      <w:pPr>
                        <w:pStyle w:val="headerF12"/>
                      </w:pPr>
                      <w:r w:rsidRPr="004A6154">
                        <w:t>Viewing</w:t>
                      </w:r>
                    </w:p>
                    <w:p w14:paraId="46422CC9"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73BCF741" w14:textId="77777777" w:rsidR="00A61566" w:rsidRPr="004A6154" w:rsidRDefault="00A61566" w:rsidP="004A6154">
                      <w:pPr>
                        <w:autoSpaceDE w:val="0"/>
                        <w:autoSpaceDN w:val="0"/>
                        <w:adjustRightInd w:val="0"/>
                        <w:jc w:val="both"/>
                        <w:rPr>
                          <w:rFonts w:ascii="Arial" w:hAnsi="Arial" w:cs="Arial"/>
                          <w:color w:val="000000"/>
                          <w:sz w:val="19"/>
                          <w:szCs w:val="19"/>
                          <w:lang w:val="en-GB" w:eastAsia="en-GB"/>
                        </w:rPr>
                      </w:pPr>
                    </w:p>
                    <w:p w14:paraId="430DAA21"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15B8F77D" w14:textId="77777777" w:rsidR="00857F14" w:rsidRDefault="00857F14" w:rsidP="004A6154">
                      <w:pPr>
                        <w:autoSpaceDE w:val="0"/>
                        <w:autoSpaceDN w:val="0"/>
                        <w:adjustRightInd w:val="0"/>
                        <w:jc w:val="both"/>
                        <w:rPr>
                          <w:rFonts w:ascii="Arial" w:hAnsi="Arial" w:cs="Arial"/>
                          <w:color w:val="000000"/>
                          <w:sz w:val="19"/>
                          <w:szCs w:val="19"/>
                          <w:lang w:val="en-GB" w:eastAsia="en-GB"/>
                        </w:rPr>
                      </w:pPr>
                    </w:p>
                    <w:p w14:paraId="7E447A0B" w14:textId="77777777" w:rsidR="00A61566" w:rsidRDefault="00A61566" w:rsidP="004A6154">
                      <w:pPr>
                        <w:autoSpaceDE w:val="0"/>
                        <w:autoSpaceDN w:val="0"/>
                        <w:adjustRightInd w:val="0"/>
                        <w:jc w:val="both"/>
                        <w:rPr>
                          <w:rFonts w:ascii="Arial" w:hAnsi="Arial" w:cs="Arial"/>
                          <w:color w:val="000000"/>
                          <w:sz w:val="19"/>
                          <w:szCs w:val="19"/>
                          <w:lang w:val="en-GB" w:eastAsia="en-GB"/>
                        </w:rPr>
                      </w:pPr>
                    </w:p>
                    <w:p w14:paraId="540D7345" w14:textId="77777777" w:rsidR="00857F14" w:rsidRPr="004A6154" w:rsidRDefault="00857F14" w:rsidP="004A6154">
                      <w:pPr>
                        <w:autoSpaceDE w:val="0"/>
                        <w:autoSpaceDN w:val="0"/>
                        <w:adjustRightInd w:val="0"/>
                        <w:jc w:val="both"/>
                        <w:rPr>
                          <w:rFonts w:ascii="Arial" w:hAnsi="Arial" w:cs="Arial"/>
                          <w:color w:val="000000"/>
                          <w:sz w:val="19"/>
                          <w:szCs w:val="19"/>
                          <w:lang w:val="en-GB" w:eastAsia="en-GB"/>
                        </w:rPr>
                      </w:pPr>
                    </w:p>
                    <w:p w14:paraId="1D4836DE" w14:textId="77777777" w:rsidR="00857F14" w:rsidRDefault="00857F14" w:rsidP="004378E6">
                      <w:pPr>
                        <w:pStyle w:val="headerF12"/>
                      </w:pPr>
                    </w:p>
                    <w:p w14:paraId="240AF1D5" w14:textId="5B1705D9" w:rsidR="00A61566" w:rsidRPr="004A6154" w:rsidRDefault="00A61566" w:rsidP="004378E6">
                      <w:pPr>
                        <w:pStyle w:val="headerF12"/>
                      </w:pPr>
                      <w:r w:rsidRPr="004A6154">
                        <w:t>Important Notice</w:t>
                      </w:r>
                    </w:p>
                    <w:p w14:paraId="52EC3957"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Bonners &amp; Babingtons, their clients and any joint agents give notice that:</w:t>
                      </w:r>
                    </w:p>
                    <w:p w14:paraId="4B60AAF4" w14:textId="77777777" w:rsidR="00A61566" w:rsidRPr="00A13082" w:rsidRDefault="00A61566" w:rsidP="004A6154">
                      <w:pPr>
                        <w:autoSpaceDE w:val="0"/>
                        <w:autoSpaceDN w:val="0"/>
                        <w:adjustRightInd w:val="0"/>
                        <w:jc w:val="both"/>
                        <w:rPr>
                          <w:rFonts w:ascii="Arial" w:hAnsi="Arial" w:cs="Arial"/>
                          <w:color w:val="7F7F7F"/>
                          <w:sz w:val="19"/>
                          <w:szCs w:val="19"/>
                          <w:lang w:val="en-GB" w:eastAsia="en-GB"/>
                        </w:rPr>
                      </w:pPr>
                    </w:p>
                    <w:p w14:paraId="568B1F24" w14:textId="77777777" w:rsidR="00A61566" w:rsidRPr="00A13082" w:rsidRDefault="00A61566" w:rsidP="008C0EAC">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32369360" w14:textId="77777777" w:rsidR="00A61566" w:rsidRPr="00A13082" w:rsidRDefault="00A61566" w:rsidP="008C0EAC">
                      <w:pPr>
                        <w:autoSpaceDE w:val="0"/>
                        <w:autoSpaceDN w:val="0"/>
                        <w:adjustRightInd w:val="0"/>
                        <w:jc w:val="both"/>
                        <w:rPr>
                          <w:rFonts w:ascii="Arial" w:hAnsi="Arial" w:cs="Arial"/>
                          <w:color w:val="7F7F7F"/>
                          <w:sz w:val="19"/>
                          <w:szCs w:val="19"/>
                          <w:lang w:val="en-GB" w:eastAsia="en-GB"/>
                        </w:rPr>
                      </w:pPr>
                    </w:p>
                    <w:p w14:paraId="72C0A7E8" w14:textId="77777777" w:rsidR="00A61566" w:rsidRPr="004A6154" w:rsidRDefault="00A61566" w:rsidP="008C0EAC">
                      <w:pPr>
                        <w:autoSpaceDE w:val="0"/>
                        <w:autoSpaceDN w:val="0"/>
                        <w:adjustRightInd w:val="0"/>
                        <w:jc w:val="both"/>
                        <w:rPr>
                          <w:rFonts w:ascii="Arial" w:hAnsi="Arial" w:cs="Arial"/>
                          <w:color w:val="000000"/>
                          <w:sz w:val="19"/>
                          <w:szCs w:val="19"/>
                          <w:lang w:val="en-GB" w:eastAsia="en-GB"/>
                        </w:rPr>
                      </w:pPr>
                      <w:r w:rsidRPr="00A13082">
                        <w:rPr>
                          <w:rFonts w:ascii="Arial" w:hAnsi="Arial" w:cs="Arial"/>
                          <w:color w:val="7F7F7F"/>
                          <w:sz w:val="19"/>
                          <w:szCs w:val="19"/>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txbxContent>
                </v:textbox>
                <w10:wrap anchorx="page" anchory="page"/>
              </v:shape>
            </w:pict>
          </mc:Fallback>
        </mc:AlternateContent>
      </w:r>
      <w:r w:rsidR="00303B30">
        <w:rPr>
          <w:noProof/>
        </w:rPr>
        <w:drawing>
          <wp:anchor distT="0" distB="0" distL="114300" distR="114300" simplePos="0" relativeHeight="251590144" behindDoc="0" locked="0" layoutInCell="1" allowOverlap="1" wp14:anchorId="7AFC936A" wp14:editId="483A34E0">
            <wp:simplePos x="0" y="0"/>
            <wp:positionH relativeFrom="page">
              <wp:posOffset>3555546</wp:posOffset>
            </wp:positionH>
            <wp:positionV relativeFrom="page">
              <wp:posOffset>183696</wp:posOffset>
            </wp:positionV>
            <wp:extent cx="6900183" cy="4571618"/>
            <wp:effectExtent l="0" t="0" r="0" b="635"/>
            <wp:wrapNone/>
            <wp:docPr id="1713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37" name=""/>
                    <pic:cNvPicPr/>
                  </pic:nvPicPr>
                  <pic:blipFill>
                    <a:blip r:embed="rId28" cstate="print">
                      <a:extLst>
                        <a:ext uri="{28A0092B-C50C-407E-A947-70E740481C1C}">
                          <a14:useLocalDpi xmlns:a14="http://schemas.microsoft.com/office/drawing/2010/main" val="0"/>
                        </a:ext>
                      </a:extLst>
                    </a:blip>
                    <a:srcRect t="1803" b="1803"/>
                    <a:stretch>
                      <a:fillRect/>
                    </a:stretch>
                  </pic:blipFill>
                  <pic:spPr>
                    <a:xfrm>
                      <a:off x="0" y="0"/>
                      <a:ext cx="6900183" cy="4571618"/>
                    </a:xfrm>
                    <a:prstGeom prst="rect">
                      <a:avLst/>
                    </a:prstGeom>
                  </pic:spPr>
                </pic:pic>
              </a:graphicData>
            </a:graphic>
            <wp14:sizeRelH relativeFrom="margin">
              <wp14:pctWidth>0</wp14:pctWidth>
            </wp14:sizeRelH>
            <wp14:sizeRelV relativeFrom="margin">
              <wp14:pctHeight>0</wp14:pctHeight>
            </wp14:sizeRelV>
          </wp:anchor>
        </w:drawing>
      </w:r>
    </w:p>
    <w:p w14:paraId="2F1F498C" w14:textId="618FA091" w:rsidR="00857F14" w:rsidRDefault="00402FB1" w:rsidP="00857F14">
      <w:pPr>
        <w:pStyle w:val="NormalWeb"/>
      </w:pPr>
      <w:r>
        <w:rPr>
          <w:noProof/>
        </w:rPr>
        <w:lastRenderedPageBreak/>
        <w:drawing>
          <wp:anchor distT="0" distB="0" distL="114300" distR="114300" simplePos="0" relativeHeight="251801088" behindDoc="1" locked="0" layoutInCell="1" allowOverlap="1" wp14:anchorId="2726CA8C" wp14:editId="2FEFACDB">
            <wp:simplePos x="0" y="0"/>
            <wp:positionH relativeFrom="column">
              <wp:posOffset>463296</wp:posOffset>
            </wp:positionH>
            <wp:positionV relativeFrom="paragraph">
              <wp:posOffset>141733</wp:posOffset>
            </wp:positionV>
            <wp:extent cx="4827610" cy="3328416"/>
            <wp:effectExtent l="0" t="0" r="0" b="5715"/>
            <wp:wrapNone/>
            <wp:docPr id="4" name="Picture 2" descr="A bedroom with a bed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edroom with a bed and a window&#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8924" cy="33293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472" behindDoc="1" locked="0" layoutInCell="1" allowOverlap="1" wp14:anchorId="6520EBCF" wp14:editId="451774FB">
            <wp:simplePos x="0" y="0"/>
            <wp:positionH relativeFrom="column">
              <wp:posOffset>5702554</wp:posOffset>
            </wp:positionH>
            <wp:positionV relativeFrom="paragraph">
              <wp:posOffset>129159</wp:posOffset>
            </wp:positionV>
            <wp:extent cx="4562690" cy="3352800"/>
            <wp:effectExtent l="0" t="0" r="9525" b="0"/>
            <wp:wrapNone/>
            <wp:docPr id="1948957409" name="Picture 3" descr="A bedroom with a bed and a clo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57409" name="Picture 3" descr="A bedroom with a bed and a clos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69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561D4" w14:textId="1C4E1FC1" w:rsidR="00800876" w:rsidRDefault="00800876" w:rsidP="00800876">
      <w:pPr>
        <w:pStyle w:val="NormalWeb"/>
      </w:pPr>
    </w:p>
    <w:p w14:paraId="6B81943D" w14:textId="68812A4B" w:rsidR="00800876" w:rsidRDefault="00800876" w:rsidP="00800876">
      <w:pPr>
        <w:pStyle w:val="NormalWeb"/>
      </w:pPr>
    </w:p>
    <w:p w14:paraId="51AA81B1" w14:textId="0AA6D23F" w:rsidR="00800876" w:rsidRDefault="00800876" w:rsidP="00800876">
      <w:pPr>
        <w:pStyle w:val="NormalWeb"/>
      </w:pPr>
    </w:p>
    <w:p w14:paraId="5208F936" w14:textId="51B56EF2" w:rsidR="00A61566" w:rsidRDefault="00DA259A">
      <w:pPr>
        <w:sectPr w:rsidR="00A61566" w:rsidSect="00A61566">
          <w:headerReference w:type="default" r:id="rId31"/>
          <w:footerReference w:type="default" r:id="rId32"/>
          <w:pgSz w:w="16840" w:h="11907" w:orient="landscape" w:code="9"/>
          <w:pgMar w:top="0" w:right="0" w:bottom="0" w:left="0" w:header="0" w:footer="0" w:gutter="0"/>
          <w:cols w:space="720"/>
          <w:docGrid w:linePitch="360"/>
        </w:sectPr>
      </w:pPr>
      <w:r>
        <w:rPr>
          <w:noProof/>
          <w:lang w:val="en-GB" w:eastAsia="en-GB"/>
        </w:rPr>
        <mc:AlternateContent>
          <mc:Choice Requires="wps">
            <w:drawing>
              <wp:anchor distT="0" distB="0" distL="114300" distR="114300" simplePos="0" relativeHeight="251656192" behindDoc="0" locked="0" layoutInCell="1" allowOverlap="1" wp14:anchorId="6FED449E" wp14:editId="38B539EE">
                <wp:simplePos x="0" y="0"/>
                <wp:positionH relativeFrom="page">
                  <wp:posOffset>475488</wp:posOffset>
                </wp:positionH>
                <wp:positionV relativeFrom="page">
                  <wp:posOffset>3511296</wp:posOffset>
                </wp:positionV>
                <wp:extent cx="3082290" cy="3691255"/>
                <wp:effectExtent l="0" t="0" r="3810" b="4445"/>
                <wp:wrapNone/>
                <wp:docPr id="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369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D449E" id="Text Box 311" o:spid="_x0000_s1034" type="#_x0000_t202" style="position:absolute;margin-left:37.45pt;margin-top:276.5pt;width:242.7pt;height:290.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" filled="f" stroked="f">
                <v:textbox inset="0,0,0,0">
                  <w:txbxContent/>
                </v:textbox>
                <w10:wrap anchorx="page" anchory="page"/>
              </v:shape>
            </w:pict>
          </mc:Fallback>
        </mc:AlternateContent>
      </w:r>
      <w:r w:rsidR="00800876">
        <w:rPr>
          <w:noProof/>
        </w:rPr>
        <w:drawing>
          <wp:anchor distT="0" distB="0" distL="114300" distR="114300" simplePos="0" relativeHeight="251660288" behindDoc="1" locked="0" layoutInCell="1" allowOverlap="1" wp14:anchorId="153E3DD1" wp14:editId="1CFDCD4F">
            <wp:simplePos x="0" y="0"/>
            <wp:positionH relativeFrom="column">
              <wp:posOffset>5718048</wp:posOffset>
            </wp:positionH>
            <wp:positionV relativeFrom="paragraph">
              <wp:posOffset>2245868</wp:posOffset>
            </wp:positionV>
            <wp:extent cx="4547235" cy="3247424"/>
            <wp:effectExtent l="0" t="0" r="5715" b="0"/>
            <wp:wrapNone/>
            <wp:docPr id="8" name="Picture 5" descr="A living room with a couch and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living room with a couch and a bik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8448" cy="324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D731F" w14:textId="77777777" w:rsidR="00A61566" w:rsidRDefault="00A61566" w:rsidP="00CF31BC"/>
    <w:p w14:paraId="5F463251" w14:textId="62EAF3B2" w:rsidR="00A61566" w:rsidRDefault="00A61566">
      <w:r>
        <w:rPr>
          <w:noProof/>
        </w:rPr>
        <w:drawing>
          <wp:anchor distT="0" distB="0" distL="114300" distR="114300" simplePos="0" relativeHeight="251662848" behindDoc="0" locked="0" layoutInCell="1" allowOverlap="1" wp14:anchorId="1AA4AC9B" wp14:editId="748B3E55">
            <wp:simplePos x="0" y="0"/>
            <wp:positionH relativeFrom="page">
              <wp:posOffset>243840</wp:posOffset>
            </wp:positionH>
            <wp:positionV relativeFrom="page">
              <wp:posOffset>280416</wp:posOffset>
            </wp:positionV>
            <wp:extent cx="10204704" cy="7157494"/>
            <wp:effectExtent l="0" t="0" r="6350" b="5715"/>
            <wp:wrapNone/>
            <wp:docPr id="1753798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9872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07925" cy="715975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3054743" w14:textId="3B7D166D" w:rsidR="00A61566" w:rsidRDefault="00A61566" w:rsidP="00CF31BC">
      <w:pPr>
        <w:sectPr w:rsidR="00A61566" w:rsidSect="00A61566">
          <w:headerReference w:type="default" r:id="rId35"/>
          <w:footerReference w:type="default" r:id="rId36"/>
          <w:pgSz w:w="16840" w:h="11907" w:orient="landscape" w:code="9"/>
          <w:pgMar w:top="0" w:right="0" w:bottom="0" w:left="0" w:header="0" w:footer="0" w:gutter="0"/>
          <w:cols w:space="720"/>
          <w:titlePg/>
          <w:docGrid w:linePitch="360"/>
        </w:sectPr>
      </w:pPr>
    </w:p>
    <w:p w14:paraId="4B0C8C7D" w14:textId="723CDDA7" w:rsidR="00800876" w:rsidRDefault="00800876" w:rsidP="00800876">
      <w:pPr>
        <w:pStyle w:val="NormalWeb"/>
      </w:pPr>
      <w:r>
        <w:rPr>
          <w:noProof/>
        </w:rPr>
        <w:lastRenderedPageBreak/>
        <w:drawing>
          <wp:anchor distT="0" distB="0" distL="114300" distR="114300" simplePos="0" relativeHeight="251779584" behindDoc="1" locked="0" layoutInCell="1" allowOverlap="1" wp14:anchorId="3B767D50" wp14:editId="3BE730D0">
            <wp:simplePos x="0" y="0"/>
            <wp:positionH relativeFrom="column">
              <wp:posOffset>-171450</wp:posOffset>
            </wp:positionH>
            <wp:positionV relativeFrom="paragraph">
              <wp:posOffset>0</wp:posOffset>
            </wp:positionV>
            <wp:extent cx="11125200" cy="7900517"/>
            <wp:effectExtent l="0" t="0" r="0" b="5715"/>
            <wp:wrapNone/>
            <wp:docPr id="1" name="Picture 1" descr="A brick wall with a brick wall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ck wall with a brick wall and chair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32633" cy="790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9628" w14:textId="29425ED5" w:rsidR="00A61566" w:rsidRDefault="00A61566" w:rsidP="00CF31BC"/>
    <w:sectPr w:rsidR="00A61566" w:rsidSect="00A61566">
      <w:headerReference w:type="default" r:id="rId38"/>
      <w:footerReference w:type="default" r:id="rId39"/>
      <w:type w:val="continuous"/>
      <w:pgSz w:w="16840" w:h="11907" w:orient="landscape" w:code="9"/>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FC79A" w14:textId="77777777" w:rsidR="00A61566" w:rsidRDefault="00A61566">
      <w:r>
        <w:separator/>
      </w:r>
    </w:p>
  </w:endnote>
  <w:endnote w:type="continuationSeparator" w:id="0">
    <w:p w14:paraId="184FDCFB" w14:textId="77777777" w:rsidR="00A61566" w:rsidRDefault="00A6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Helvetica 45 Light">
    <w:altName w:val="Arial"/>
    <w:charset w:val="00"/>
    <w:family w:val="swiss"/>
    <w:pitch w:val="variable"/>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54410" w14:textId="77777777" w:rsidR="00A61566" w:rsidRDefault="00A61566">
    <w:pPr>
      <w:pStyle w:val="Footer"/>
    </w:pPr>
    <w:r>
      <w:rPr>
        <w:noProof/>
        <w:lang w:eastAsia="en-GB"/>
      </w:rPr>
      <mc:AlternateContent>
        <mc:Choice Requires="wps">
          <w:drawing>
            <wp:anchor distT="0" distB="0" distL="114300" distR="114300" simplePos="0" relativeHeight="251658752" behindDoc="1" locked="0" layoutInCell="1" allowOverlap="1" wp14:anchorId="0E9B5593" wp14:editId="57AF85B1">
              <wp:simplePos x="0" y="0"/>
              <wp:positionH relativeFrom="page">
                <wp:posOffset>-36195</wp:posOffset>
              </wp:positionH>
              <wp:positionV relativeFrom="page">
                <wp:posOffset>-36195</wp:posOffset>
              </wp:positionV>
              <wp:extent cx="11008995" cy="7875905"/>
              <wp:effectExtent l="0" t="0" r="1905" b="0"/>
              <wp:wrapNone/>
              <wp:docPr id="1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8995" cy="78759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B145" w14:textId="77777777" w:rsidR="00A61566" w:rsidRDefault="00A61566" w:rsidP="00BB56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B5593" id="Rectangle 97" o:spid="_x0000_s1035" style="position:absolute;margin-left:-2.85pt;margin-top:-2.85pt;width:866.85pt;height:620.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" fillcolor="#d8d8d8" stroked="f">
              <v:textbox>
                <w:txbxContent>
                  <w:p w14:paraId="5063B145" w14:textId="77777777" w:rsidR="00A61566" w:rsidRDefault="00A61566" w:rsidP="00BB5684">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A2CE7" w14:textId="77777777" w:rsidR="00A61566" w:rsidRDefault="00A615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40A4" w14:textId="77777777" w:rsidR="00A61566" w:rsidRDefault="00A61566">
    <w:r>
      <w:rPr>
        <w:noProof/>
        <w:lang w:val="en-GB" w:eastAsia="en-GB"/>
      </w:rPr>
      <mc:AlternateContent>
        <mc:Choice Requires="wpg">
          <w:drawing>
            <wp:anchor distT="0" distB="0" distL="114300" distR="114300" simplePos="0" relativeHeight="251656192" behindDoc="0" locked="0" layoutInCell="1" allowOverlap="1" wp14:anchorId="31AB5B0E" wp14:editId="69999BB3">
              <wp:simplePos x="0" y="0"/>
              <wp:positionH relativeFrom="column">
                <wp:posOffset>5095981</wp:posOffset>
              </wp:positionH>
              <wp:positionV relativeFrom="paragraph">
                <wp:posOffset>-423031</wp:posOffset>
              </wp:positionV>
              <wp:extent cx="3476823" cy="197485"/>
              <wp:effectExtent l="0" t="0" r="9525" b="0"/>
              <wp:wrapNone/>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823" cy="197485"/>
                        <a:chOff x="5049" y="10785"/>
                        <a:chExt cx="4589" cy="311"/>
                      </a:xfrm>
                    </wpg:grpSpPr>
                    <pic:pic xmlns:pic="http://schemas.openxmlformats.org/drawingml/2006/picture">
                      <pic:nvPicPr>
                        <pic:cNvPr id="6" name="Picture 85" descr="Right Move R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49" y="10830"/>
                          <a:ext cx="12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6" descr="Primelocation l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2" y="10785"/>
                          <a:ext cx="14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7"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5" y="10857"/>
                          <a:ext cx="11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1D8438" id="Group 84" o:spid="_x0000_s1026" style="position:absolute;margin-left:401.25pt;margin-top:-33.3pt;width:273.75pt;height:15.55pt;z-index:251656192" coordorigin="5049,10785" coordsize="4589,3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Right Move REAL" style="position:absolute;left:5049;top:10830;width:1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">
                <v:imagedata r:id="rId4" o:title="Right Move REAL"/>
              </v:shape>
              <v:shape id="Picture 86" o:spid="_x0000_s1028" type="#_x0000_t75" alt="Primelocation lscape" style="position:absolute;left:6712;top:10785;width:14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">
                <v:imagedata r:id="rId5" o:title="Primelocation lscape"/>
              </v:shape>
              <v:shape id="Picture 87" o:spid="_x0000_s1029" type="#_x0000_t75" alt="Zoopla Logo" style="position:absolute;left:8525;top:10857;width:111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">
                <v:imagedata r:id="rId6" o:title="Zoopla Logo"/>
              </v:shape>
            </v:group>
          </w:pict>
        </mc:Fallback>
      </mc:AlternateContent>
    </w:r>
    <w:r>
      <w:rPr>
        <w:noProof/>
        <w:lang w:val="en-GB" w:eastAsia="en-GB"/>
      </w:rPr>
      <mc:AlternateContent>
        <mc:Choice Requires="wpg">
          <w:drawing>
            <wp:anchor distT="0" distB="0" distL="114300" distR="114300" simplePos="0" relativeHeight="251662336" behindDoc="0" locked="0" layoutInCell="1" allowOverlap="1" wp14:anchorId="0BFF0CE6" wp14:editId="44F720BB">
              <wp:simplePos x="0" y="0"/>
              <wp:positionH relativeFrom="page">
                <wp:posOffset>450215</wp:posOffset>
              </wp:positionH>
              <wp:positionV relativeFrom="page">
                <wp:posOffset>6210935</wp:posOffset>
              </wp:positionV>
              <wp:extent cx="9791700" cy="53975"/>
              <wp:effectExtent l="2540" t="635" r="0" b="2540"/>
              <wp:wrapNone/>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3" name="Rectangle 93"/>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4"/>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D9616" id="Group 92" o:spid="_x0000_s1026" style="position:absolute;margin-left:35.45pt;margin-top:489.05pt;width:771pt;height:4.25pt;z-index:251662336;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">
              <v:rect id="Rectangle 93"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UwgAAANoAAAAPAAAAZHJzL2Rvd25yZXYueG1sRI/BbsIw&#10;EETvlfgHa5F6Kw6pWl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BKnReUwgAAANoAAAAPAAAA&#10;AAAAAAAAAAAAAAcCAABkcnMvZG93bnJldi54bWxQSwUGAAAAAAMAAwC3AAAA9gIAAAAA&#10;" fillcolor="#ec008c" stroked="f"/>
              <v:rect id="Rectangle 94"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" fillcolor="#ffb9e3"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25566" w14:textId="77777777" w:rsidR="00A61566" w:rsidRDefault="00A6156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CEAF1" w14:textId="77777777" w:rsidR="00A61566" w:rsidRDefault="00A6156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FD10" w14:textId="77777777" w:rsidR="00A61566" w:rsidRDefault="00A6156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10D64" w14:textId="77777777" w:rsidR="00A61566" w:rsidRDefault="00A6156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BFA9C" w14:textId="77777777" w:rsidR="008C0EAC" w:rsidRDefault="008C0E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D9130" w14:textId="77777777" w:rsidR="00A61566" w:rsidRDefault="00A61566">
      <w:r>
        <w:separator/>
      </w:r>
    </w:p>
  </w:footnote>
  <w:footnote w:type="continuationSeparator" w:id="0">
    <w:p w14:paraId="688DA69C" w14:textId="77777777" w:rsidR="00A61566" w:rsidRDefault="00A6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7978" w14:textId="77777777" w:rsidR="00A61566" w:rsidRDefault="00A615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D5F83" w14:textId="77777777" w:rsidR="00A61566" w:rsidRDefault="00A61566">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E1D30" w14:textId="77777777" w:rsidR="00A61566" w:rsidRDefault="00A6156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2ED31" w14:textId="77777777" w:rsidR="00A61566" w:rsidRDefault="00A615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41895" w14:textId="77777777" w:rsidR="00A61566" w:rsidRDefault="00A615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EFFE5" w14:textId="77777777" w:rsidR="00A61566" w:rsidRDefault="00A6156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E7671" w14:textId="77777777" w:rsidR="008C0EAC" w:rsidRDefault="008C0E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41075"/>
    <w:multiLevelType w:val="hybridMultilevel"/>
    <w:tmpl w:val="3598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73C1EBD"/>
    <w:multiLevelType w:val="hybridMultilevel"/>
    <w:tmpl w:val="4C6C611A"/>
    <w:lvl w:ilvl="0" w:tplc="EE9463E0">
      <w:start w:val="1"/>
      <w:numFmt w:val="bullet"/>
      <w:pStyle w:val="Bullet-F8"/>
      <w:lvlText w:val=""/>
      <w:lvlJc w:val="left"/>
      <w:pPr>
        <w:tabs>
          <w:tab w:val="num" w:pos="170"/>
        </w:tabs>
        <w:ind w:left="170" w:hanging="170"/>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1A5C7550"/>
    <w:multiLevelType w:val="hybridMultilevel"/>
    <w:tmpl w:val="4D10B73E"/>
    <w:lvl w:ilvl="0" w:tplc="DB748906">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2D63010"/>
    <w:multiLevelType w:val="multilevel"/>
    <w:tmpl w:val="D17E6D6C"/>
    <w:lvl w:ilvl="0">
      <w:start w:val="1"/>
      <w:numFmt w:val="bullet"/>
      <w:lvlText w:val=""/>
      <w:lvlJc w:val="left"/>
      <w:pPr>
        <w:tabs>
          <w:tab w:val="num" w:pos="170"/>
        </w:tabs>
        <w:ind w:left="170" w:hanging="170"/>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1">
    <w:nsid w:val="448D1B39"/>
    <w:multiLevelType w:val="multilevel"/>
    <w:tmpl w:val="8640D0DC"/>
    <w:lvl w:ilvl="0">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1">
    <w:nsid w:val="67ED319B"/>
    <w:multiLevelType w:val="hybridMultilevel"/>
    <w:tmpl w:val="2CAC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1">
    <w:nsid w:val="7F110759"/>
    <w:multiLevelType w:val="hybridMultilevel"/>
    <w:tmpl w:val="B928B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799975">
    <w:abstractNumId w:val="8"/>
  </w:num>
  <w:num w:numId="2" w16cid:durableId="431513215">
    <w:abstractNumId w:val="4"/>
  </w:num>
  <w:num w:numId="3" w16cid:durableId="55511899">
    <w:abstractNumId w:val="7"/>
  </w:num>
  <w:num w:numId="4" w16cid:durableId="1510288353">
    <w:abstractNumId w:val="6"/>
  </w:num>
  <w:num w:numId="5" w16cid:durableId="850491582">
    <w:abstractNumId w:val="9"/>
  </w:num>
  <w:num w:numId="6" w16cid:durableId="1358578260">
    <w:abstractNumId w:val="2"/>
  </w:num>
  <w:num w:numId="7" w16cid:durableId="1995641521">
    <w:abstractNumId w:val="5"/>
  </w:num>
  <w:num w:numId="8" w16cid:durableId="1761490471">
    <w:abstractNumId w:val="1"/>
  </w:num>
  <w:num w:numId="9" w16cid:durableId="757867152">
    <w:abstractNumId w:val="3"/>
  </w:num>
  <w:num w:numId="10" w16cid:durableId="1338189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EF"/>
    <w:rsid w:val="0001131A"/>
    <w:rsid w:val="0002063E"/>
    <w:rsid w:val="000242D1"/>
    <w:rsid w:val="0003640C"/>
    <w:rsid w:val="0004715E"/>
    <w:rsid w:val="000652F2"/>
    <w:rsid w:val="00091675"/>
    <w:rsid w:val="00092410"/>
    <w:rsid w:val="00095973"/>
    <w:rsid w:val="00097266"/>
    <w:rsid w:val="000A2D89"/>
    <w:rsid w:val="000A4CA8"/>
    <w:rsid w:val="000C1C8A"/>
    <w:rsid w:val="000E0978"/>
    <w:rsid w:val="000E33F3"/>
    <w:rsid w:val="000F05BE"/>
    <w:rsid w:val="00116DDA"/>
    <w:rsid w:val="00121810"/>
    <w:rsid w:val="00137243"/>
    <w:rsid w:val="0017391E"/>
    <w:rsid w:val="001D056B"/>
    <w:rsid w:val="002259BD"/>
    <w:rsid w:val="00243C67"/>
    <w:rsid w:val="00245D1E"/>
    <w:rsid w:val="00272DE0"/>
    <w:rsid w:val="00286F2E"/>
    <w:rsid w:val="002A33D2"/>
    <w:rsid w:val="00303B30"/>
    <w:rsid w:val="00320E90"/>
    <w:rsid w:val="003255E5"/>
    <w:rsid w:val="003411FD"/>
    <w:rsid w:val="00350B62"/>
    <w:rsid w:val="00356CE5"/>
    <w:rsid w:val="00375C64"/>
    <w:rsid w:val="003928DC"/>
    <w:rsid w:val="00393EF0"/>
    <w:rsid w:val="003B6EE8"/>
    <w:rsid w:val="003C61B1"/>
    <w:rsid w:val="003E5F4B"/>
    <w:rsid w:val="003F2271"/>
    <w:rsid w:val="003F64CA"/>
    <w:rsid w:val="00401500"/>
    <w:rsid w:val="00402050"/>
    <w:rsid w:val="00402FB1"/>
    <w:rsid w:val="00405F07"/>
    <w:rsid w:val="00413426"/>
    <w:rsid w:val="004318B3"/>
    <w:rsid w:val="004378E6"/>
    <w:rsid w:val="00440496"/>
    <w:rsid w:val="004665B0"/>
    <w:rsid w:val="00475436"/>
    <w:rsid w:val="00486CE6"/>
    <w:rsid w:val="004A6154"/>
    <w:rsid w:val="004B18A9"/>
    <w:rsid w:val="004B36E8"/>
    <w:rsid w:val="004B76A7"/>
    <w:rsid w:val="004C1FA5"/>
    <w:rsid w:val="004D3DF2"/>
    <w:rsid w:val="00516A61"/>
    <w:rsid w:val="005176B6"/>
    <w:rsid w:val="00524630"/>
    <w:rsid w:val="00525E81"/>
    <w:rsid w:val="00536FA4"/>
    <w:rsid w:val="00544F5A"/>
    <w:rsid w:val="0054517D"/>
    <w:rsid w:val="005624BA"/>
    <w:rsid w:val="005654C1"/>
    <w:rsid w:val="005D1484"/>
    <w:rsid w:val="005E773E"/>
    <w:rsid w:val="005F0ADD"/>
    <w:rsid w:val="005F414E"/>
    <w:rsid w:val="006241B5"/>
    <w:rsid w:val="0063012E"/>
    <w:rsid w:val="00634740"/>
    <w:rsid w:val="00645030"/>
    <w:rsid w:val="00647D87"/>
    <w:rsid w:val="006573F9"/>
    <w:rsid w:val="00670AA4"/>
    <w:rsid w:val="006C1C6C"/>
    <w:rsid w:val="006E5E97"/>
    <w:rsid w:val="006F0FE4"/>
    <w:rsid w:val="007005E2"/>
    <w:rsid w:val="00710ADD"/>
    <w:rsid w:val="00725540"/>
    <w:rsid w:val="00727559"/>
    <w:rsid w:val="00730350"/>
    <w:rsid w:val="007428EA"/>
    <w:rsid w:val="007432F1"/>
    <w:rsid w:val="007436E0"/>
    <w:rsid w:val="0077210E"/>
    <w:rsid w:val="007851BC"/>
    <w:rsid w:val="007A0F99"/>
    <w:rsid w:val="007A13C0"/>
    <w:rsid w:val="007D6928"/>
    <w:rsid w:val="007E27BB"/>
    <w:rsid w:val="007E4B7A"/>
    <w:rsid w:val="00800876"/>
    <w:rsid w:val="008152C6"/>
    <w:rsid w:val="00822928"/>
    <w:rsid w:val="00825C4E"/>
    <w:rsid w:val="00857F14"/>
    <w:rsid w:val="00867D68"/>
    <w:rsid w:val="00871667"/>
    <w:rsid w:val="00893504"/>
    <w:rsid w:val="008B48C2"/>
    <w:rsid w:val="008B7375"/>
    <w:rsid w:val="008C0EAC"/>
    <w:rsid w:val="008E4CE1"/>
    <w:rsid w:val="008F33F8"/>
    <w:rsid w:val="009008AF"/>
    <w:rsid w:val="00934725"/>
    <w:rsid w:val="00943131"/>
    <w:rsid w:val="009572BC"/>
    <w:rsid w:val="0097742F"/>
    <w:rsid w:val="009836EF"/>
    <w:rsid w:val="009A53A5"/>
    <w:rsid w:val="009B664E"/>
    <w:rsid w:val="009C28BA"/>
    <w:rsid w:val="009F0A1A"/>
    <w:rsid w:val="00A12837"/>
    <w:rsid w:val="00A13082"/>
    <w:rsid w:val="00A41F83"/>
    <w:rsid w:val="00A61566"/>
    <w:rsid w:val="00A67A8D"/>
    <w:rsid w:val="00A807B1"/>
    <w:rsid w:val="00A839A8"/>
    <w:rsid w:val="00A84AEE"/>
    <w:rsid w:val="00A93C43"/>
    <w:rsid w:val="00B070C6"/>
    <w:rsid w:val="00B27D45"/>
    <w:rsid w:val="00B737DB"/>
    <w:rsid w:val="00B90517"/>
    <w:rsid w:val="00BB49A8"/>
    <w:rsid w:val="00BB5684"/>
    <w:rsid w:val="00BC152B"/>
    <w:rsid w:val="00BD3C0F"/>
    <w:rsid w:val="00BD4795"/>
    <w:rsid w:val="00BE1EFE"/>
    <w:rsid w:val="00BF4B10"/>
    <w:rsid w:val="00C13A61"/>
    <w:rsid w:val="00C30500"/>
    <w:rsid w:val="00C76E3F"/>
    <w:rsid w:val="00CB5914"/>
    <w:rsid w:val="00CE4B7C"/>
    <w:rsid w:val="00CF31BC"/>
    <w:rsid w:val="00D04E9B"/>
    <w:rsid w:val="00D3181D"/>
    <w:rsid w:val="00D51E3A"/>
    <w:rsid w:val="00D73A8F"/>
    <w:rsid w:val="00D748CE"/>
    <w:rsid w:val="00D8647B"/>
    <w:rsid w:val="00D96887"/>
    <w:rsid w:val="00DA259A"/>
    <w:rsid w:val="00DC193B"/>
    <w:rsid w:val="00DC24E3"/>
    <w:rsid w:val="00DE1D23"/>
    <w:rsid w:val="00DE51C8"/>
    <w:rsid w:val="00DE69FA"/>
    <w:rsid w:val="00DF33EC"/>
    <w:rsid w:val="00DF60E1"/>
    <w:rsid w:val="00E31FF9"/>
    <w:rsid w:val="00E54493"/>
    <w:rsid w:val="00E56350"/>
    <w:rsid w:val="00E777DC"/>
    <w:rsid w:val="00E85FA0"/>
    <w:rsid w:val="00E91885"/>
    <w:rsid w:val="00E93A71"/>
    <w:rsid w:val="00E95C5D"/>
    <w:rsid w:val="00EA1F11"/>
    <w:rsid w:val="00EA6811"/>
    <w:rsid w:val="00F1574B"/>
    <w:rsid w:val="00F34B47"/>
    <w:rsid w:val="00F86563"/>
    <w:rsid w:val="00FD2404"/>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9c0057,#005943,#fffcda"/>
    </o:shapedefaults>
    <o:shapelayout v:ext="edit">
      <o:idmap v:ext="edit" data="2"/>
    </o:shapelayout>
  </w:shapeDefaults>
  <w:decimalSymbol w:val="."/>
  <w:listSeparator w:val=","/>
  <w14:docId w14:val="63960E54"/>
  <w15:docId w15:val="{9B7A58A4-5C24-43B1-BA1A-AC8D993B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basedOn w:val="Normal"/>
    <w:rsid w:val="004378E6"/>
    <w:pPr>
      <w:autoSpaceDE w:val="0"/>
      <w:autoSpaceDN w:val="0"/>
      <w:adjustRightInd w:val="0"/>
      <w:jc w:val="both"/>
    </w:pPr>
    <w:rPr>
      <w:rFonts w:ascii="Arial" w:hAnsi="Arial" w:cs="Arial"/>
      <w:color w:val="000000"/>
      <w:sz w:val="17"/>
      <w:szCs w:val="17"/>
      <w:lang w:val="en-GB" w:eastAsia="en-GB"/>
    </w:rPr>
  </w:style>
  <w:style w:type="paragraph" w:customStyle="1" w:styleId="headerF12">
    <w:name w:val="header F12"/>
    <w:basedOn w:val="Normal"/>
    <w:rsid w:val="004378E6"/>
    <w:pPr>
      <w:autoSpaceDE w:val="0"/>
      <w:autoSpaceDN w:val="0"/>
      <w:adjustRightInd w:val="0"/>
      <w:jc w:val="both"/>
    </w:pPr>
    <w:rPr>
      <w:rFonts w:ascii="Arial" w:hAnsi="Arial" w:cs="Arial"/>
      <w:color w:val="EC008C"/>
      <w:sz w:val="20"/>
      <w:szCs w:val="17"/>
      <w:lang w:val="en-GB" w:eastAsia="en-GB"/>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BasicParagraph">
    <w:name w:val="[Basic Paragraph]"/>
    <w:basedOn w:val="Normal"/>
    <w:rsid w:val="00516A6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ullet-F8">
    <w:name w:val="Bullet-F8"/>
    <w:rsid w:val="00C13A61"/>
    <w:pPr>
      <w:numPr>
        <w:numId w:val="8"/>
      </w:numPr>
      <w:spacing w:after="60"/>
    </w:pPr>
    <w:rPr>
      <w:rFonts w:ascii="Arial" w:hAnsi="Arial" w:cs="Arial"/>
      <w:sz w:val="22"/>
      <w:szCs w:val="22"/>
    </w:rPr>
  </w:style>
  <w:style w:type="paragraph" w:styleId="NormalWeb">
    <w:name w:val="Normal (Web)"/>
    <w:basedOn w:val="Normal"/>
    <w:uiPriority w:val="99"/>
    <w:semiHidden/>
    <w:unhideWhenUsed/>
    <w:rsid w:val="00857F14"/>
    <w:pPr>
      <w:spacing w:before="100" w:beforeAutospacing="1" w:after="100" w:afterAutospacing="1"/>
    </w:pPr>
    <w:rPr>
      <w:lang w:val="en-GB" w:eastAsia="en-GB"/>
    </w:rPr>
  </w:style>
  <w:style w:type="paragraph" w:styleId="ListParagraph">
    <w:name w:val="List Paragraph"/>
    <w:basedOn w:val="Normal"/>
    <w:uiPriority w:val="34"/>
    <w:qFormat/>
    <w:rsid w:val="00402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382879">
      <w:bodyDiv w:val="1"/>
      <w:marLeft w:val="0"/>
      <w:marRight w:val="0"/>
      <w:marTop w:val="0"/>
      <w:marBottom w:val="0"/>
      <w:divBdr>
        <w:top w:val="none" w:sz="0" w:space="0" w:color="auto"/>
        <w:left w:val="none" w:sz="0" w:space="0" w:color="auto"/>
        <w:bottom w:val="none" w:sz="0" w:space="0" w:color="auto"/>
        <w:right w:val="none" w:sz="0" w:space="0" w:color="auto"/>
      </w:divBdr>
    </w:div>
    <w:div w:id="376010907">
      <w:bodyDiv w:val="1"/>
      <w:marLeft w:val="0"/>
      <w:marRight w:val="0"/>
      <w:marTop w:val="0"/>
      <w:marBottom w:val="0"/>
      <w:divBdr>
        <w:top w:val="none" w:sz="0" w:space="0" w:color="auto"/>
        <w:left w:val="none" w:sz="0" w:space="0" w:color="auto"/>
        <w:bottom w:val="none" w:sz="0" w:space="0" w:color="auto"/>
        <w:right w:val="none" w:sz="0" w:space="0" w:color="auto"/>
      </w:divBdr>
    </w:div>
    <w:div w:id="1119688483">
      <w:bodyDiv w:val="1"/>
      <w:marLeft w:val="0"/>
      <w:marRight w:val="0"/>
      <w:marTop w:val="0"/>
      <w:marBottom w:val="0"/>
      <w:divBdr>
        <w:top w:val="none" w:sz="0" w:space="0" w:color="auto"/>
        <w:left w:val="none" w:sz="0" w:space="0" w:color="auto"/>
        <w:bottom w:val="none" w:sz="0" w:space="0" w:color="auto"/>
        <w:right w:val="none" w:sz="0" w:space="0" w:color="auto"/>
      </w:divBdr>
    </w:div>
    <w:div w:id="1350567666">
      <w:bodyDiv w:val="1"/>
      <w:marLeft w:val="0"/>
      <w:marRight w:val="0"/>
      <w:marTop w:val="0"/>
      <w:marBottom w:val="0"/>
      <w:divBdr>
        <w:top w:val="none" w:sz="0" w:space="0" w:color="auto"/>
        <w:left w:val="none" w:sz="0" w:space="0" w:color="auto"/>
        <w:bottom w:val="none" w:sz="0" w:space="0" w:color="auto"/>
        <w:right w:val="none" w:sz="0" w:space="0" w:color="auto"/>
      </w:divBdr>
    </w:div>
    <w:div w:id="1472795694">
      <w:bodyDiv w:val="1"/>
      <w:marLeft w:val="0"/>
      <w:marRight w:val="0"/>
      <w:marTop w:val="0"/>
      <w:marBottom w:val="0"/>
      <w:divBdr>
        <w:top w:val="none" w:sz="0" w:space="0" w:color="auto"/>
        <w:left w:val="none" w:sz="0" w:space="0" w:color="auto"/>
        <w:bottom w:val="none" w:sz="0" w:space="0" w:color="auto"/>
        <w:right w:val="none" w:sz="0" w:space="0" w:color="auto"/>
      </w:divBdr>
    </w:div>
    <w:div w:id="1521360695">
      <w:bodyDiv w:val="1"/>
      <w:marLeft w:val="0"/>
      <w:marRight w:val="0"/>
      <w:marTop w:val="0"/>
      <w:marBottom w:val="0"/>
      <w:divBdr>
        <w:top w:val="none" w:sz="0" w:space="0" w:color="auto"/>
        <w:left w:val="none" w:sz="0" w:space="0" w:color="auto"/>
        <w:bottom w:val="none" w:sz="0" w:space="0" w:color="auto"/>
        <w:right w:val="none" w:sz="0" w:space="0" w:color="auto"/>
      </w:divBdr>
    </w:div>
    <w:div w:id="212503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footer" Target="footer8.xml"/><Relationship Id="rId21" Type="http://schemas.openxmlformats.org/officeDocument/2006/relationships/image" Target="media/image13.jpeg"/><Relationship Id="rId34"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oter" Target="footer7.xml"/><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6.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21.jpeg"/><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7.wmf"/><Relationship Id="rId1" Type="http://schemas.openxmlformats.org/officeDocument/2006/relationships/image" Target="media/image6.wmf"/><Relationship Id="rId6" Type="http://schemas.openxmlformats.org/officeDocument/2006/relationships/image" Target="media/image11.wmf"/><Relationship Id="rId5" Type="http://schemas.openxmlformats.org/officeDocument/2006/relationships/image" Target="media/image10.wmf"/><Relationship Id="rId4"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5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A394-4E0A-4161-8B41-F4D4F784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B2170_F005a</Template>
  <TotalTime>4125</TotalTime>
  <Pages>8</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Riley Bonner</cp:lastModifiedBy>
  <cp:revision>10</cp:revision>
  <cp:lastPrinted>2010-12-16T10:18:00Z</cp:lastPrinted>
  <dcterms:created xsi:type="dcterms:W3CDTF">2024-08-02T14:57:00Z</dcterms:created>
  <dcterms:modified xsi:type="dcterms:W3CDTF">2024-08-05T11:57:00Z</dcterms:modified>
</cp:coreProperties>
</file>