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675E0" w14:textId="039A2C8A" w:rsidR="00064C81" w:rsidRPr="00015A05" w:rsidRDefault="00410E02">
      <w:pPr>
        <w:rPr>
          <w:noProof/>
        </w:rPr>
        <w:sectPr w:rsidR="00064C81" w:rsidRPr="00015A05" w:rsidSect="00064C81">
          <w:footerReference w:type="default" r:id="rId7"/>
          <w:pgSz w:w="16840" w:h="11907" w:orient="landscape"/>
          <w:pgMar w:top="0" w:right="0" w:bottom="0" w:left="0" w:header="0" w:footer="0" w:gutter="0"/>
          <w:pgNumType w:start="1"/>
          <w:cols w:space="708"/>
          <w:docGrid w:linePitch="360"/>
        </w:sectPr>
      </w:pPr>
      <w:r>
        <w:rPr>
          <w:noProof/>
          <w:lang w:val="en-GB" w:eastAsia="en-GB"/>
        </w:rPr>
        <w:drawing>
          <wp:inline distT="0" distB="0" distL="0" distR="0" wp14:anchorId="4CAB51FF" wp14:editId="490B30E9">
            <wp:extent cx="10746889" cy="7560945"/>
            <wp:effectExtent l="0" t="0" r="0" b="1905"/>
            <wp:docPr id="15" name="Picture 15" descr="A brick house with a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rick house with a roof&#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0750540" cy="7563514"/>
                    </a:xfrm>
                    <a:prstGeom prst="rect">
                      <a:avLst/>
                    </a:prstGeom>
                  </pic:spPr>
                </pic:pic>
              </a:graphicData>
            </a:graphic>
          </wp:inline>
        </w:drawing>
      </w:r>
      <w:r w:rsidR="00064C81">
        <w:rPr>
          <w:noProof/>
          <w:lang w:val="en-GB" w:eastAsia="en-GB"/>
        </w:rPr>
        <w:drawing>
          <wp:anchor distT="0" distB="0" distL="114300" distR="114300" simplePos="0" relativeHeight="251692032" behindDoc="1" locked="0" layoutInCell="1" allowOverlap="1" wp14:anchorId="56EBA15A" wp14:editId="67C242E0">
            <wp:simplePos x="0" y="0"/>
            <wp:positionH relativeFrom="column">
              <wp:posOffset>-1226036</wp:posOffset>
            </wp:positionH>
            <wp:positionV relativeFrom="paragraph">
              <wp:posOffset>0</wp:posOffset>
            </wp:positionV>
            <wp:extent cx="13177112" cy="7529195"/>
            <wp:effectExtent l="0" t="0" r="571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9">
                      <a:extLst>
                        <a:ext uri="{28A0092B-C50C-407E-A947-70E740481C1C}">
                          <a14:useLocalDpi xmlns:a14="http://schemas.microsoft.com/office/drawing/2010/main" val="0"/>
                        </a:ext>
                      </a:extLst>
                    </a:blip>
                    <a:srcRect t="10536" b="10536"/>
                    <a:stretch>
                      <a:fillRect/>
                    </a:stretch>
                  </pic:blipFill>
                  <pic:spPr>
                    <a:xfrm>
                      <a:off x="0" y="0"/>
                      <a:ext cx="13177112" cy="7529195"/>
                    </a:xfrm>
                    <a:prstGeom prst="rect">
                      <a:avLst/>
                    </a:prstGeom>
                  </pic:spPr>
                </pic:pic>
              </a:graphicData>
            </a:graphic>
            <wp14:sizeRelH relativeFrom="margin">
              <wp14:pctWidth>0</wp14:pctWidth>
            </wp14:sizeRelH>
          </wp:anchor>
        </w:drawing>
      </w:r>
      <w:r w:rsidR="00064C81">
        <w:rPr>
          <w:noProof/>
          <w:lang w:val="en-GB" w:eastAsia="en-GB"/>
        </w:rPr>
        <mc:AlternateContent>
          <mc:Choice Requires="wps">
            <w:drawing>
              <wp:anchor distT="0" distB="0" distL="114300" distR="114300" simplePos="0" relativeHeight="251669504" behindDoc="0" locked="0" layoutInCell="1" allowOverlap="1" wp14:anchorId="46514C0F" wp14:editId="37DFA2EE">
                <wp:simplePos x="0" y="0"/>
                <wp:positionH relativeFrom="page">
                  <wp:posOffset>3429000</wp:posOffset>
                </wp:positionH>
                <wp:positionV relativeFrom="page">
                  <wp:posOffset>6485255</wp:posOffset>
                </wp:positionV>
                <wp:extent cx="6903085" cy="800100"/>
                <wp:effectExtent l="0" t="0" r="2540" b="1270"/>
                <wp:wrapNone/>
                <wp:docPr id="3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308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1CC65" w14:textId="3DFD3466" w:rsidR="00064C81" w:rsidRPr="001E301F" w:rsidRDefault="001E301F" w:rsidP="00A0276B">
                            <w:pPr>
                              <w:jc w:val="right"/>
                              <w:rPr>
                                <w:rFonts w:ascii="Helvetica 45 Light" w:hAnsi="Helvetica 45 Light"/>
                                <w:b/>
                                <w:bCs/>
                                <w:noProof/>
                                <w:color w:val="EC008C"/>
                                <w:sz w:val="40"/>
                                <w:szCs w:val="40"/>
                                <w:lang w:val="en-GB"/>
                              </w:rPr>
                            </w:pPr>
                            <w:r w:rsidRPr="001E301F">
                              <w:rPr>
                                <w:rFonts w:ascii="Helvetica 45 Light" w:hAnsi="Helvetica 45 Light"/>
                                <w:b/>
                                <w:bCs/>
                                <w:noProof/>
                                <w:color w:val="EC008C"/>
                                <w:sz w:val="40"/>
                                <w:szCs w:val="40"/>
                                <w:lang w:val="en-GB"/>
                              </w:rPr>
                              <w:t>Buchanan House</w:t>
                            </w:r>
                          </w:p>
                          <w:p w14:paraId="35D013EF" w14:textId="610E57F5" w:rsidR="001E301F" w:rsidRPr="001E301F" w:rsidRDefault="001E301F" w:rsidP="00A0276B">
                            <w:pPr>
                              <w:jc w:val="right"/>
                              <w:rPr>
                                <w:rFonts w:ascii="Helvetica 45 Light" w:hAnsi="Helvetica 45 Light"/>
                                <w:b/>
                                <w:bCs/>
                                <w:color w:val="EC008C"/>
                                <w:sz w:val="40"/>
                                <w:szCs w:val="40"/>
                                <w:lang w:val="en-GB"/>
                              </w:rPr>
                            </w:pPr>
                            <w:r w:rsidRPr="001E301F">
                              <w:rPr>
                                <w:rFonts w:ascii="Helvetica 45 Light" w:hAnsi="Helvetica 45 Light"/>
                                <w:b/>
                                <w:bCs/>
                                <w:noProof/>
                                <w:color w:val="EC008C"/>
                                <w:sz w:val="40"/>
                                <w:szCs w:val="40"/>
                                <w:lang w:val="en-GB"/>
                              </w:rPr>
                              <w:t>Princes Risborough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514C0F" id="_x0000_t202" coordsize="21600,21600" o:spt="202" path="m,l,21600r21600,l21600,xe">
                <v:stroke joinstyle="miter"/>
                <v:path gradientshapeok="t" o:connecttype="rect"/>
              </v:shapetype>
              <v:shape id="Text Box 20" o:spid="_x0000_s1026" type="#_x0000_t202" style="position:absolute;margin-left:270pt;margin-top:510.65pt;width:543.55pt;height:63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" filled="f" stroked="f">
                <v:textbox inset="0,0,0,0">
                  <w:txbxContent>
                    <w:p w14:paraId="56A1CC65" w14:textId="3DFD3466" w:rsidR="00064C81" w:rsidRPr="001E301F" w:rsidRDefault="001E301F" w:rsidP="00A0276B">
                      <w:pPr>
                        <w:jc w:val="right"/>
                        <w:rPr>
                          <w:rFonts w:ascii="Helvetica 45 Light" w:hAnsi="Helvetica 45 Light"/>
                          <w:b/>
                          <w:bCs/>
                          <w:noProof/>
                          <w:color w:val="EC008C"/>
                          <w:sz w:val="40"/>
                          <w:szCs w:val="40"/>
                          <w:lang w:val="en-GB"/>
                        </w:rPr>
                      </w:pPr>
                      <w:r w:rsidRPr="001E301F">
                        <w:rPr>
                          <w:rFonts w:ascii="Helvetica 45 Light" w:hAnsi="Helvetica 45 Light"/>
                          <w:b/>
                          <w:bCs/>
                          <w:noProof/>
                          <w:color w:val="EC008C"/>
                          <w:sz w:val="40"/>
                          <w:szCs w:val="40"/>
                          <w:lang w:val="en-GB"/>
                        </w:rPr>
                        <w:t>Buchanan House</w:t>
                      </w:r>
                    </w:p>
                    <w:p w14:paraId="35D013EF" w14:textId="610E57F5" w:rsidR="001E301F" w:rsidRPr="001E301F" w:rsidRDefault="001E301F" w:rsidP="00A0276B">
                      <w:pPr>
                        <w:jc w:val="right"/>
                        <w:rPr>
                          <w:rFonts w:ascii="Helvetica 45 Light" w:hAnsi="Helvetica 45 Light"/>
                          <w:b/>
                          <w:bCs/>
                          <w:color w:val="EC008C"/>
                          <w:sz w:val="40"/>
                          <w:szCs w:val="40"/>
                          <w:lang w:val="en-GB"/>
                        </w:rPr>
                      </w:pPr>
                      <w:r w:rsidRPr="001E301F">
                        <w:rPr>
                          <w:rFonts w:ascii="Helvetica 45 Light" w:hAnsi="Helvetica 45 Light"/>
                          <w:b/>
                          <w:bCs/>
                          <w:noProof/>
                          <w:color w:val="EC008C"/>
                          <w:sz w:val="40"/>
                          <w:szCs w:val="40"/>
                          <w:lang w:val="en-GB"/>
                        </w:rPr>
                        <w:t>Princes Risborough</w:t>
                      </w:r>
                    </w:p>
                  </w:txbxContent>
                </v:textbox>
                <w10:wrap anchorx="page" anchory="page"/>
              </v:shape>
            </w:pict>
          </mc:Fallback>
        </mc:AlternateContent>
      </w:r>
      <w:r w:rsidR="00064C81">
        <w:rPr>
          <w:noProof/>
          <w:lang w:val="en-GB" w:eastAsia="en-GB"/>
        </w:rPr>
        <w:drawing>
          <wp:anchor distT="0" distB="0" distL="114300" distR="114300" simplePos="0" relativeHeight="251666432" behindDoc="0" locked="0" layoutInCell="1" allowOverlap="1" wp14:anchorId="197A693E" wp14:editId="08242EC4">
            <wp:simplePos x="0" y="0"/>
            <wp:positionH relativeFrom="page">
              <wp:posOffset>360045</wp:posOffset>
            </wp:positionH>
            <wp:positionV relativeFrom="page">
              <wp:posOffset>6346825</wp:posOffset>
            </wp:positionV>
            <wp:extent cx="1522730" cy="1017905"/>
            <wp:effectExtent l="0" t="0" r="0" b="0"/>
            <wp:wrapNone/>
            <wp:docPr id="32" name="Picture 19" descr="bb-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b-logo-fina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2730" cy="1017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74C6C0" w14:textId="2421AC05" w:rsidR="00064C81" w:rsidRDefault="0088123C" w:rsidP="0088123C">
      <w:pPr>
        <w:tabs>
          <w:tab w:val="left" w:pos="12706"/>
          <w:tab w:val="left" w:pos="12875"/>
          <w:tab w:val="left" w:pos="13960"/>
        </w:tabs>
        <w:sectPr w:rsidR="00064C81" w:rsidSect="00214969">
          <w:headerReference w:type="default" r:id="rId11"/>
          <w:footerReference w:type="default" r:id="rId12"/>
          <w:pgSz w:w="16840" w:h="11907" w:orient="landscape"/>
          <w:pgMar w:top="0" w:right="0" w:bottom="0" w:left="0" w:header="0" w:footer="0" w:gutter="0"/>
          <w:cols w:space="708"/>
          <w:docGrid w:linePitch="360"/>
        </w:sectPr>
      </w:pPr>
      <w:r>
        <w:rPr>
          <w:noProof/>
          <w:lang w:val="en-GB" w:eastAsia="en-GB"/>
        </w:rPr>
        <w:lastRenderedPageBreak/>
        <w:drawing>
          <wp:anchor distT="0" distB="0" distL="114300" distR="114300" simplePos="0" relativeHeight="251706368" behindDoc="0" locked="0" layoutInCell="1" allowOverlap="1" wp14:anchorId="4F7EEB5E" wp14:editId="3C2B0AE8">
            <wp:simplePos x="0" y="0"/>
            <wp:positionH relativeFrom="column">
              <wp:posOffset>161365</wp:posOffset>
            </wp:positionH>
            <wp:positionV relativeFrom="paragraph">
              <wp:posOffset>1169445</wp:posOffset>
            </wp:positionV>
            <wp:extent cx="7432722" cy="5927463"/>
            <wp:effectExtent l="0" t="0" r="0" b="0"/>
            <wp:wrapNone/>
            <wp:docPr id="34" name="Picture 34" descr="A room with a kitchen and a carpeted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room with a kitchen and a carpeted floo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433872" cy="59283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7392" behindDoc="0" locked="0" layoutInCell="1" allowOverlap="1" wp14:anchorId="34E9B5CA" wp14:editId="3ED4B842">
            <wp:simplePos x="0" y="0"/>
            <wp:positionH relativeFrom="column">
              <wp:posOffset>7713233</wp:posOffset>
            </wp:positionH>
            <wp:positionV relativeFrom="paragraph">
              <wp:posOffset>3460825</wp:posOffset>
            </wp:positionV>
            <wp:extent cx="2620496" cy="1766160"/>
            <wp:effectExtent l="0" t="0" r="8890" b="5715"/>
            <wp:wrapNone/>
            <wp:docPr id="35" name="Picture 35" descr="A hallway with stairs and carpeted st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hallway with stairs and carpeted stair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20982" cy="176648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3536" behindDoc="0" locked="0" layoutInCell="1" allowOverlap="1" wp14:anchorId="024579E7" wp14:editId="3A2CC259">
            <wp:simplePos x="0" y="0"/>
            <wp:positionH relativeFrom="column">
              <wp:posOffset>7713233</wp:posOffset>
            </wp:positionH>
            <wp:positionV relativeFrom="paragraph">
              <wp:posOffset>5311140</wp:posOffset>
            </wp:positionV>
            <wp:extent cx="2646381" cy="1799590"/>
            <wp:effectExtent l="0" t="0" r="1905" b="0"/>
            <wp:wrapNone/>
            <wp:docPr id="40" name="Picture 40" descr="A room with a door and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room with a door and window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50857" cy="1802633"/>
                    </a:xfrm>
                    <a:prstGeom prst="rect">
                      <a:avLst/>
                    </a:prstGeom>
                  </pic:spPr>
                </pic:pic>
              </a:graphicData>
            </a:graphic>
            <wp14:sizeRelH relativeFrom="margin">
              <wp14:pctWidth>0</wp14:pctWidth>
            </wp14:sizeRelH>
            <wp14:sizeRelV relativeFrom="margin">
              <wp14:pctHeight>0</wp14:pctHeight>
            </wp14:sizeRelV>
          </wp:anchor>
        </w:drawing>
      </w:r>
      <w:r w:rsidR="004F01BF">
        <w:rPr>
          <w:noProof/>
          <w:lang w:val="en-GB" w:eastAsia="en-GB"/>
        </w:rPr>
        <mc:AlternateContent>
          <mc:Choice Requires="wps">
            <w:drawing>
              <wp:anchor distT="0" distB="0" distL="114300" distR="114300" simplePos="0" relativeHeight="251639808" behindDoc="0" locked="0" layoutInCell="1" allowOverlap="1" wp14:anchorId="6F22D45D" wp14:editId="7D90A653">
                <wp:simplePos x="0" y="0"/>
                <wp:positionH relativeFrom="page">
                  <wp:posOffset>7680960</wp:posOffset>
                </wp:positionH>
                <wp:positionV relativeFrom="page">
                  <wp:posOffset>1947134</wp:posOffset>
                </wp:positionV>
                <wp:extent cx="3076575" cy="1622164"/>
                <wp:effectExtent l="0" t="0" r="9525" b="16510"/>
                <wp:wrapNone/>
                <wp:docPr id="3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622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FF"/>
                              </a:solidFill>
                              <a:miter lim="800000"/>
                              <a:headEnd/>
                              <a:tailEnd/>
                            </a14:hiddenLine>
                          </a:ext>
                        </a:extLst>
                      </wps:spPr>
                      <wps:txbx>
                        <w:txbxContent>
                          <w:p w14:paraId="4BC2C3C3" w14:textId="77777777" w:rsidR="00064C81" w:rsidRPr="004F01BF" w:rsidRDefault="00064C81" w:rsidP="006A7175">
                            <w:pPr>
                              <w:rPr>
                                <w:rFonts w:ascii="Helvetica 45 Light" w:hAnsi="Helvetica 45 Light"/>
                                <w:color w:val="000000"/>
                                <w:sz w:val="28"/>
                                <w:szCs w:val="28"/>
                                <w:lang w:val="en-GB"/>
                              </w:rPr>
                            </w:pPr>
                            <w:r w:rsidRPr="004F01BF">
                              <w:rPr>
                                <w:rFonts w:ascii="Helvetica 45 Light" w:hAnsi="Helvetica 45 Light"/>
                                <w:color w:val="000000"/>
                                <w:sz w:val="28"/>
                                <w:szCs w:val="28"/>
                                <w:lang w:val="en-GB"/>
                              </w:rPr>
                              <w:t xml:space="preserve">- </w:t>
                            </w:r>
                            <w:proofErr w:type="gramStart"/>
                            <w:r w:rsidRPr="004F01BF">
                              <w:rPr>
                                <w:rFonts w:ascii="Helvetica 45 Light" w:hAnsi="Helvetica 45 Light"/>
                                <w:color w:val="000000"/>
                                <w:sz w:val="28"/>
                                <w:szCs w:val="28"/>
                                <w:lang w:val="en-GB"/>
                              </w:rPr>
                              <w:t>Tenure:-</w:t>
                            </w:r>
                            <w:proofErr w:type="gramEnd"/>
                            <w:r w:rsidRPr="004F01BF">
                              <w:rPr>
                                <w:rFonts w:ascii="Helvetica 45 Light" w:hAnsi="Helvetica 45 Light"/>
                                <w:color w:val="000000"/>
                                <w:sz w:val="28"/>
                                <w:szCs w:val="28"/>
                                <w:lang w:val="en-GB"/>
                              </w:rPr>
                              <w:t xml:space="preserve"> </w:t>
                            </w:r>
                            <w:r w:rsidRPr="004F01BF">
                              <w:rPr>
                                <w:rFonts w:ascii="Helvetica 45 Light" w:hAnsi="Helvetica 45 Light"/>
                                <w:noProof/>
                                <w:color w:val="000000"/>
                                <w:sz w:val="28"/>
                                <w:szCs w:val="28"/>
                                <w:lang w:val="en-GB"/>
                              </w:rPr>
                              <w:t>Share of Freehold</w:t>
                            </w:r>
                          </w:p>
                          <w:p w14:paraId="09DCF66C" w14:textId="58CD3A51" w:rsidR="00064C81" w:rsidRPr="004F01BF" w:rsidRDefault="00064C81" w:rsidP="006A7175">
                            <w:pPr>
                              <w:rPr>
                                <w:rFonts w:ascii="Helvetica 45 Light" w:hAnsi="Helvetica 45 Light"/>
                                <w:color w:val="000000"/>
                                <w:sz w:val="28"/>
                                <w:szCs w:val="28"/>
                                <w:lang w:val="en-GB"/>
                              </w:rPr>
                            </w:pPr>
                            <w:r w:rsidRPr="004F01BF">
                              <w:rPr>
                                <w:rFonts w:ascii="Helvetica 45 Light" w:hAnsi="Helvetica 45 Light"/>
                                <w:color w:val="000000"/>
                                <w:sz w:val="28"/>
                                <w:szCs w:val="28"/>
                                <w:lang w:val="en-GB"/>
                              </w:rPr>
                              <w:t xml:space="preserve">- </w:t>
                            </w:r>
                            <w:r w:rsidR="001E301F" w:rsidRPr="004F01BF">
                              <w:rPr>
                                <w:rFonts w:ascii="Helvetica 45 Light" w:hAnsi="Helvetica 45 Light"/>
                                <w:color w:val="000000"/>
                                <w:sz w:val="28"/>
                                <w:szCs w:val="28"/>
                                <w:lang w:val="en-GB"/>
                              </w:rPr>
                              <w:t xml:space="preserve">Guide Price </w:t>
                            </w:r>
                            <w:r w:rsidRPr="004F01BF">
                              <w:rPr>
                                <w:rFonts w:ascii="Helvetica 45 Light" w:hAnsi="Helvetica 45 Light"/>
                                <w:noProof/>
                                <w:color w:val="000000"/>
                                <w:sz w:val="28"/>
                                <w:szCs w:val="28"/>
                                <w:lang w:val="en-GB"/>
                              </w:rPr>
                              <w:t>£3</w:t>
                            </w:r>
                            <w:r w:rsidR="00410E02">
                              <w:rPr>
                                <w:rFonts w:ascii="Helvetica 45 Light" w:hAnsi="Helvetica 45 Light"/>
                                <w:noProof/>
                                <w:color w:val="000000"/>
                                <w:sz w:val="28"/>
                                <w:szCs w:val="28"/>
                                <w:lang w:val="en-GB"/>
                              </w:rPr>
                              <w:t>85</w:t>
                            </w:r>
                            <w:r w:rsidRPr="004F01BF">
                              <w:rPr>
                                <w:rFonts w:ascii="Helvetica 45 Light" w:hAnsi="Helvetica 45 Light"/>
                                <w:noProof/>
                                <w:color w:val="000000"/>
                                <w:sz w:val="28"/>
                                <w:szCs w:val="28"/>
                                <w:lang w:val="en-GB"/>
                              </w:rPr>
                              <w:t>,000</w:t>
                            </w:r>
                          </w:p>
                          <w:p w14:paraId="0D9B4A25" w14:textId="52BABCB1" w:rsidR="001E301F" w:rsidRDefault="00064C81" w:rsidP="00012C8A">
                            <w:pPr>
                              <w:pStyle w:val="descF11"/>
                              <w:jc w:val="left"/>
                              <w:rPr>
                                <w:sz w:val="28"/>
                                <w:szCs w:val="28"/>
                              </w:rPr>
                            </w:pPr>
                            <w:r w:rsidRPr="004F01BF">
                              <w:rPr>
                                <w:sz w:val="28"/>
                                <w:szCs w:val="28"/>
                              </w:rPr>
                              <w:t xml:space="preserve">- </w:t>
                            </w:r>
                            <w:r w:rsidR="001E301F" w:rsidRPr="004F01BF">
                              <w:rPr>
                                <w:sz w:val="28"/>
                                <w:szCs w:val="28"/>
                              </w:rPr>
                              <w:t>Lease 99 years</w:t>
                            </w:r>
                          </w:p>
                          <w:p w14:paraId="60E5B4AE" w14:textId="711AE5C9" w:rsidR="004F01BF" w:rsidRPr="004F01BF" w:rsidRDefault="004F01BF" w:rsidP="00012C8A">
                            <w:pPr>
                              <w:pStyle w:val="descF11"/>
                              <w:jc w:val="left"/>
                              <w:rPr>
                                <w:sz w:val="28"/>
                                <w:szCs w:val="28"/>
                              </w:rPr>
                            </w:pPr>
                            <w:r>
                              <w:rPr>
                                <w:sz w:val="28"/>
                                <w:szCs w:val="28"/>
                              </w:rPr>
                              <w:t>- Service Charge &amp; Ground Rent TBC</w:t>
                            </w:r>
                          </w:p>
                          <w:p w14:paraId="2661CDE8" w14:textId="5E2BCC24" w:rsidR="00064C81" w:rsidRPr="004F01BF" w:rsidRDefault="001E301F" w:rsidP="00012C8A">
                            <w:pPr>
                              <w:pStyle w:val="descF11"/>
                              <w:jc w:val="left"/>
                              <w:rPr>
                                <w:sz w:val="28"/>
                                <w:szCs w:val="28"/>
                              </w:rPr>
                            </w:pPr>
                            <w:r w:rsidRPr="004F01BF">
                              <w:rPr>
                                <w:sz w:val="28"/>
                                <w:szCs w:val="28"/>
                              </w:rPr>
                              <w:t>- Tenure – Share of Freehold</w:t>
                            </w:r>
                          </w:p>
                          <w:p w14:paraId="514364F5" w14:textId="4B97D527" w:rsidR="001E301F" w:rsidRPr="004F01BF" w:rsidRDefault="001E301F" w:rsidP="00012C8A">
                            <w:pPr>
                              <w:pStyle w:val="descF11"/>
                              <w:jc w:val="left"/>
                              <w:rPr>
                                <w:sz w:val="28"/>
                                <w:szCs w:val="28"/>
                              </w:rPr>
                            </w:pPr>
                            <w:r w:rsidRPr="004F01BF">
                              <w:rPr>
                                <w:sz w:val="28"/>
                                <w:szCs w:val="28"/>
                              </w:rPr>
                              <w:t xml:space="preserve">- Council Tax Band </w:t>
                            </w:r>
                          </w:p>
                          <w:p w14:paraId="3EEEEB14" w14:textId="2DDBD725" w:rsidR="00064C81" w:rsidRPr="004F01BF" w:rsidRDefault="001E301F" w:rsidP="001E301F">
                            <w:pPr>
                              <w:pStyle w:val="descF11"/>
                              <w:jc w:val="left"/>
                              <w:rPr>
                                <w:sz w:val="28"/>
                                <w:szCs w:val="28"/>
                              </w:rPr>
                            </w:pPr>
                            <w:r w:rsidRPr="004F01BF">
                              <w:rPr>
                                <w:sz w:val="28"/>
                                <w:szCs w:val="28"/>
                              </w:rPr>
                              <w:t xml:space="preserve">- EPC Rating </w:t>
                            </w:r>
                            <w:r w:rsidR="004F01BF" w:rsidRPr="004F01BF">
                              <w:rPr>
                                <w:sz w:val="28"/>
                                <w:szCs w:val="28"/>
                              </w:rPr>
                              <w:t>C</w:t>
                            </w:r>
                          </w:p>
                          <w:p w14:paraId="6EBD24B2" w14:textId="77777777" w:rsidR="00064C81" w:rsidRPr="00012C8A" w:rsidRDefault="00064C81" w:rsidP="006A7175">
                            <w:pP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2D45D" id="Text Box 39" o:spid="_x0000_s1027" type="#_x0000_t202" style="position:absolute;margin-left:604.8pt;margin-top:153.3pt;width:242.25pt;height:127.7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" filled="f" stroked="f" strokecolor="fuchsia">
                <v:textbox inset="0,0,0,0">
                  <w:txbxContent>
                    <w:p w14:paraId="4BC2C3C3" w14:textId="77777777" w:rsidR="00064C81" w:rsidRPr="004F01BF" w:rsidRDefault="00064C81" w:rsidP="006A7175">
                      <w:pPr>
                        <w:rPr>
                          <w:rFonts w:ascii="Helvetica 45 Light" w:hAnsi="Helvetica 45 Light"/>
                          <w:color w:val="000000"/>
                          <w:sz w:val="28"/>
                          <w:szCs w:val="28"/>
                          <w:lang w:val="en-GB"/>
                        </w:rPr>
                      </w:pPr>
                      <w:r w:rsidRPr="004F01BF">
                        <w:rPr>
                          <w:rFonts w:ascii="Helvetica 45 Light" w:hAnsi="Helvetica 45 Light"/>
                          <w:color w:val="000000"/>
                          <w:sz w:val="28"/>
                          <w:szCs w:val="28"/>
                          <w:lang w:val="en-GB"/>
                        </w:rPr>
                        <w:t xml:space="preserve">- </w:t>
                      </w:r>
                      <w:proofErr w:type="gramStart"/>
                      <w:r w:rsidRPr="004F01BF">
                        <w:rPr>
                          <w:rFonts w:ascii="Helvetica 45 Light" w:hAnsi="Helvetica 45 Light"/>
                          <w:color w:val="000000"/>
                          <w:sz w:val="28"/>
                          <w:szCs w:val="28"/>
                          <w:lang w:val="en-GB"/>
                        </w:rPr>
                        <w:t>Tenure:-</w:t>
                      </w:r>
                      <w:proofErr w:type="gramEnd"/>
                      <w:r w:rsidRPr="004F01BF">
                        <w:rPr>
                          <w:rFonts w:ascii="Helvetica 45 Light" w:hAnsi="Helvetica 45 Light"/>
                          <w:color w:val="000000"/>
                          <w:sz w:val="28"/>
                          <w:szCs w:val="28"/>
                          <w:lang w:val="en-GB"/>
                        </w:rPr>
                        <w:t xml:space="preserve"> </w:t>
                      </w:r>
                      <w:r w:rsidRPr="004F01BF">
                        <w:rPr>
                          <w:rFonts w:ascii="Helvetica 45 Light" w:hAnsi="Helvetica 45 Light"/>
                          <w:noProof/>
                          <w:color w:val="000000"/>
                          <w:sz w:val="28"/>
                          <w:szCs w:val="28"/>
                          <w:lang w:val="en-GB"/>
                        </w:rPr>
                        <w:t>Share of Freehold</w:t>
                      </w:r>
                    </w:p>
                    <w:p w14:paraId="09DCF66C" w14:textId="58CD3A51" w:rsidR="00064C81" w:rsidRPr="004F01BF" w:rsidRDefault="00064C81" w:rsidP="006A7175">
                      <w:pPr>
                        <w:rPr>
                          <w:rFonts w:ascii="Helvetica 45 Light" w:hAnsi="Helvetica 45 Light"/>
                          <w:color w:val="000000"/>
                          <w:sz w:val="28"/>
                          <w:szCs w:val="28"/>
                          <w:lang w:val="en-GB"/>
                        </w:rPr>
                      </w:pPr>
                      <w:r w:rsidRPr="004F01BF">
                        <w:rPr>
                          <w:rFonts w:ascii="Helvetica 45 Light" w:hAnsi="Helvetica 45 Light"/>
                          <w:color w:val="000000"/>
                          <w:sz w:val="28"/>
                          <w:szCs w:val="28"/>
                          <w:lang w:val="en-GB"/>
                        </w:rPr>
                        <w:t xml:space="preserve">- </w:t>
                      </w:r>
                      <w:r w:rsidR="001E301F" w:rsidRPr="004F01BF">
                        <w:rPr>
                          <w:rFonts w:ascii="Helvetica 45 Light" w:hAnsi="Helvetica 45 Light"/>
                          <w:color w:val="000000"/>
                          <w:sz w:val="28"/>
                          <w:szCs w:val="28"/>
                          <w:lang w:val="en-GB"/>
                        </w:rPr>
                        <w:t xml:space="preserve">Guide Price </w:t>
                      </w:r>
                      <w:r w:rsidRPr="004F01BF">
                        <w:rPr>
                          <w:rFonts w:ascii="Helvetica 45 Light" w:hAnsi="Helvetica 45 Light"/>
                          <w:noProof/>
                          <w:color w:val="000000"/>
                          <w:sz w:val="28"/>
                          <w:szCs w:val="28"/>
                          <w:lang w:val="en-GB"/>
                        </w:rPr>
                        <w:t>£3</w:t>
                      </w:r>
                      <w:r w:rsidR="00410E02">
                        <w:rPr>
                          <w:rFonts w:ascii="Helvetica 45 Light" w:hAnsi="Helvetica 45 Light"/>
                          <w:noProof/>
                          <w:color w:val="000000"/>
                          <w:sz w:val="28"/>
                          <w:szCs w:val="28"/>
                          <w:lang w:val="en-GB"/>
                        </w:rPr>
                        <w:t>85</w:t>
                      </w:r>
                      <w:r w:rsidRPr="004F01BF">
                        <w:rPr>
                          <w:rFonts w:ascii="Helvetica 45 Light" w:hAnsi="Helvetica 45 Light"/>
                          <w:noProof/>
                          <w:color w:val="000000"/>
                          <w:sz w:val="28"/>
                          <w:szCs w:val="28"/>
                          <w:lang w:val="en-GB"/>
                        </w:rPr>
                        <w:t>,000</w:t>
                      </w:r>
                    </w:p>
                    <w:p w14:paraId="0D9B4A25" w14:textId="52BABCB1" w:rsidR="001E301F" w:rsidRDefault="00064C81" w:rsidP="00012C8A">
                      <w:pPr>
                        <w:pStyle w:val="descF11"/>
                        <w:jc w:val="left"/>
                        <w:rPr>
                          <w:sz w:val="28"/>
                          <w:szCs w:val="28"/>
                        </w:rPr>
                      </w:pPr>
                      <w:r w:rsidRPr="004F01BF">
                        <w:rPr>
                          <w:sz w:val="28"/>
                          <w:szCs w:val="28"/>
                        </w:rPr>
                        <w:t xml:space="preserve">- </w:t>
                      </w:r>
                      <w:r w:rsidR="001E301F" w:rsidRPr="004F01BF">
                        <w:rPr>
                          <w:sz w:val="28"/>
                          <w:szCs w:val="28"/>
                        </w:rPr>
                        <w:t>Lease 99 years</w:t>
                      </w:r>
                    </w:p>
                    <w:p w14:paraId="60E5B4AE" w14:textId="711AE5C9" w:rsidR="004F01BF" w:rsidRPr="004F01BF" w:rsidRDefault="004F01BF" w:rsidP="00012C8A">
                      <w:pPr>
                        <w:pStyle w:val="descF11"/>
                        <w:jc w:val="left"/>
                        <w:rPr>
                          <w:sz w:val="28"/>
                          <w:szCs w:val="28"/>
                        </w:rPr>
                      </w:pPr>
                      <w:r>
                        <w:rPr>
                          <w:sz w:val="28"/>
                          <w:szCs w:val="28"/>
                        </w:rPr>
                        <w:t>- Service Charge &amp; Ground Rent TBC</w:t>
                      </w:r>
                    </w:p>
                    <w:p w14:paraId="2661CDE8" w14:textId="5E2BCC24" w:rsidR="00064C81" w:rsidRPr="004F01BF" w:rsidRDefault="001E301F" w:rsidP="00012C8A">
                      <w:pPr>
                        <w:pStyle w:val="descF11"/>
                        <w:jc w:val="left"/>
                        <w:rPr>
                          <w:sz w:val="28"/>
                          <w:szCs w:val="28"/>
                        </w:rPr>
                      </w:pPr>
                      <w:r w:rsidRPr="004F01BF">
                        <w:rPr>
                          <w:sz w:val="28"/>
                          <w:szCs w:val="28"/>
                        </w:rPr>
                        <w:t>- Tenure – Share of Freehold</w:t>
                      </w:r>
                    </w:p>
                    <w:p w14:paraId="514364F5" w14:textId="4B97D527" w:rsidR="001E301F" w:rsidRPr="004F01BF" w:rsidRDefault="001E301F" w:rsidP="00012C8A">
                      <w:pPr>
                        <w:pStyle w:val="descF11"/>
                        <w:jc w:val="left"/>
                        <w:rPr>
                          <w:sz w:val="28"/>
                          <w:szCs w:val="28"/>
                        </w:rPr>
                      </w:pPr>
                      <w:r w:rsidRPr="004F01BF">
                        <w:rPr>
                          <w:sz w:val="28"/>
                          <w:szCs w:val="28"/>
                        </w:rPr>
                        <w:t xml:space="preserve">- Council Tax Band </w:t>
                      </w:r>
                    </w:p>
                    <w:p w14:paraId="3EEEEB14" w14:textId="2DDBD725" w:rsidR="00064C81" w:rsidRPr="004F01BF" w:rsidRDefault="001E301F" w:rsidP="001E301F">
                      <w:pPr>
                        <w:pStyle w:val="descF11"/>
                        <w:jc w:val="left"/>
                        <w:rPr>
                          <w:sz w:val="28"/>
                          <w:szCs w:val="28"/>
                        </w:rPr>
                      </w:pPr>
                      <w:r w:rsidRPr="004F01BF">
                        <w:rPr>
                          <w:sz w:val="28"/>
                          <w:szCs w:val="28"/>
                        </w:rPr>
                        <w:t xml:space="preserve">- EPC Rating </w:t>
                      </w:r>
                      <w:r w:rsidR="004F01BF" w:rsidRPr="004F01BF">
                        <w:rPr>
                          <w:sz w:val="28"/>
                          <w:szCs w:val="28"/>
                        </w:rPr>
                        <w:t>C</w:t>
                      </w:r>
                    </w:p>
                    <w:p w14:paraId="6EBD24B2" w14:textId="77777777" w:rsidR="00064C81" w:rsidRPr="00012C8A" w:rsidRDefault="00064C81" w:rsidP="006A7175">
                      <w:pPr>
                        <w:rPr>
                          <w:sz w:val="28"/>
                          <w:szCs w:val="28"/>
                        </w:rPr>
                      </w:pPr>
                    </w:p>
                  </w:txbxContent>
                </v:textbox>
                <w10:wrap anchorx="page" anchory="page"/>
              </v:shape>
            </w:pict>
          </mc:Fallback>
        </mc:AlternateContent>
      </w:r>
      <w:r w:rsidR="001E301F">
        <w:rPr>
          <w:noProof/>
          <w:lang w:val="en-GB" w:eastAsia="en-GB"/>
        </w:rPr>
        <mc:AlternateContent>
          <mc:Choice Requires="wps">
            <w:drawing>
              <wp:anchor distT="0" distB="0" distL="114300" distR="114300" simplePos="0" relativeHeight="251629568" behindDoc="0" locked="0" layoutInCell="1" allowOverlap="1" wp14:anchorId="518152A0" wp14:editId="1041C932">
                <wp:simplePos x="0" y="0"/>
                <wp:positionH relativeFrom="page">
                  <wp:posOffset>7680960</wp:posOffset>
                </wp:positionH>
                <wp:positionV relativeFrom="page">
                  <wp:posOffset>268941</wp:posOffset>
                </wp:positionV>
                <wp:extent cx="2656840" cy="1497629"/>
                <wp:effectExtent l="0" t="0" r="10160" b="7620"/>
                <wp:wrapNone/>
                <wp:docPr id="3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1497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FF"/>
                              </a:solidFill>
                              <a:miter lim="800000"/>
                              <a:headEnd/>
                              <a:tailEnd/>
                            </a14:hiddenLine>
                          </a:ext>
                        </a:extLst>
                      </wps:spPr>
                      <wps:txbx>
                        <w:txbxContent>
                          <w:p w14:paraId="434E0B33" w14:textId="77777777" w:rsidR="001E301F" w:rsidRPr="001E301F" w:rsidRDefault="001E301F" w:rsidP="007A5A39">
                            <w:pPr>
                              <w:rPr>
                                <w:rFonts w:ascii="Helvetica 45 Light" w:hAnsi="Helvetica 45 Light"/>
                                <w:noProof/>
                                <w:color w:val="000000"/>
                                <w:sz w:val="44"/>
                                <w:szCs w:val="44"/>
                                <w:lang w:val="en-GB"/>
                              </w:rPr>
                            </w:pPr>
                            <w:r w:rsidRPr="001E301F">
                              <w:rPr>
                                <w:rFonts w:ascii="Helvetica 45 Light" w:hAnsi="Helvetica 45 Light"/>
                                <w:noProof/>
                                <w:color w:val="000000"/>
                                <w:sz w:val="44"/>
                                <w:szCs w:val="44"/>
                                <w:lang w:val="en-GB"/>
                              </w:rPr>
                              <w:t>Buchanan House</w:t>
                            </w:r>
                          </w:p>
                          <w:p w14:paraId="4CB96777" w14:textId="6E86C55A" w:rsidR="00064C81" w:rsidRPr="001E301F" w:rsidRDefault="00064C81" w:rsidP="007A5A39">
                            <w:pPr>
                              <w:rPr>
                                <w:rFonts w:ascii="Helvetica 45 Light" w:hAnsi="Helvetica 45 Light"/>
                                <w:color w:val="000000"/>
                                <w:sz w:val="44"/>
                                <w:szCs w:val="44"/>
                                <w:lang w:val="en-GB"/>
                              </w:rPr>
                            </w:pPr>
                            <w:r w:rsidRPr="001E301F">
                              <w:rPr>
                                <w:rFonts w:ascii="Helvetica 45 Light" w:hAnsi="Helvetica 45 Light"/>
                                <w:noProof/>
                                <w:color w:val="000000"/>
                                <w:sz w:val="44"/>
                                <w:szCs w:val="44"/>
                                <w:lang w:val="en-GB"/>
                              </w:rPr>
                              <w:t>Princes Risborough</w:t>
                            </w:r>
                          </w:p>
                          <w:p w14:paraId="7FC3277A" w14:textId="77777777" w:rsidR="00064C81" w:rsidRPr="001E301F" w:rsidRDefault="00064C81" w:rsidP="007A5A39">
                            <w:pPr>
                              <w:rPr>
                                <w:rFonts w:ascii="Helvetica 45 Light" w:hAnsi="Helvetica 45 Light"/>
                                <w:color w:val="000000"/>
                                <w:sz w:val="44"/>
                                <w:szCs w:val="44"/>
                                <w:lang w:val="en-GB"/>
                              </w:rPr>
                            </w:pPr>
                            <w:r w:rsidRPr="001E301F">
                              <w:rPr>
                                <w:rFonts w:ascii="Helvetica 45 Light" w:hAnsi="Helvetica 45 Light"/>
                                <w:noProof/>
                                <w:color w:val="000000"/>
                                <w:sz w:val="44"/>
                                <w:szCs w:val="44"/>
                                <w:lang w:val="en-GB"/>
                              </w:rPr>
                              <w:t>Buckinghamshire</w:t>
                            </w:r>
                          </w:p>
                          <w:p w14:paraId="7CCE7F0F" w14:textId="77777777" w:rsidR="00064C81" w:rsidRPr="001E301F" w:rsidRDefault="00064C81" w:rsidP="007A5A39">
                            <w:pPr>
                              <w:rPr>
                                <w:color w:val="000000"/>
                                <w:sz w:val="44"/>
                                <w:szCs w:val="44"/>
                                <w:lang w:val="en-GB"/>
                              </w:rPr>
                            </w:pPr>
                            <w:r w:rsidRPr="001E301F">
                              <w:rPr>
                                <w:rFonts w:ascii="Helvetica 45 Light" w:hAnsi="Helvetica 45 Light"/>
                                <w:noProof/>
                                <w:color w:val="000000"/>
                                <w:sz w:val="44"/>
                                <w:szCs w:val="44"/>
                                <w:lang w:val="en-GB"/>
                              </w:rPr>
                              <w:t>HP27 9AJ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152A0" id="Text Box 37" o:spid="_x0000_s1028" type="#_x0000_t202" style="position:absolute;margin-left:604.8pt;margin-top:21.2pt;width:209.2pt;height:117.9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" filled="f" stroked="f" strokecolor="fuchsia">
                <v:textbox inset="0,0,0,0">
                  <w:txbxContent>
                    <w:p w14:paraId="434E0B33" w14:textId="77777777" w:rsidR="001E301F" w:rsidRPr="001E301F" w:rsidRDefault="001E301F" w:rsidP="007A5A39">
                      <w:pPr>
                        <w:rPr>
                          <w:rFonts w:ascii="Helvetica 45 Light" w:hAnsi="Helvetica 45 Light"/>
                          <w:noProof/>
                          <w:color w:val="000000"/>
                          <w:sz w:val="44"/>
                          <w:szCs w:val="44"/>
                          <w:lang w:val="en-GB"/>
                        </w:rPr>
                      </w:pPr>
                      <w:r w:rsidRPr="001E301F">
                        <w:rPr>
                          <w:rFonts w:ascii="Helvetica 45 Light" w:hAnsi="Helvetica 45 Light"/>
                          <w:noProof/>
                          <w:color w:val="000000"/>
                          <w:sz w:val="44"/>
                          <w:szCs w:val="44"/>
                          <w:lang w:val="en-GB"/>
                        </w:rPr>
                        <w:t>Buchanan House</w:t>
                      </w:r>
                    </w:p>
                    <w:p w14:paraId="4CB96777" w14:textId="6E86C55A" w:rsidR="00064C81" w:rsidRPr="001E301F" w:rsidRDefault="00064C81" w:rsidP="007A5A39">
                      <w:pPr>
                        <w:rPr>
                          <w:rFonts w:ascii="Helvetica 45 Light" w:hAnsi="Helvetica 45 Light"/>
                          <w:color w:val="000000"/>
                          <w:sz w:val="44"/>
                          <w:szCs w:val="44"/>
                          <w:lang w:val="en-GB"/>
                        </w:rPr>
                      </w:pPr>
                      <w:r w:rsidRPr="001E301F">
                        <w:rPr>
                          <w:rFonts w:ascii="Helvetica 45 Light" w:hAnsi="Helvetica 45 Light"/>
                          <w:noProof/>
                          <w:color w:val="000000"/>
                          <w:sz w:val="44"/>
                          <w:szCs w:val="44"/>
                          <w:lang w:val="en-GB"/>
                        </w:rPr>
                        <w:t>Princes Risborough</w:t>
                      </w:r>
                    </w:p>
                    <w:p w14:paraId="7FC3277A" w14:textId="77777777" w:rsidR="00064C81" w:rsidRPr="001E301F" w:rsidRDefault="00064C81" w:rsidP="007A5A39">
                      <w:pPr>
                        <w:rPr>
                          <w:rFonts w:ascii="Helvetica 45 Light" w:hAnsi="Helvetica 45 Light"/>
                          <w:color w:val="000000"/>
                          <w:sz w:val="44"/>
                          <w:szCs w:val="44"/>
                          <w:lang w:val="en-GB"/>
                        </w:rPr>
                      </w:pPr>
                      <w:r w:rsidRPr="001E301F">
                        <w:rPr>
                          <w:rFonts w:ascii="Helvetica 45 Light" w:hAnsi="Helvetica 45 Light"/>
                          <w:noProof/>
                          <w:color w:val="000000"/>
                          <w:sz w:val="44"/>
                          <w:szCs w:val="44"/>
                          <w:lang w:val="en-GB"/>
                        </w:rPr>
                        <w:t>Buckinghamshire</w:t>
                      </w:r>
                    </w:p>
                    <w:p w14:paraId="7CCE7F0F" w14:textId="77777777" w:rsidR="00064C81" w:rsidRPr="001E301F" w:rsidRDefault="00064C81" w:rsidP="007A5A39">
                      <w:pPr>
                        <w:rPr>
                          <w:color w:val="000000"/>
                          <w:sz w:val="44"/>
                          <w:szCs w:val="44"/>
                          <w:lang w:val="en-GB"/>
                        </w:rPr>
                      </w:pPr>
                      <w:r w:rsidRPr="001E301F">
                        <w:rPr>
                          <w:rFonts w:ascii="Helvetica 45 Light" w:hAnsi="Helvetica 45 Light"/>
                          <w:noProof/>
                          <w:color w:val="000000"/>
                          <w:sz w:val="44"/>
                          <w:szCs w:val="44"/>
                          <w:lang w:val="en-GB"/>
                        </w:rPr>
                        <w:t>HP27 9AJ</w:t>
                      </w:r>
                    </w:p>
                  </w:txbxContent>
                </v:textbox>
                <w10:wrap anchorx="page" anchory="page"/>
              </v:shape>
            </w:pict>
          </mc:Fallback>
        </mc:AlternateContent>
      </w:r>
      <w:r w:rsidR="00064C81">
        <w:rPr>
          <w:noProof/>
          <w:lang w:val="en-GB" w:eastAsia="en-GB"/>
        </w:rPr>
        <mc:AlternateContent>
          <mc:Choice Requires="wps">
            <w:drawing>
              <wp:anchor distT="0" distB="0" distL="114300" distR="114300" simplePos="0" relativeHeight="251665408" behindDoc="0" locked="0" layoutInCell="1" allowOverlap="1" wp14:anchorId="13B8CCC3" wp14:editId="339404F2">
                <wp:simplePos x="0" y="0"/>
                <wp:positionH relativeFrom="column">
                  <wp:posOffset>9583420</wp:posOffset>
                </wp:positionH>
                <wp:positionV relativeFrom="paragraph">
                  <wp:posOffset>1599565</wp:posOffset>
                </wp:positionV>
                <wp:extent cx="748665" cy="53975"/>
                <wp:effectExtent l="0" t="0" r="0" b="3175"/>
                <wp:wrapNone/>
                <wp:docPr id="29"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665" cy="53975"/>
                        </a:xfrm>
                        <a:prstGeom prst="rect">
                          <a:avLst/>
                        </a:prstGeom>
                        <a:solidFill>
                          <a:srgbClr val="FFB9E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8FC231" w14:textId="77777777" w:rsidR="00064C81" w:rsidRDefault="00064C81" w:rsidP="006A08A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B8CCC3" id="Rectangle 44" o:spid="_x0000_s1029" style="position:absolute;margin-left:754.6pt;margin-top:125.95pt;width:58.95pt;height: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" fillcolor="#ffb9e3" stroked="f">
                <v:textbox>
                  <w:txbxContent>
                    <w:p w14:paraId="648FC231" w14:textId="77777777" w:rsidR="00064C81" w:rsidRDefault="00064C81" w:rsidP="006A08A9">
                      <w:pPr>
                        <w:jc w:val="center"/>
                      </w:pPr>
                    </w:p>
                  </w:txbxContent>
                </v:textbox>
              </v:rect>
            </w:pict>
          </mc:Fallback>
        </mc:AlternateContent>
      </w:r>
      <w:r w:rsidR="00064C81">
        <w:rPr>
          <w:noProof/>
          <w:lang w:val="en-GB" w:eastAsia="en-GB"/>
        </w:rPr>
        <mc:AlternateContent>
          <mc:Choice Requires="wps">
            <w:drawing>
              <wp:anchor distT="0" distB="0" distL="114300" distR="114300" simplePos="0" relativeHeight="251664384" behindDoc="0" locked="0" layoutInCell="1" allowOverlap="1" wp14:anchorId="508E82EB" wp14:editId="06414465">
                <wp:simplePos x="0" y="0"/>
                <wp:positionH relativeFrom="column">
                  <wp:posOffset>7675245</wp:posOffset>
                </wp:positionH>
                <wp:positionV relativeFrom="paragraph">
                  <wp:posOffset>1599565</wp:posOffset>
                </wp:positionV>
                <wp:extent cx="1800225" cy="53975"/>
                <wp:effectExtent l="0" t="0" r="9525" b="3175"/>
                <wp:wrapNone/>
                <wp:docPr id="28"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53975"/>
                        </a:xfrm>
                        <a:prstGeom prst="rect">
                          <a:avLst/>
                        </a:prstGeom>
                        <a:solidFill>
                          <a:srgbClr val="EC008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6FD204" w14:textId="77777777" w:rsidR="00064C81" w:rsidRDefault="00064C81" w:rsidP="006A08A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8E82EB" id="Rectangle 43" o:spid="_x0000_s1030" style="position:absolute;margin-left:604.35pt;margin-top:125.95pt;width:141.75pt;height: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" fillcolor="#ec008c" stroked="f">
                <v:textbox>
                  <w:txbxContent>
                    <w:p w14:paraId="476FD204" w14:textId="77777777" w:rsidR="00064C81" w:rsidRDefault="00064C81" w:rsidP="006A08A9">
                      <w:pPr>
                        <w:jc w:val="center"/>
                      </w:pPr>
                    </w:p>
                  </w:txbxContent>
                </v:textbox>
              </v:rect>
            </w:pict>
          </mc:Fallback>
        </mc:AlternateContent>
      </w:r>
      <w:r w:rsidR="00064C81">
        <w:rPr>
          <w:noProof/>
          <w:lang w:val="en-GB" w:eastAsia="en-GB"/>
        </w:rPr>
        <mc:AlternateContent>
          <mc:Choice Requires="wps">
            <w:drawing>
              <wp:inline distT="0" distB="0" distL="0" distR="0" wp14:anchorId="10E99410" wp14:editId="3675E02A">
                <wp:extent cx="2861945" cy="6840220"/>
                <wp:effectExtent l="0" t="0" r="0" b="0"/>
                <wp:docPr id="2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1945" cy="6840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FCC244" w14:textId="77777777" w:rsidR="00064C81" w:rsidRDefault="00064C81" w:rsidP="006A08A9">
                            <w:pPr>
                              <w:jc w:val="center"/>
                            </w:pPr>
                          </w:p>
                        </w:txbxContent>
                      </wps:txbx>
                      <wps:bodyPr rot="0" vert="horz" wrap="square" lIns="91440" tIns="45720" rIns="91440" bIns="45720" anchor="t" anchorCtr="0" upright="1">
                        <a:noAutofit/>
                      </wps:bodyPr>
                    </wps:wsp>
                  </a:graphicData>
                </a:graphic>
              </wp:inline>
            </w:drawing>
          </mc:Choice>
          <mc:Fallback>
            <w:pict>
              <v:rect w14:anchorId="10E99410" id="Rectangle 28" o:spid="_x0000_s1031" style="width:225.35pt;height:53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" stroked="f">
                <v:textbox>
                  <w:txbxContent>
                    <w:p w14:paraId="3FFCC244" w14:textId="77777777" w:rsidR="00064C81" w:rsidRDefault="00064C81" w:rsidP="006A08A9">
                      <w:pPr>
                        <w:jc w:val="center"/>
                      </w:pPr>
                    </w:p>
                  </w:txbxContent>
                </v:textbox>
                <w10:anchorlock/>
              </v:rect>
            </w:pict>
          </mc:Fallback>
        </mc:AlternateContent>
      </w:r>
      <w:r w:rsidR="00410E02">
        <w:tab/>
      </w:r>
      <w:r>
        <w:tab/>
      </w:r>
      <w:r w:rsidR="00410E02">
        <w:tab/>
      </w:r>
    </w:p>
    <w:p w14:paraId="0B0973E8" w14:textId="3899141F" w:rsidR="00064C81" w:rsidRDefault="0088123C">
      <w:r>
        <w:rPr>
          <w:noProof/>
        </w:rPr>
        <w:lastRenderedPageBreak/>
        <w:drawing>
          <wp:anchor distT="0" distB="0" distL="114300" distR="114300" simplePos="0" relativeHeight="251710464" behindDoc="0" locked="0" layoutInCell="1" allowOverlap="1" wp14:anchorId="6A186A55" wp14:editId="222EDD2E">
            <wp:simplePos x="0" y="0"/>
            <wp:positionH relativeFrom="column">
              <wp:posOffset>6938608</wp:posOffset>
            </wp:positionH>
            <wp:positionV relativeFrom="paragraph">
              <wp:posOffset>50165</wp:posOffset>
            </wp:positionV>
            <wp:extent cx="3299010" cy="2298700"/>
            <wp:effectExtent l="0" t="0" r="0" b="6350"/>
            <wp:wrapNone/>
            <wp:docPr id="38" name="Picture 38" descr="A room with a roof and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room with a roof and a window&#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99010" cy="2298700"/>
                    </a:xfrm>
                    <a:prstGeom prst="rect">
                      <a:avLst/>
                    </a:prstGeom>
                  </pic:spPr>
                </pic:pic>
              </a:graphicData>
            </a:graphic>
            <wp14:sizeRelH relativeFrom="margin">
              <wp14:pctWidth>0</wp14:pctWidth>
            </wp14:sizeRelH>
            <wp14:sizeRelV relativeFrom="margin">
              <wp14:pctHeight>0</wp14:pctHeight>
            </wp14:sizeRelV>
          </wp:anchor>
        </w:drawing>
      </w:r>
      <w:r w:rsidR="004F01BF">
        <w:rPr>
          <w:noProof/>
          <w:lang w:val="en-GB" w:eastAsia="en-GB"/>
        </w:rPr>
        <mc:AlternateContent>
          <mc:Choice Requires="wps">
            <w:drawing>
              <wp:anchor distT="0" distB="0" distL="114300" distR="114300" simplePos="0" relativeHeight="251616256" behindDoc="0" locked="0" layoutInCell="1" allowOverlap="1" wp14:anchorId="33BEB1B0" wp14:editId="3BEF6DD8">
                <wp:simplePos x="0" y="0"/>
                <wp:positionH relativeFrom="page">
                  <wp:posOffset>258184</wp:posOffset>
                </wp:positionH>
                <wp:positionV relativeFrom="page">
                  <wp:posOffset>182880</wp:posOffset>
                </wp:positionV>
                <wp:extent cx="3301028" cy="4743674"/>
                <wp:effectExtent l="0" t="0" r="13970" b="0"/>
                <wp:wrapNone/>
                <wp:docPr id="2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1028" cy="4743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07A4B" w14:textId="77777777" w:rsidR="00410E02" w:rsidRPr="00410E02" w:rsidRDefault="00410E02" w:rsidP="00410E02">
                            <w:pPr>
                              <w:pStyle w:val="descF11"/>
                              <w:rPr>
                                <w:noProof/>
                                <w:sz w:val="19"/>
                                <w:szCs w:val="19"/>
                              </w:rPr>
                            </w:pPr>
                            <w:r w:rsidRPr="00410E02">
                              <w:rPr>
                                <w:noProof/>
                                <w:sz w:val="19"/>
                                <w:szCs w:val="19"/>
                              </w:rPr>
                              <w:t>A fabulous and superbly spacious luxury duplex apartment situated in the heart of this popular market town within easy walking distance of amenities and the mainline train station. The property forms part of the luxury development of four apartments finished to the highest specification and offered for sale with the Share of Freehold. Prices start from £300,000.</w:t>
                            </w:r>
                          </w:p>
                          <w:p w14:paraId="12507A2C" w14:textId="77777777" w:rsidR="00410E02" w:rsidRPr="00410E02" w:rsidRDefault="00410E02" w:rsidP="00410E02">
                            <w:pPr>
                              <w:pStyle w:val="descF11"/>
                              <w:rPr>
                                <w:noProof/>
                                <w:sz w:val="19"/>
                                <w:szCs w:val="19"/>
                              </w:rPr>
                            </w:pPr>
                          </w:p>
                          <w:p w14:paraId="346BA52E" w14:textId="77777777" w:rsidR="00410E02" w:rsidRPr="00410E02" w:rsidRDefault="00410E02" w:rsidP="00410E02">
                            <w:pPr>
                              <w:pStyle w:val="descF11"/>
                              <w:rPr>
                                <w:noProof/>
                                <w:sz w:val="19"/>
                                <w:szCs w:val="19"/>
                              </w:rPr>
                            </w:pPr>
                            <w:r w:rsidRPr="00410E02">
                              <w:rPr>
                                <w:noProof/>
                                <w:sz w:val="19"/>
                                <w:szCs w:val="19"/>
                              </w:rPr>
                              <w:t xml:space="preserve">The accommodation briefly comprises security entry system leading to a communal reception hall and stairs to the first floor, a private entrance hall with utility/storage cupboard, a superb 'open plan' kitchen/living room with double aspect, the kitchen has ample storage and a range of integrated appliances. On the second floor there is a double bedroom with vaulted ceiling and built-in wardrobes and en suite cloakroom. </w:t>
                            </w:r>
                          </w:p>
                          <w:p w14:paraId="20AC9C38" w14:textId="77777777" w:rsidR="00410E02" w:rsidRPr="00410E02" w:rsidRDefault="00410E02" w:rsidP="00410E02">
                            <w:pPr>
                              <w:pStyle w:val="descF11"/>
                              <w:rPr>
                                <w:noProof/>
                                <w:sz w:val="19"/>
                                <w:szCs w:val="19"/>
                              </w:rPr>
                            </w:pPr>
                          </w:p>
                          <w:p w14:paraId="18F1E743" w14:textId="77777777" w:rsidR="00410E02" w:rsidRPr="00410E02" w:rsidRDefault="00410E02" w:rsidP="00410E02">
                            <w:pPr>
                              <w:pStyle w:val="descF11"/>
                              <w:rPr>
                                <w:noProof/>
                                <w:sz w:val="19"/>
                                <w:szCs w:val="19"/>
                              </w:rPr>
                            </w:pPr>
                            <w:r w:rsidRPr="00410E02">
                              <w:rPr>
                                <w:noProof/>
                                <w:sz w:val="19"/>
                                <w:szCs w:val="19"/>
                              </w:rPr>
                              <w:t>The property also benefits from UPVC double glazing, modern electric heating system and solar panels. The apartments have a modern contemporary feel throughout with great attention to detail ,offering light and spacious accommodation with the latest in technology making these apartments super energy efficient.</w:t>
                            </w:r>
                          </w:p>
                          <w:p w14:paraId="1341C3CB" w14:textId="77777777" w:rsidR="00410E02" w:rsidRPr="00410E02" w:rsidRDefault="00410E02" w:rsidP="00410E02">
                            <w:pPr>
                              <w:pStyle w:val="descF11"/>
                              <w:rPr>
                                <w:noProof/>
                                <w:sz w:val="19"/>
                                <w:szCs w:val="19"/>
                              </w:rPr>
                            </w:pPr>
                          </w:p>
                          <w:p w14:paraId="5D00FD0A" w14:textId="77777777" w:rsidR="00410E02" w:rsidRPr="00410E02" w:rsidRDefault="00410E02" w:rsidP="00410E02">
                            <w:pPr>
                              <w:pStyle w:val="descF11"/>
                              <w:rPr>
                                <w:noProof/>
                                <w:sz w:val="19"/>
                                <w:szCs w:val="19"/>
                              </w:rPr>
                            </w:pPr>
                            <w:r w:rsidRPr="00410E02">
                              <w:rPr>
                                <w:noProof/>
                                <w:sz w:val="19"/>
                                <w:szCs w:val="19"/>
                              </w:rPr>
                              <w:t xml:space="preserve">The contemporary kitchens have been extremely well designed and laid out providing excellent storage, with a range integrated appliances including a built in oven , built in combination oven/microwave, integrated fridge and freezer, built in dishwasher, induction hob and extractor.  The kitchens are open plan with the living rooms where there is ample space for both relaxing and dining. </w:t>
                            </w:r>
                          </w:p>
                          <w:p w14:paraId="09F84E9D" w14:textId="77777777" w:rsidR="00410E02" w:rsidRPr="00410E02" w:rsidRDefault="00410E02" w:rsidP="00410E02">
                            <w:pPr>
                              <w:pStyle w:val="descF11"/>
                              <w:rPr>
                                <w:noProof/>
                                <w:sz w:val="19"/>
                                <w:szCs w:val="19"/>
                              </w:rPr>
                            </w:pPr>
                          </w:p>
                          <w:p w14:paraId="2768A69C" w14:textId="15EC98AE" w:rsidR="00064C81" w:rsidRPr="00AE0621" w:rsidRDefault="00410E02" w:rsidP="00410E02">
                            <w:pPr>
                              <w:pStyle w:val="descF11"/>
                              <w:rPr>
                                <w:sz w:val="18"/>
                                <w:szCs w:val="18"/>
                              </w:rPr>
                            </w:pPr>
                            <w:r w:rsidRPr="00410E02">
                              <w:rPr>
                                <w:noProof/>
                                <w:sz w:val="19"/>
                                <w:szCs w:val="19"/>
                              </w:rPr>
                              <w:t>These apartments all have individual parking spaces for one vehicle which is a rarity in the centre of Princes Risborough.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EB1B0" id="Text Box 49" o:spid="_x0000_s1032" type="#_x0000_t202" style="position:absolute;margin-left:20.35pt;margin-top:14.4pt;width:259.9pt;height:373.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" filled="f" stroked="f">
                <v:textbox inset="0,0,0,0">
                  <w:txbxContent>
                    <w:p w14:paraId="49B07A4B" w14:textId="77777777" w:rsidR="00410E02" w:rsidRPr="00410E02" w:rsidRDefault="00410E02" w:rsidP="00410E02">
                      <w:pPr>
                        <w:pStyle w:val="descF11"/>
                        <w:rPr>
                          <w:noProof/>
                          <w:sz w:val="19"/>
                          <w:szCs w:val="19"/>
                        </w:rPr>
                      </w:pPr>
                      <w:r w:rsidRPr="00410E02">
                        <w:rPr>
                          <w:noProof/>
                          <w:sz w:val="19"/>
                          <w:szCs w:val="19"/>
                        </w:rPr>
                        <w:t>A fabulous and superbly spacious luxury duplex apartment situated in the heart of this popular market town within easy walking distance of amenities and the mainline train station. The property forms part of the luxury development of four apartments finished to the highest specification and offered for sale with the Share of Freehold. Prices start from £300,000.</w:t>
                      </w:r>
                    </w:p>
                    <w:p w14:paraId="12507A2C" w14:textId="77777777" w:rsidR="00410E02" w:rsidRPr="00410E02" w:rsidRDefault="00410E02" w:rsidP="00410E02">
                      <w:pPr>
                        <w:pStyle w:val="descF11"/>
                        <w:rPr>
                          <w:noProof/>
                          <w:sz w:val="19"/>
                          <w:szCs w:val="19"/>
                        </w:rPr>
                      </w:pPr>
                    </w:p>
                    <w:p w14:paraId="346BA52E" w14:textId="77777777" w:rsidR="00410E02" w:rsidRPr="00410E02" w:rsidRDefault="00410E02" w:rsidP="00410E02">
                      <w:pPr>
                        <w:pStyle w:val="descF11"/>
                        <w:rPr>
                          <w:noProof/>
                          <w:sz w:val="19"/>
                          <w:szCs w:val="19"/>
                        </w:rPr>
                      </w:pPr>
                      <w:r w:rsidRPr="00410E02">
                        <w:rPr>
                          <w:noProof/>
                          <w:sz w:val="19"/>
                          <w:szCs w:val="19"/>
                        </w:rPr>
                        <w:t xml:space="preserve">The accommodation briefly comprises security entry system leading to a communal reception hall and stairs to the first floor, a private entrance hall with utility/storage cupboard, a superb 'open plan' kitchen/living room with double aspect, the kitchen has ample storage and a range of integrated appliances. On the second floor there is a double bedroom with vaulted ceiling and built-in wardrobes and en suite cloakroom. </w:t>
                      </w:r>
                    </w:p>
                    <w:p w14:paraId="20AC9C38" w14:textId="77777777" w:rsidR="00410E02" w:rsidRPr="00410E02" w:rsidRDefault="00410E02" w:rsidP="00410E02">
                      <w:pPr>
                        <w:pStyle w:val="descF11"/>
                        <w:rPr>
                          <w:noProof/>
                          <w:sz w:val="19"/>
                          <w:szCs w:val="19"/>
                        </w:rPr>
                      </w:pPr>
                    </w:p>
                    <w:p w14:paraId="18F1E743" w14:textId="77777777" w:rsidR="00410E02" w:rsidRPr="00410E02" w:rsidRDefault="00410E02" w:rsidP="00410E02">
                      <w:pPr>
                        <w:pStyle w:val="descF11"/>
                        <w:rPr>
                          <w:noProof/>
                          <w:sz w:val="19"/>
                          <w:szCs w:val="19"/>
                        </w:rPr>
                      </w:pPr>
                      <w:r w:rsidRPr="00410E02">
                        <w:rPr>
                          <w:noProof/>
                          <w:sz w:val="19"/>
                          <w:szCs w:val="19"/>
                        </w:rPr>
                        <w:t>The property also benefits from UPVC double glazing, modern electric heating system and solar panels. The apartments have a modern contemporary feel throughout with great attention to detail ,offering light and spacious accommodation with the latest in technology making these apartments super energy efficient.</w:t>
                      </w:r>
                    </w:p>
                    <w:p w14:paraId="1341C3CB" w14:textId="77777777" w:rsidR="00410E02" w:rsidRPr="00410E02" w:rsidRDefault="00410E02" w:rsidP="00410E02">
                      <w:pPr>
                        <w:pStyle w:val="descF11"/>
                        <w:rPr>
                          <w:noProof/>
                          <w:sz w:val="19"/>
                          <w:szCs w:val="19"/>
                        </w:rPr>
                      </w:pPr>
                    </w:p>
                    <w:p w14:paraId="5D00FD0A" w14:textId="77777777" w:rsidR="00410E02" w:rsidRPr="00410E02" w:rsidRDefault="00410E02" w:rsidP="00410E02">
                      <w:pPr>
                        <w:pStyle w:val="descF11"/>
                        <w:rPr>
                          <w:noProof/>
                          <w:sz w:val="19"/>
                          <w:szCs w:val="19"/>
                        </w:rPr>
                      </w:pPr>
                      <w:r w:rsidRPr="00410E02">
                        <w:rPr>
                          <w:noProof/>
                          <w:sz w:val="19"/>
                          <w:szCs w:val="19"/>
                        </w:rPr>
                        <w:t xml:space="preserve">The contemporary kitchens have been extremely well designed and laid out providing excellent storage, with a range integrated appliances including a built in oven , built in combination oven/microwave, integrated fridge and freezer, built in dishwasher, induction hob and extractor.  The kitchens are open plan with the living rooms where there is ample space for both relaxing and dining. </w:t>
                      </w:r>
                    </w:p>
                    <w:p w14:paraId="09F84E9D" w14:textId="77777777" w:rsidR="00410E02" w:rsidRPr="00410E02" w:rsidRDefault="00410E02" w:rsidP="00410E02">
                      <w:pPr>
                        <w:pStyle w:val="descF11"/>
                        <w:rPr>
                          <w:noProof/>
                          <w:sz w:val="19"/>
                          <w:szCs w:val="19"/>
                        </w:rPr>
                      </w:pPr>
                    </w:p>
                    <w:p w14:paraId="2768A69C" w14:textId="15EC98AE" w:rsidR="00064C81" w:rsidRPr="00AE0621" w:rsidRDefault="00410E02" w:rsidP="00410E02">
                      <w:pPr>
                        <w:pStyle w:val="descF11"/>
                        <w:rPr>
                          <w:sz w:val="18"/>
                          <w:szCs w:val="18"/>
                        </w:rPr>
                      </w:pPr>
                      <w:r w:rsidRPr="00410E02">
                        <w:rPr>
                          <w:noProof/>
                          <w:sz w:val="19"/>
                          <w:szCs w:val="19"/>
                        </w:rPr>
                        <w:t>These apartments all have individual parking spaces for one vehicle which is a rarity in the centre of Princes Risborough.</w:t>
                      </w:r>
                    </w:p>
                  </w:txbxContent>
                </v:textbox>
                <w10:wrap anchorx="page" anchory="page"/>
              </v:shape>
            </w:pict>
          </mc:Fallback>
        </mc:AlternateContent>
      </w:r>
    </w:p>
    <w:p w14:paraId="0940F945" w14:textId="422FA350" w:rsidR="004F01BF" w:rsidRPr="004F01BF" w:rsidRDefault="004F01BF" w:rsidP="004F01BF"/>
    <w:p w14:paraId="62337963" w14:textId="7BD4C392" w:rsidR="004F01BF" w:rsidRPr="004F01BF" w:rsidRDefault="004F01BF" w:rsidP="004F01BF"/>
    <w:p w14:paraId="77068A0D" w14:textId="77777777" w:rsidR="004F01BF" w:rsidRPr="004F01BF" w:rsidRDefault="004F01BF" w:rsidP="004F01BF"/>
    <w:p w14:paraId="6252BF17" w14:textId="4F1B4AB8" w:rsidR="004F01BF" w:rsidRDefault="0088123C" w:rsidP="004F01BF">
      <w:r>
        <w:rPr>
          <w:noProof/>
          <w:lang w:val="en-GB" w:eastAsia="en-GB"/>
        </w:rPr>
        <mc:AlternateContent>
          <mc:Choice Requires="wps">
            <w:drawing>
              <wp:anchor distT="0" distB="0" distL="114300" distR="114300" simplePos="0" relativeHeight="251621376" behindDoc="0" locked="0" layoutInCell="1" allowOverlap="1" wp14:anchorId="42A57036" wp14:editId="20D2DD96">
                <wp:simplePos x="0" y="0"/>
                <wp:positionH relativeFrom="page">
                  <wp:posOffset>3818965</wp:posOffset>
                </wp:positionH>
                <wp:positionV relativeFrom="page">
                  <wp:posOffset>882127</wp:posOffset>
                </wp:positionV>
                <wp:extent cx="2695575" cy="1835785"/>
                <wp:effectExtent l="0" t="0" r="9525" b="12065"/>
                <wp:wrapNone/>
                <wp:docPr id="2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835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8DA1D" w14:textId="34EA601A" w:rsidR="00064C81" w:rsidRPr="00AE0621" w:rsidRDefault="00064C81" w:rsidP="00015A05">
                            <w:pPr>
                              <w:rPr>
                                <w:sz w:val="28"/>
                                <w:szCs w:val="28"/>
                              </w:rPr>
                            </w:pPr>
                            <w:r w:rsidRPr="009D50C3">
                              <w:rPr>
                                <w:rFonts w:ascii="Helvetica 45 Light" w:hAnsi="Helvetica 45 Light"/>
                                <w:noProof/>
                                <w:sz w:val="28"/>
                                <w:szCs w:val="28"/>
                                <w:lang w:val="en-GB"/>
                              </w:rPr>
                              <w:t>A stunning development of luxury apartment</w:t>
                            </w:r>
                            <w:r w:rsidR="00CB3D6B">
                              <w:rPr>
                                <w:rFonts w:ascii="Helvetica 45 Light" w:hAnsi="Helvetica 45 Light"/>
                                <w:noProof/>
                                <w:sz w:val="28"/>
                                <w:szCs w:val="28"/>
                                <w:lang w:val="en-GB"/>
                              </w:rPr>
                              <w:t>s</w:t>
                            </w:r>
                            <w:r w:rsidRPr="009D50C3">
                              <w:rPr>
                                <w:rFonts w:ascii="Helvetica 45 Light" w:hAnsi="Helvetica 45 Light"/>
                                <w:noProof/>
                                <w:sz w:val="28"/>
                                <w:szCs w:val="28"/>
                                <w:lang w:val="en-GB"/>
                              </w:rPr>
                              <w:t xml:space="preserve"> finished to the highest specification sold with the benefit of the Share of Freehold and situated in the heart of the town centre within easy walking distance of amenities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57036" id="Text Box 55" o:spid="_x0000_s1033" type="#_x0000_t202" style="position:absolute;margin-left:300.7pt;margin-top:69.45pt;width:212.25pt;height:144.5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" filled="f" stroked="f">
                <v:textbox inset="0,0,0,0">
                  <w:txbxContent>
                    <w:p w14:paraId="6028DA1D" w14:textId="34EA601A" w:rsidR="00064C81" w:rsidRPr="00AE0621" w:rsidRDefault="00064C81" w:rsidP="00015A05">
                      <w:pPr>
                        <w:rPr>
                          <w:sz w:val="28"/>
                          <w:szCs w:val="28"/>
                        </w:rPr>
                      </w:pPr>
                      <w:r w:rsidRPr="009D50C3">
                        <w:rPr>
                          <w:rFonts w:ascii="Helvetica 45 Light" w:hAnsi="Helvetica 45 Light"/>
                          <w:noProof/>
                          <w:sz w:val="28"/>
                          <w:szCs w:val="28"/>
                          <w:lang w:val="en-GB"/>
                        </w:rPr>
                        <w:t>A stunning development of luxury apartment</w:t>
                      </w:r>
                      <w:r w:rsidR="00CB3D6B">
                        <w:rPr>
                          <w:rFonts w:ascii="Helvetica 45 Light" w:hAnsi="Helvetica 45 Light"/>
                          <w:noProof/>
                          <w:sz w:val="28"/>
                          <w:szCs w:val="28"/>
                          <w:lang w:val="en-GB"/>
                        </w:rPr>
                        <w:t>s</w:t>
                      </w:r>
                      <w:r w:rsidRPr="009D50C3">
                        <w:rPr>
                          <w:rFonts w:ascii="Helvetica 45 Light" w:hAnsi="Helvetica 45 Light"/>
                          <w:noProof/>
                          <w:sz w:val="28"/>
                          <w:szCs w:val="28"/>
                          <w:lang w:val="en-GB"/>
                        </w:rPr>
                        <w:t xml:space="preserve"> finished to the highest specification sold with the benefit of the Share of Freehold and situated in the heart of the town centre within easy walking distance of amenities</w:t>
                      </w:r>
                    </w:p>
                  </w:txbxContent>
                </v:textbox>
                <w10:wrap anchorx="page" anchory="page"/>
              </v:shape>
            </w:pict>
          </mc:Fallback>
        </mc:AlternateContent>
      </w:r>
    </w:p>
    <w:p w14:paraId="46A395EA" w14:textId="1A83D8A7" w:rsidR="004F01BF" w:rsidRDefault="004F01BF" w:rsidP="004F01BF">
      <w:pPr>
        <w:tabs>
          <w:tab w:val="left" w:pos="12316"/>
        </w:tabs>
      </w:pPr>
      <w:r>
        <w:tab/>
      </w:r>
      <w:r>
        <w:tab/>
      </w:r>
    </w:p>
    <w:p w14:paraId="41E20295" w14:textId="0A167169" w:rsidR="00410E02" w:rsidRPr="00410E02" w:rsidRDefault="00410E02" w:rsidP="00410E02"/>
    <w:p w14:paraId="41CBDB54" w14:textId="56880C5E" w:rsidR="00410E02" w:rsidRPr="00410E02" w:rsidRDefault="00410E02" w:rsidP="00410E02"/>
    <w:p w14:paraId="491AB334" w14:textId="60FFB60C" w:rsidR="00410E02" w:rsidRPr="00410E02" w:rsidRDefault="00410E02" w:rsidP="00410E02"/>
    <w:p w14:paraId="2C6E477A" w14:textId="77777777" w:rsidR="00410E02" w:rsidRPr="00410E02" w:rsidRDefault="00410E02" w:rsidP="00410E02"/>
    <w:p w14:paraId="571955FA" w14:textId="7850D0FD" w:rsidR="00410E02" w:rsidRPr="00410E02" w:rsidRDefault="00410E02" w:rsidP="00410E02"/>
    <w:p w14:paraId="7553D92D" w14:textId="77777777" w:rsidR="00410E02" w:rsidRPr="00410E02" w:rsidRDefault="00410E02" w:rsidP="00410E02"/>
    <w:p w14:paraId="4BF417D4" w14:textId="2A98FD08" w:rsidR="00410E02" w:rsidRPr="00410E02" w:rsidRDefault="00410E02" w:rsidP="00410E02"/>
    <w:p w14:paraId="185310EF" w14:textId="2F3A1511" w:rsidR="00410E02" w:rsidRDefault="00410E02" w:rsidP="00410E02"/>
    <w:p w14:paraId="0E433E06" w14:textId="22FC9F7D" w:rsidR="00410E02" w:rsidRDefault="0088123C" w:rsidP="00410E02">
      <w:pPr>
        <w:tabs>
          <w:tab w:val="left" w:pos="6590"/>
        </w:tabs>
      </w:pPr>
      <w:r>
        <w:rPr>
          <w:noProof/>
        </w:rPr>
        <w:drawing>
          <wp:anchor distT="0" distB="0" distL="114300" distR="114300" simplePos="0" relativeHeight="251709440" behindDoc="0" locked="0" layoutInCell="1" allowOverlap="1" wp14:anchorId="78E2FBEC" wp14:editId="7B82BAA9">
            <wp:simplePos x="0" y="0"/>
            <wp:positionH relativeFrom="column">
              <wp:posOffset>3722146</wp:posOffset>
            </wp:positionH>
            <wp:positionV relativeFrom="paragraph">
              <wp:posOffset>6724</wp:posOffset>
            </wp:positionV>
            <wp:extent cx="6540649" cy="4638675"/>
            <wp:effectExtent l="0" t="0" r="0" b="0"/>
            <wp:wrapNone/>
            <wp:docPr id="37" name="Picture 37" descr="A kitchen with white cabinets and a wood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kitchen with white cabinets and a wood floo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56399" cy="4649845"/>
                    </a:xfrm>
                    <a:prstGeom prst="rect">
                      <a:avLst/>
                    </a:prstGeom>
                  </pic:spPr>
                </pic:pic>
              </a:graphicData>
            </a:graphic>
            <wp14:sizeRelH relativeFrom="margin">
              <wp14:pctWidth>0</wp14:pctWidth>
            </wp14:sizeRelH>
            <wp14:sizeRelV relativeFrom="margin">
              <wp14:pctHeight>0</wp14:pctHeight>
            </wp14:sizeRelV>
          </wp:anchor>
        </w:drawing>
      </w:r>
      <w:r w:rsidR="00410E02">
        <w:tab/>
      </w:r>
    </w:p>
    <w:p w14:paraId="0AF98C52" w14:textId="43B21C83" w:rsidR="00410E02" w:rsidRPr="00410E02" w:rsidRDefault="00410E02" w:rsidP="00410E02">
      <w:pPr>
        <w:tabs>
          <w:tab w:val="left" w:pos="6590"/>
        </w:tabs>
        <w:sectPr w:rsidR="00410E02" w:rsidRPr="00410E02" w:rsidSect="00214969">
          <w:headerReference w:type="default" r:id="rId18"/>
          <w:footerReference w:type="default" r:id="rId19"/>
          <w:pgSz w:w="16840" w:h="11907" w:orient="landscape"/>
          <w:pgMar w:top="0" w:right="0" w:bottom="0" w:left="0" w:header="0" w:footer="0" w:gutter="0"/>
          <w:cols w:space="708"/>
          <w:docGrid w:linePitch="360"/>
        </w:sectPr>
      </w:pPr>
      <w:r>
        <w:rPr>
          <w:noProof/>
        </w:rPr>
        <w:drawing>
          <wp:anchor distT="0" distB="0" distL="114300" distR="114300" simplePos="0" relativeHeight="251708416" behindDoc="0" locked="0" layoutInCell="1" allowOverlap="1" wp14:anchorId="5125F290" wp14:editId="055A5D8D">
            <wp:simplePos x="0" y="0"/>
            <wp:positionH relativeFrom="column">
              <wp:posOffset>279699</wp:posOffset>
            </wp:positionH>
            <wp:positionV relativeFrom="paragraph">
              <wp:posOffset>2208904</wp:posOffset>
            </wp:positionV>
            <wp:extent cx="3297331" cy="2258521"/>
            <wp:effectExtent l="0" t="0" r="0" b="8890"/>
            <wp:wrapNone/>
            <wp:docPr id="36" name="Picture 36" descr="A bathroom with a toilet and s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bathroom with a toilet and sink&#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01886" cy="2261641"/>
                    </a:xfrm>
                    <a:prstGeom prst="rect">
                      <a:avLst/>
                    </a:prstGeom>
                  </pic:spPr>
                </pic:pic>
              </a:graphicData>
            </a:graphic>
            <wp14:sizeRelH relativeFrom="margin">
              <wp14:pctWidth>0</wp14:pctWidth>
            </wp14:sizeRelH>
            <wp14:sizeRelV relativeFrom="margin">
              <wp14:pctHeight>0</wp14:pctHeight>
            </wp14:sizeRelV>
          </wp:anchor>
        </w:drawing>
      </w:r>
      <w:r>
        <w:tab/>
      </w:r>
    </w:p>
    <w:p w14:paraId="2288CDBA" w14:textId="3CF66AE5" w:rsidR="00064C81" w:rsidRDefault="00410E02">
      <w:r>
        <w:rPr>
          <w:noProof/>
        </w:rPr>
        <w:lastRenderedPageBreak/>
        <w:drawing>
          <wp:anchor distT="0" distB="0" distL="114300" distR="114300" simplePos="0" relativeHeight="251711488" behindDoc="0" locked="0" layoutInCell="1" allowOverlap="1" wp14:anchorId="78CEB04B" wp14:editId="6CEBBF81">
            <wp:simplePos x="0" y="0"/>
            <wp:positionH relativeFrom="margin">
              <wp:posOffset>129092</wp:posOffset>
            </wp:positionH>
            <wp:positionV relativeFrom="paragraph">
              <wp:posOffset>-3138</wp:posOffset>
            </wp:positionV>
            <wp:extent cx="7905366" cy="5680038"/>
            <wp:effectExtent l="0" t="0" r="635" b="0"/>
            <wp:wrapNone/>
            <wp:docPr id="14" name="Picture 14" descr="A bluepri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ueprint of a hous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916938" cy="5688353"/>
                    </a:xfrm>
                    <a:prstGeom prst="rect">
                      <a:avLst/>
                    </a:prstGeom>
                  </pic:spPr>
                </pic:pic>
              </a:graphicData>
            </a:graphic>
            <wp14:sizeRelH relativeFrom="margin">
              <wp14:pctWidth>0</wp14:pctWidth>
            </wp14:sizeRelH>
            <wp14:sizeRelV relativeFrom="margin">
              <wp14:pctHeight>0</wp14:pctHeight>
            </wp14:sizeRelV>
          </wp:anchor>
        </w:drawing>
      </w:r>
      <w:r w:rsidR="00064C81">
        <w:rPr>
          <w:noProof/>
          <w:lang w:val="en-GB" w:eastAsia="en-GB"/>
        </w:rPr>
        <mc:AlternateContent>
          <mc:Choice Requires="wps">
            <w:drawing>
              <wp:anchor distT="0" distB="0" distL="114300" distR="114300" simplePos="0" relativeHeight="251670528" behindDoc="0" locked="0" layoutInCell="1" allowOverlap="1" wp14:anchorId="19364075" wp14:editId="7BDCD176">
                <wp:simplePos x="0" y="0"/>
                <wp:positionH relativeFrom="page">
                  <wp:posOffset>8100060</wp:posOffset>
                </wp:positionH>
                <wp:positionV relativeFrom="page">
                  <wp:posOffset>4292600</wp:posOffset>
                </wp:positionV>
                <wp:extent cx="2232025" cy="1647190"/>
                <wp:effectExtent l="3810" t="0" r="2540" b="3810"/>
                <wp:wrapNone/>
                <wp:docPr id="16" name="Text Box 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232025" cy="16471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FF"/>
                              </a:solidFill>
                              <a:miter lim="800000"/>
                              <a:headEnd/>
                              <a:tailEnd/>
                            </a14:hiddenLine>
                          </a:ext>
                          <a:ext uri="{AF507438-7753-43E0-B8FC-AC1667EBCBE1}">
                            <a14:hiddenEffects xmlns:a14="http://schemas.microsoft.com/office/drawing/2010/main">
                              <a:effectLst/>
                            </a14:hiddenEffects>
                          </a:ext>
                        </a:extLst>
                      </wps:spPr>
                      <wps:txbx>
                        <w:txbxContent>
                          <w:p w14:paraId="4DEAFB9D" w14:textId="77777777" w:rsidR="00064C81" w:rsidRDefault="00064C81" w:rsidP="006C35F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64075" id="Text Box 81" o:spid="_x0000_s1034" type="#_x0000_t202" style="position:absolute;margin-left:637.8pt;margin-top:338pt;width:175.75pt;height:129.7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" filled="f" stroked="f" strokecolor="fuchsia">
                <o:lock v:ext="edit" aspectratio="t"/>
                <v:textbox inset="0,0,0,0">
                  <w:txbxContent>
                    <w:p w14:paraId="4DEAFB9D" w14:textId="77777777" w:rsidR="00064C81" w:rsidRDefault="00064C81" w:rsidP="006C35FE"/>
                  </w:txbxContent>
                </v:textbox>
                <w10:wrap anchorx="page" anchory="page"/>
              </v:shape>
            </w:pict>
          </mc:Fallback>
        </mc:AlternateContent>
      </w:r>
    </w:p>
    <w:p w14:paraId="75492B4A" w14:textId="22FC0643" w:rsidR="00064C81" w:rsidRPr="00F95DD4" w:rsidRDefault="00410E02" w:rsidP="00F95DD4">
      <w:r>
        <w:rPr>
          <w:noProof/>
        </w:rPr>
        <w:drawing>
          <wp:anchor distT="0" distB="0" distL="114300" distR="114300" simplePos="0" relativeHeight="251712512" behindDoc="0" locked="0" layoutInCell="1" allowOverlap="1" wp14:anchorId="6DF51B67" wp14:editId="64D10219">
            <wp:simplePos x="0" y="0"/>
            <wp:positionH relativeFrom="column">
              <wp:posOffset>8132780</wp:posOffset>
            </wp:positionH>
            <wp:positionV relativeFrom="paragraph">
              <wp:posOffset>15240</wp:posOffset>
            </wp:positionV>
            <wp:extent cx="2355925" cy="1564005"/>
            <wp:effectExtent l="0" t="0" r="6350" b="0"/>
            <wp:wrapNone/>
            <wp:docPr id="39" name="Picture 39" descr="A bathroom with a toilet and s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bathroom with a toilet and sink&#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74304" cy="1576206"/>
                    </a:xfrm>
                    <a:prstGeom prst="rect">
                      <a:avLst/>
                    </a:prstGeom>
                  </pic:spPr>
                </pic:pic>
              </a:graphicData>
            </a:graphic>
            <wp14:sizeRelH relativeFrom="margin">
              <wp14:pctWidth>0</wp14:pctWidth>
            </wp14:sizeRelH>
            <wp14:sizeRelV relativeFrom="margin">
              <wp14:pctHeight>0</wp14:pctHeight>
            </wp14:sizeRelV>
          </wp:anchor>
        </w:drawing>
      </w:r>
    </w:p>
    <w:p w14:paraId="130EA41B" w14:textId="39E0BE48" w:rsidR="00064C81" w:rsidRPr="00F95DD4" w:rsidRDefault="00064C81" w:rsidP="00F95DD4"/>
    <w:p w14:paraId="33BA5AC7" w14:textId="0E16FD31" w:rsidR="00064C81" w:rsidRPr="00F95DD4" w:rsidRDefault="00410E02" w:rsidP="00410E02">
      <w:pPr>
        <w:tabs>
          <w:tab w:val="left" w:pos="13434"/>
        </w:tabs>
      </w:pPr>
      <w:r>
        <w:tab/>
      </w:r>
    </w:p>
    <w:p w14:paraId="0F395C43" w14:textId="77777777" w:rsidR="00064C81" w:rsidRPr="00F95DD4" w:rsidRDefault="00064C81" w:rsidP="00F95DD4"/>
    <w:p w14:paraId="26953342" w14:textId="747EBA71" w:rsidR="00064C81" w:rsidRPr="00F95DD4" w:rsidRDefault="00064C81" w:rsidP="00F95DD4"/>
    <w:p w14:paraId="44DC384D" w14:textId="77777777" w:rsidR="00064C81" w:rsidRPr="00F95DD4" w:rsidRDefault="00064C81" w:rsidP="00F95DD4"/>
    <w:p w14:paraId="4F68CD32" w14:textId="77777777" w:rsidR="00064C81" w:rsidRPr="00F95DD4" w:rsidRDefault="00064C81" w:rsidP="00F95DD4"/>
    <w:p w14:paraId="0294CE3C" w14:textId="5A77CF8C" w:rsidR="00064C81" w:rsidRPr="00F95DD4" w:rsidRDefault="00064C81" w:rsidP="00F95DD4"/>
    <w:p w14:paraId="21B889D3" w14:textId="7EAF851D" w:rsidR="00064C81" w:rsidRPr="00F95DD4" w:rsidRDefault="00064C81" w:rsidP="00F95DD4"/>
    <w:p w14:paraId="3F8C15B5" w14:textId="76311246" w:rsidR="00064C81" w:rsidRPr="00F95DD4" w:rsidRDefault="0088123C" w:rsidP="00F95DD4">
      <w:r>
        <w:rPr>
          <w:noProof/>
        </w:rPr>
        <w:drawing>
          <wp:anchor distT="0" distB="0" distL="114300" distR="114300" simplePos="0" relativeHeight="251714560" behindDoc="0" locked="0" layoutInCell="1" allowOverlap="1" wp14:anchorId="61F33657" wp14:editId="30B90FE2">
            <wp:simplePos x="0" y="0"/>
            <wp:positionH relativeFrom="column">
              <wp:posOffset>8100508</wp:posOffset>
            </wp:positionH>
            <wp:positionV relativeFrom="paragraph">
              <wp:posOffset>116093</wp:posOffset>
            </wp:positionV>
            <wp:extent cx="2399665" cy="1635162"/>
            <wp:effectExtent l="0" t="0" r="635" b="3175"/>
            <wp:wrapNone/>
            <wp:docPr id="41" name="Picture 41" descr="A bathroom with a toilet and sh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athroom with a toilet and show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02326" cy="1636975"/>
                    </a:xfrm>
                    <a:prstGeom prst="rect">
                      <a:avLst/>
                    </a:prstGeom>
                  </pic:spPr>
                </pic:pic>
              </a:graphicData>
            </a:graphic>
            <wp14:sizeRelH relativeFrom="margin">
              <wp14:pctWidth>0</wp14:pctWidth>
            </wp14:sizeRelH>
            <wp14:sizeRelV relativeFrom="margin">
              <wp14:pctHeight>0</wp14:pctHeight>
            </wp14:sizeRelV>
          </wp:anchor>
        </w:drawing>
      </w:r>
    </w:p>
    <w:p w14:paraId="7C29981E" w14:textId="488D7793" w:rsidR="00064C81" w:rsidRPr="00F95DD4" w:rsidRDefault="0088123C" w:rsidP="0088123C">
      <w:pPr>
        <w:tabs>
          <w:tab w:val="left" w:pos="12994"/>
        </w:tabs>
      </w:pPr>
      <w:r>
        <w:tab/>
      </w:r>
    </w:p>
    <w:p w14:paraId="62BDAF28" w14:textId="77777777" w:rsidR="00064C81" w:rsidRPr="00F95DD4" w:rsidRDefault="00064C81" w:rsidP="00F95DD4"/>
    <w:p w14:paraId="21F57FE7" w14:textId="77777777" w:rsidR="00064C81" w:rsidRPr="00F95DD4" w:rsidRDefault="00064C81" w:rsidP="00F95DD4"/>
    <w:p w14:paraId="623889BF" w14:textId="77777777" w:rsidR="00064C81" w:rsidRPr="00F95DD4" w:rsidRDefault="00064C81" w:rsidP="00F95DD4"/>
    <w:p w14:paraId="2E095382" w14:textId="77777777" w:rsidR="00064C81" w:rsidRPr="00F95DD4" w:rsidRDefault="00064C81" w:rsidP="00F95DD4"/>
    <w:p w14:paraId="36D56404" w14:textId="77777777" w:rsidR="00064C81" w:rsidRPr="00F95DD4" w:rsidRDefault="00064C81" w:rsidP="00F95DD4"/>
    <w:p w14:paraId="336AB35D" w14:textId="77777777" w:rsidR="00064C81" w:rsidRPr="00F95DD4" w:rsidRDefault="00064C81" w:rsidP="00F95DD4"/>
    <w:p w14:paraId="1F6FBC52" w14:textId="77777777" w:rsidR="00064C81" w:rsidRPr="00F95DD4" w:rsidRDefault="00064C81" w:rsidP="00F95DD4"/>
    <w:p w14:paraId="1C985ED9" w14:textId="77777777" w:rsidR="00064C81" w:rsidRPr="00F95DD4" w:rsidRDefault="00064C81" w:rsidP="00F95DD4"/>
    <w:p w14:paraId="1C7B6222" w14:textId="77777777" w:rsidR="00064C81" w:rsidRPr="00F95DD4" w:rsidRDefault="00064C81" w:rsidP="00F95DD4"/>
    <w:p w14:paraId="447067C7" w14:textId="77777777" w:rsidR="00064C81" w:rsidRPr="00F95DD4" w:rsidRDefault="00064C81" w:rsidP="00F95DD4"/>
    <w:p w14:paraId="274A0454" w14:textId="77777777" w:rsidR="00064C81" w:rsidRPr="00F95DD4" w:rsidRDefault="00064C81" w:rsidP="00F95DD4"/>
    <w:p w14:paraId="5D94C57C" w14:textId="77777777" w:rsidR="00064C81" w:rsidRPr="00F95DD4" w:rsidRDefault="00064C81" w:rsidP="00F95DD4"/>
    <w:p w14:paraId="2F68FE04" w14:textId="77777777" w:rsidR="00064C81" w:rsidRPr="00F95DD4" w:rsidRDefault="00064C81" w:rsidP="00F95DD4"/>
    <w:p w14:paraId="69E59C5E" w14:textId="77777777" w:rsidR="00064C81" w:rsidRPr="00F95DD4" w:rsidRDefault="00064C81" w:rsidP="00F95DD4"/>
    <w:p w14:paraId="28ACB5D7" w14:textId="77777777" w:rsidR="00064C81" w:rsidRPr="00F95DD4" w:rsidRDefault="00064C81" w:rsidP="00F95DD4"/>
    <w:p w14:paraId="04C8BDF8" w14:textId="77777777" w:rsidR="00064C81" w:rsidRPr="00F95DD4" w:rsidRDefault="00064C81" w:rsidP="00F95DD4"/>
    <w:p w14:paraId="242C83CD" w14:textId="77777777" w:rsidR="00064C81" w:rsidRPr="00F95DD4" w:rsidRDefault="00064C81" w:rsidP="00F95DD4"/>
    <w:p w14:paraId="5AC9057F" w14:textId="77777777" w:rsidR="00064C81" w:rsidRPr="00F95DD4" w:rsidRDefault="00064C81" w:rsidP="00F95DD4"/>
    <w:p w14:paraId="6CE4B18D" w14:textId="77777777" w:rsidR="00064C81" w:rsidRPr="00F95DD4" w:rsidRDefault="00064C81" w:rsidP="00F95DD4"/>
    <w:p w14:paraId="1C7C54F4" w14:textId="77777777" w:rsidR="00064C81" w:rsidRPr="00F95DD4" w:rsidRDefault="00064C81" w:rsidP="00F95DD4"/>
    <w:p w14:paraId="68D3C950" w14:textId="77777777" w:rsidR="00064C81" w:rsidRPr="00F95DD4" w:rsidRDefault="00064C81" w:rsidP="00F95DD4"/>
    <w:p w14:paraId="1FDEF681" w14:textId="77777777" w:rsidR="00064C81" w:rsidRPr="00F95DD4" w:rsidRDefault="00064C81" w:rsidP="00F95DD4"/>
    <w:p w14:paraId="47A370AE" w14:textId="77777777" w:rsidR="00064C81" w:rsidRDefault="00064C81" w:rsidP="00F95DD4">
      <w:r>
        <w:rPr>
          <w:noProof/>
          <w:lang w:val="en-GB" w:eastAsia="en-GB"/>
        </w:rPr>
        <mc:AlternateContent>
          <mc:Choice Requires="wps">
            <w:drawing>
              <wp:anchor distT="0" distB="0" distL="114300" distR="114300" simplePos="0" relativeHeight="251673600" behindDoc="0" locked="0" layoutInCell="1" allowOverlap="1" wp14:anchorId="0F7B963C" wp14:editId="133F3319">
                <wp:simplePos x="0" y="0"/>
                <wp:positionH relativeFrom="column">
                  <wp:posOffset>304800</wp:posOffset>
                </wp:positionH>
                <wp:positionV relativeFrom="paragraph">
                  <wp:posOffset>175895</wp:posOffset>
                </wp:positionV>
                <wp:extent cx="2491740" cy="1223010"/>
                <wp:effectExtent l="0" t="0" r="3810" b="1524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740" cy="12230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FF"/>
                              </a:solidFill>
                              <a:miter lim="800000"/>
                              <a:headEnd/>
                              <a:tailEnd/>
                            </a14:hiddenLine>
                          </a:ext>
                          <a:ext uri="{AF507438-7753-43E0-B8FC-AC1667EBCBE1}">
                            <a14:hiddenEffects xmlns:a14="http://schemas.microsoft.com/office/drawing/2010/main">
                              <a:effectLst/>
                            </a14:hiddenEffects>
                          </a:ext>
                        </a:extLst>
                      </wps:spPr>
                      <wps:txbx>
                        <w:txbxContent>
                          <w:p w14:paraId="4CDD85C0" w14:textId="77777777" w:rsidR="00064C81" w:rsidRDefault="00064C81" w:rsidP="00A71630">
                            <w:pPr>
                              <w:rPr>
                                <w:rFonts w:ascii="Helvetica 45 Light" w:hAnsi="Helvetica 45 Light"/>
                                <w:lang w:val="en-GB"/>
                              </w:rPr>
                            </w:pPr>
                            <w:r w:rsidRPr="009D50C3">
                              <w:rPr>
                                <w:rFonts w:ascii="Helvetica 45 Light" w:hAnsi="Helvetica 45 Light"/>
                                <w:noProof/>
                                <w:lang w:val="en-GB"/>
                              </w:rPr>
                              <w:t>78 High Street,  Princes Risborough,  Buckinghamshire,  HP27 0AX</w:t>
                            </w:r>
                          </w:p>
                          <w:p w14:paraId="696101F8" w14:textId="77777777" w:rsidR="00064C81" w:rsidRPr="008D0A34" w:rsidRDefault="00064C81" w:rsidP="00A71630">
                            <w:pPr>
                              <w:rPr>
                                <w:rFonts w:ascii="Helvetica 45 Light" w:hAnsi="Helvetica 45 Light"/>
                                <w:sz w:val="14"/>
                                <w:szCs w:val="14"/>
                                <w:lang w:val="en-GB"/>
                              </w:rPr>
                            </w:pPr>
                          </w:p>
                          <w:p w14:paraId="49958486" w14:textId="77777777" w:rsidR="00064C81" w:rsidRDefault="00064C81" w:rsidP="00A71630">
                            <w:pPr>
                              <w:rPr>
                                <w:rFonts w:ascii="Helvetica 45 Light" w:hAnsi="Helvetica 45 Light"/>
                                <w:color w:val="EC008C"/>
                                <w:sz w:val="44"/>
                                <w:szCs w:val="44"/>
                                <w:lang w:val="en-GB"/>
                              </w:rPr>
                            </w:pPr>
                            <w:r w:rsidRPr="009D50C3">
                              <w:rPr>
                                <w:rFonts w:ascii="Helvetica 45 Light" w:hAnsi="Helvetica 45 Light"/>
                                <w:noProof/>
                                <w:color w:val="EC008C"/>
                                <w:sz w:val="44"/>
                                <w:szCs w:val="44"/>
                                <w:lang w:val="en-GB"/>
                              </w:rPr>
                              <w:t>01844 343661</w:t>
                            </w:r>
                          </w:p>
                          <w:p w14:paraId="0809E512" w14:textId="77777777" w:rsidR="00064C81" w:rsidRPr="008D0A34" w:rsidRDefault="00064C81" w:rsidP="00A71630">
                            <w:pPr>
                              <w:rPr>
                                <w:rFonts w:ascii="Helvetica 45 Light" w:hAnsi="Helvetica 45 Light"/>
                                <w:sz w:val="30"/>
                                <w:szCs w:val="30"/>
                                <w:lang w:val="en-GB"/>
                              </w:rPr>
                            </w:pPr>
                            <w:r w:rsidRPr="008D0A34">
                              <w:rPr>
                                <w:rFonts w:ascii="Helvetica 45 Light" w:hAnsi="Helvetica 45 Light"/>
                                <w:sz w:val="30"/>
                                <w:szCs w:val="30"/>
                                <w:lang w:val="en-GB"/>
                              </w:rPr>
                              <w:t>www.bb-estateagents.co.uk</w:t>
                            </w:r>
                          </w:p>
                          <w:p w14:paraId="7EA59596" w14:textId="77777777" w:rsidR="00064C81" w:rsidRDefault="00064C81" w:rsidP="00A71630"/>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0F7B963C" id="Text Box 6" o:spid="_x0000_s1035" type="#_x0000_t202" style="position:absolute;margin-left:24pt;margin-top:13.85pt;width:196.2pt;height:96.3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" filled="f" stroked="f" strokecolor="fuchsia">
                <v:textbox inset="0,0,0,0">
                  <w:txbxContent>
                    <w:p w14:paraId="4CDD85C0" w14:textId="77777777" w:rsidR="00064C81" w:rsidRDefault="00064C81" w:rsidP="00A71630">
                      <w:pPr>
                        <w:rPr>
                          <w:rFonts w:ascii="Helvetica 45 Light" w:hAnsi="Helvetica 45 Light"/>
                          <w:lang w:val="en-GB"/>
                        </w:rPr>
                      </w:pPr>
                      <w:r w:rsidRPr="009D50C3">
                        <w:rPr>
                          <w:rFonts w:ascii="Helvetica 45 Light" w:hAnsi="Helvetica 45 Light"/>
                          <w:noProof/>
                          <w:lang w:val="en-GB"/>
                        </w:rPr>
                        <w:t>78 High Street,  Princes Risborough,  Buckinghamshire,  HP27 0AX</w:t>
                      </w:r>
                    </w:p>
                    <w:p w14:paraId="696101F8" w14:textId="77777777" w:rsidR="00064C81" w:rsidRPr="008D0A34" w:rsidRDefault="00064C81" w:rsidP="00A71630">
                      <w:pPr>
                        <w:rPr>
                          <w:rFonts w:ascii="Helvetica 45 Light" w:hAnsi="Helvetica 45 Light"/>
                          <w:sz w:val="14"/>
                          <w:szCs w:val="14"/>
                          <w:lang w:val="en-GB"/>
                        </w:rPr>
                      </w:pPr>
                    </w:p>
                    <w:p w14:paraId="49958486" w14:textId="77777777" w:rsidR="00064C81" w:rsidRDefault="00064C81" w:rsidP="00A71630">
                      <w:pPr>
                        <w:rPr>
                          <w:rFonts w:ascii="Helvetica 45 Light" w:hAnsi="Helvetica 45 Light"/>
                          <w:color w:val="EC008C"/>
                          <w:sz w:val="44"/>
                          <w:szCs w:val="44"/>
                          <w:lang w:val="en-GB"/>
                        </w:rPr>
                      </w:pPr>
                      <w:r w:rsidRPr="009D50C3">
                        <w:rPr>
                          <w:rFonts w:ascii="Helvetica 45 Light" w:hAnsi="Helvetica 45 Light"/>
                          <w:noProof/>
                          <w:color w:val="EC008C"/>
                          <w:sz w:val="44"/>
                          <w:szCs w:val="44"/>
                          <w:lang w:val="en-GB"/>
                        </w:rPr>
                        <w:t>01844 343661</w:t>
                      </w:r>
                    </w:p>
                    <w:p w14:paraId="0809E512" w14:textId="77777777" w:rsidR="00064C81" w:rsidRPr="008D0A34" w:rsidRDefault="00064C81" w:rsidP="00A71630">
                      <w:pPr>
                        <w:rPr>
                          <w:rFonts w:ascii="Helvetica 45 Light" w:hAnsi="Helvetica 45 Light"/>
                          <w:sz w:val="30"/>
                          <w:szCs w:val="30"/>
                          <w:lang w:val="en-GB"/>
                        </w:rPr>
                      </w:pPr>
                      <w:r w:rsidRPr="008D0A34">
                        <w:rPr>
                          <w:rFonts w:ascii="Helvetica 45 Light" w:hAnsi="Helvetica 45 Light"/>
                          <w:sz w:val="30"/>
                          <w:szCs w:val="30"/>
                          <w:lang w:val="en-GB"/>
                        </w:rPr>
                        <w:t>www.bb-estateagents.co.uk</w:t>
                      </w:r>
                    </w:p>
                    <w:p w14:paraId="7EA59596" w14:textId="77777777" w:rsidR="00064C81" w:rsidRDefault="00064C81" w:rsidP="00A71630"/>
                  </w:txbxContent>
                </v:textbox>
              </v:shape>
            </w:pict>
          </mc:Fallback>
        </mc:AlternateContent>
      </w:r>
    </w:p>
    <w:p w14:paraId="6426976E" w14:textId="77777777" w:rsidR="00064C81" w:rsidRDefault="00064C81" w:rsidP="00F95DD4">
      <w:r>
        <w:rPr>
          <w:noProof/>
        </w:rPr>
        <w:drawing>
          <wp:anchor distT="0" distB="0" distL="114300" distR="114300" simplePos="0" relativeHeight="251680768" behindDoc="0" locked="0" layoutInCell="1" allowOverlap="1" wp14:anchorId="7A980701" wp14:editId="3551AD68">
            <wp:simplePos x="0" y="0"/>
            <wp:positionH relativeFrom="column">
              <wp:posOffset>7175500</wp:posOffset>
            </wp:positionH>
            <wp:positionV relativeFrom="paragraph">
              <wp:posOffset>12065</wp:posOffset>
            </wp:positionV>
            <wp:extent cx="740741" cy="270000"/>
            <wp:effectExtent l="0" t="0" r="2540" b="0"/>
            <wp:wrapNone/>
            <wp:docPr id="12" name="Picture 12" descr="A red and white sign with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red and white sign with green 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40741" cy="270000"/>
                    </a:xfrm>
                    <a:prstGeom prst="rect">
                      <a:avLst/>
                    </a:prstGeom>
                  </pic:spPr>
                </pic:pic>
              </a:graphicData>
            </a:graphic>
            <wp14:sizeRelH relativeFrom="margin">
              <wp14:pctWidth>0</wp14:pctWidth>
            </wp14:sizeRelH>
            <wp14:sizeRelV relativeFrom="margin">
              <wp14:pctHeight>0</wp14:pctHeight>
            </wp14:sizeRelV>
          </wp:anchor>
        </w:drawing>
      </w:r>
    </w:p>
    <w:p w14:paraId="378C3718" w14:textId="77777777" w:rsidR="00064C81" w:rsidRDefault="00064C81" w:rsidP="00F95DD4">
      <w:pPr>
        <w:tabs>
          <w:tab w:val="left" w:pos="3159"/>
        </w:tabs>
        <w:sectPr w:rsidR="00064C81" w:rsidSect="00214969">
          <w:headerReference w:type="default" r:id="rId25"/>
          <w:footerReference w:type="default" r:id="rId26"/>
          <w:pgSz w:w="16840" w:h="11907" w:orient="landscape"/>
          <w:pgMar w:top="0" w:right="0" w:bottom="0" w:left="0" w:header="0" w:footer="0" w:gutter="0"/>
          <w:cols w:space="708"/>
          <w:docGrid w:linePitch="360"/>
        </w:sectPr>
      </w:pPr>
      <w:r>
        <w:tab/>
      </w:r>
    </w:p>
    <w:p w14:paraId="192A6F49" w14:textId="77777777" w:rsidR="00064C81" w:rsidRPr="00F95DD4" w:rsidRDefault="00064C81" w:rsidP="00F95DD4">
      <w:pPr>
        <w:tabs>
          <w:tab w:val="left" w:pos="3159"/>
        </w:tabs>
      </w:pPr>
    </w:p>
    <w:sectPr w:rsidR="00064C81" w:rsidRPr="00F95DD4" w:rsidSect="00064C81">
      <w:headerReference w:type="default" r:id="rId27"/>
      <w:footerReference w:type="default" r:id="rId28"/>
      <w:type w:val="continuous"/>
      <w:pgSz w:w="16840" w:h="11907" w:orient="landscape"/>
      <w:pgMar w:top="0" w:right="0" w:bottom="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99E7F" w14:textId="77777777" w:rsidR="00064C81" w:rsidRDefault="00064C81">
      <w:r>
        <w:separator/>
      </w:r>
    </w:p>
  </w:endnote>
  <w:endnote w:type="continuationSeparator" w:id="0">
    <w:p w14:paraId="2BE5F017" w14:textId="77777777" w:rsidR="00064C81" w:rsidRDefault="00064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45 Light">
    <w:altName w:val="Bahnschrift Light"/>
    <w:panose1 w:val="020B05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7620C" w14:textId="77777777" w:rsidR="00064C81" w:rsidRDefault="00064C81">
    <w:pPr>
      <w:pStyle w:val="Footer"/>
    </w:pPr>
    <w:r>
      <w:rPr>
        <w:noProof/>
        <w:lang w:val="en-GB" w:eastAsia="en-GB"/>
      </w:rPr>
      <mc:AlternateContent>
        <mc:Choice Requires="wps">
          <w:drawing>
            <wp:anchor distT="0" distB="0" distL="114300" distR="114300" simplePos="0" relativeHeight="251662336" behindDoc="1" locked="0" layoutInCell="1" allowOverlap="1" wp14:anchorId="02A41D8E" wp14:editId="6D0E7E97">
              <wp:simplePos x="0" y="0"/>
              <wp:positionH relativeFrom="page">
                <wp:posOffset>-226695</wp:posOffset>
              </wp:positionH>
              <wp:positionV relativeFrom="page">
                <wp:posOffset>-226695</wp:posOffset>
              </wp:positionV>
              <wp:extent cx="10972800" cy="8115300"/>
              <wp:effectExtent l="0" t="0" r="0" b="0"/>
              <wp:wrapNone/>
              <wp:docPr id="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0" cy="8115300"/>
                      </a:xfrm>
                      <a:prstGeom prst="rect">
                        <a:avLst/>
                      </a:prstGeom>
                      <a:solidFill>
                        <a:srgbClr val="C0C0C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DDC9C13" w14:textId="77777777" w:rsidR="00064C81" w:rsidRDefault="00064C81" w:rsidP="006A08A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41D8E" id="Rectangle 17" o:spid="_x0000_s1036" style="position:absolute;margin-left:-17.85pt;margin-top:-17.85pt;width:12in;height:63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" fillcolor="silver" stroked="f">
              <v:textbox>
                <w:txbxContent>
                  <w:p w14:paraId="1DDC9C13" w14:textId="77777777" w:rsidR="00064C81" w:rsidRDefault="00064C81" w:rsidP="006A08A9">
                    <w:pPr>
                      <w:jc w:val="center"/>
                    </w:pP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B1BDD" w14:textId="77777777" w:rsidR="00064C81" w:rsidRDefault="00064C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33996" w14:textId="77777777" w:rsidR="00064C81" w:rsidRDefault="00064C8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A2B4B" w14:textId="77777777" w:rsidR="00064C81" w:rsidRDefault="00064C81">
    <w:pPr>
      <w:pStyle w:val="Footer"/>
    </w:pPr>
    <w:r>
      <w:rPr>
        <w:noProof/>
      </w:rPr>
      <w:drawing>
        <wp:anchor distT="0" distB="0" distL="114300" distR="114300" simplePos="0" relativeHeight="251663360" behindDoc="0" locked="0" layoutInCell="1" allowOverlap="1" wp14:anchorId="1F0311F9" wp14:editId="53D548AF">
          <wp:simplePos x="0" y="0"/>
          <wp:positionH relativeFrom="column">
            <wp:posOffset>4533900</wp:posOffset>
          </wp:positionH>
          <wp:positionV relativeFrom="paragraph">
            <wp:posOffset>-1122045</wp:posOffset>
          </wp:positionV>
          <wp:extent cx="1102500" cy="360000"/>
          <wp:effectExtent l="0" t="0" r="2540" b="2540"/>
          <wp:wrapNone/>
          <wp:docPr id="13" name="Picture 13"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ue and black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25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58240" behindDoc="0" locked="0" layoutInCell="1" allowOverlap="1" wp14:anchorId="38524980" wp14:editId="47DA8ADE">
          <wp:simplePos x="0" y="0"/>
          <wp:positionH relativeFrom="page">
            <wp:posOffset>8275320</wp:posOffset>
          </wp:positionH>
          <wp:positionV relativeFrom="page">
            <wp:posOffset>4485005</wp:posOffset>
          </wp:positionV>
          <wp:extent cx="1873885" cy="1252855"/>
          <wp:effectExtent l="0" t="0" r="0" b="0"/>
          <wp:wrapNone/>
          <wp:docPr id="17" name="Picture 17" descr="bb-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b-logo-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3885" cy="1252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1312" behindDoc="0" locked="0" layoutInCell="1" allowOverlap="1" wp14:anchorId="260E388C" wp14:editId="0A9C1ACB">
          <wp:simplePos x="0" y="0"/>
          <wp:positionH relativeFrom="page">
            <wp:posOffset>6134100</wp:posOffset>
          </wp:positionH>
          <wp:positionV relativeFrom="page">
            <wp:posOffset>6364605</wp:posOffset>
          </wp:positionV>
          <wp:extent cx="800100" cy="172085"/>
          <wp:effectExtent l="0" t="0" r="0" b="0"/>
          <wp:wrapNone/>
          <wp:docPr id="18" name="Picture 18" descr="Zoop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oopla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0100" cy="172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0288" behindDoc="0" locked="0" layoutInCell="1" allowOverlap="1" wp14:anchorId="21BC9F9C" wp14:editId="5C43F08C">
          <wp:simplePos x="0" y="0"/>
          <wp:positionH relativeFrom="page">
            <wp:posOffset>3200400</wp:posOffset>
          </wp:positionH>
          <wp:positionV relativeFrom="page">
            <wp:posOffset>6345555</wp:posOffset>
          </wp:positionV>
          <wp:extent cx="914400" cy="191135"/>
          <wp:effectExtent l="0" t="0" r="0" b="0"/>
          <wp:wrapNone/>
          <wp:docPr id="19" name="Picture 19" descr="Right Move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ght Move REA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4400" cy="1911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CC14A" w14:textId="77777777" w:rsidR="00C662CA" w:rsidRDefault="00CC549F">
    <w:pPr>
      <w:pStyle w:val="Footer"/>
    </w:pPr>
    <w:r>
      <w:rPr>
        <w:noProof/>
      </w:rPr>
      <w:drawing>
        <wp:anchor distT="0" distB="0" distL="114300" distR="114300" simplePos="0" relativeHeight="251657216" behindDoc="0" locked="0" layoutInCell="1" allowOverlap="1" wp14:anchorId="1DF65415" wp14:editId="0E0470D0">
          <wp:simplePos x="0" y="0"/>
          <wp:positionH relativeFrom="column">
            <wp:posOffset>4533900</wp:posOffset>
          </wp:positionH>
          <wp:positionV relativeFrom="paragraph">
            <wp:posOffset>-1122045</wp:posOffset>
          </wp:positionV>
          <wp:extent cx="1102500" cy="360000"/>
          <wp:effectExtent l="0" t="0" r="2540" b="2540"/>
          <wp:wrapNone/>
          <wp:docPr id="7" name="Picture 7"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ue and black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25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62CA">
      <w:rPr>
        <w:noProof/>
        <w:lang w:val="en-GB" w:eastAsia="en-GB"/>
      </w:rPr>
      <w:drawing>
        <wp:anchor distT="0" distB="0" distL="114300" distR="114300" simplePos="0" relativeHeight="251653120" behindDoc="0" locked="0" layoutInCell="1" allowOverlap="1" wp14:anchorId="5B68A477" wp14:editId="587A5F51">
          <wp:simplePos x="0" y="0"/>
          <wp:positionH relativeFrom="page">
            <wp:posOffset>8275320</wp:posOffset>
          </wp:positionH>
          <wp:positionV relativeFrom="page">
            <wp:posOffset>4485005</wp:posOffset>
          </wp:positionV>
          <wp:extent cx="1873885" cy="1252855"/>
          <wp:effectExtent l="0" t="0" r="0" b="0"/>
          <wp:wrapNone/>
          <wp:docPr id="8" name="Picture 8" descr="bb-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b-logo-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3885" cy="1252855"/>
                  </a:xfrm>
                  <a:prstGeom prst="rect">
                    <a:avLst/>
                  </a:prstGeom>
                  <a:noFill/>
                  <a:ln>
                    <a:noFill/>
                  </a:ln>
                </pic:spPr>
              </pic:pic>
            </a:graphicData>
          </a:graphic>
          <wp14:sizeRelH relativeFrom="page">
            <wp14:pctWidth>0</wp14:pctWidth>
          </wp14:sizeRelH>
          <wp14:sizeRelV relativeFrom="page">
            <wp14:pctHeight>0</wp14:pctHeight>
          </wp14:sizeRelV>
        </wp:anchor>
      </w:drawing>
    </w:r>
    <w:r w:rsidR="00C662CA">
      <w:rPr>
        <w:noProof/>
        <w:lang w:val="en-GB" w:eastAsia="en-GB"/>
      </w:rPr>
      <w:drawing>
        <wp:anchor distT="0" distB="0" distL="114300" distR="114300" simplePos="0" relativeHeight="251656192" behindDoc="0" locked="0" layoutInCell="1" allowOverlap="1" wp14:anchorId="69A78A74" wp14:editId="5B7770C9">
          <wp:simplePos x="0" y="0"/>
          <wp:positionH relativeFrom="page">
            <wp:posOffset>6134100</wp:posOffset>
          </wp:positionH>
          <wp:positionV relativeFrom="page">
            <wp:posOffset>6364605</wp:posOffset>
          </wp:positionV>
          <wp:extent cx="800100" cy="172085"/>
          <wp:effectExtent l="0" t="0" r="0" b="0"/>
          <wp:wrapNone/>
          <wp:docPr id="11" name="Picture 11" descr="Zoop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oopla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0100" cy="172085"/>
                  </a:xfrm>
                  <a:prstGeom prst="rect">
                    <a:avLst/>
                  </a:prstGeom>
                  <a:noFill/>
                  <a:ln>
                    <a:noFill/>
                  </a:ln>
                </pic:spPr>
              </pic:pic>
            </a:graphicData>
          </a:graphic>
          <wp14:sizeRelH relativeFrom="page">
            <wp14:pctWidth>0</wp14:pctWidth>
          </wp14:sizeRelH>
          <wp14:sizeRelV relativeFrom="page">
            <wp14:pctHeight>0</wp14:pctHeight>
          </wp14:sizeRelV>
        </wp:anchor>
      </w:drawing>
    </w:r>
    <w:r w:rsidR="00C662CA">
      <w:rPr>
        <w:noProof/>
        <w:lang w:val="en-GB" w:eastAsia="en-GB"/>
      </w:rPr>
      <w:drawing>
        <wp:anchor distT="0" distB="0" distL="114300" distR="114300" simplePos="0" relativeHeight="251655168" behindDoc="0" locked="0" layoutInCell="1" allowOverlap="1" wp14:anchorId="102EB766" wp14:editId="6B3E7881">
          <wp:simplePos x="0" y="0"/>
          <wp:positionH relativeFrom="page">
            <wp:posOffset>3200400</wp:posOffset>
          </wp:positionH>
          <wp:positionV relativeFrom="page">
            <wp:posOffset>6345555</wp:posOffset>
          </wp:positionV>
          <wp:extent cx="914400" cy="191135"/>
          <wp:effectExtent l="0" t="0" r="0" b="0"/>
          <wp:wrapNone/>
          <wp:docPr id="9" name="Picture 9" descr="Right Move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ght Move REA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4400" cy="1911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65091" w14:textId="77777777" w:rsidR="00064C81" w:rsidRDefault="00064C81">
      <w:r>
        <w:separator/>
      </w:r>
    </w:p>
  </w:footnote>
  <w:footnote w:type="continuationSeparator" w:id="0">
    <w:p w14:paraId="1A19CD20" w14:textId="77777777" w:rsidR="00064C81" w:rsidRDefault="00064C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5AED7" w14:textId="77777777" w:rsidR="00064C81" w:rsidRDefault="00064C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EA8F6" w14:textId="77777777" w:rsidR="00064C81" w:rsidRDefault="00064C81">
    <w:pPr>
      <w:pStyle w:val="Header"/>
    </w:pPr>
    <w:r>
      <w:rPr>
        <w:noProof/>
        <w:lang w:val="en-GB" w:eastAsia="en-GB"/>
      </w:rPr>
      <mc:AlternateContent>
        <mc:Choice Requires="wpg">
          <w:drawing>
            <wp:anchor distT="0" distB="0" distL="114300" distR="114300" simplePos="0" relativeHeight="251652096" behindDoc="0" locked="0" layoutInCell="1" allowOverlap="1" wp14:anchorId="601B54ED" wp14:editId="1395F26D">
              <wp:simplePos x="0" y="0"/>
              <wp:positionH relativeFrom="column">
                <wp:posOffset>360045</wp:posOffset>
              </wp:positionH>
              <wp:positionV relativeFrom="paragraph">
                <wp:posOffset>4826635</wp:posOffset>
              </wp:positionV>
              <wp:extent cx="3204210" cy="5397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4210" cy="53975"/>
                        <a:chOff x="12327" y="3035"/>
                        <a:chExt cx="4184" cy="85"/>
                      </a:xfrm>
                    </wpg:grpSpPr>
                    <wps:wsp>
                      <wps:cNvPr id="4" name="Rectangle 4"/>
                      <wps:cNvSpPr>
                        <a:spLocks noChangeArrowheads="1"/>
                      </wps:cNvSpPr>
                      <wps:spPr bwMode="auto">
                        <a:xfrm>
                          <a:off x="12327" y="3035"/>
                          <a:ext cx="2835" cy="85"/>
                        </a:xfrm>
                        <a:prstGeom prst="rect">
                          <a:avLst/>
                        </a:prstGeom>
                        <a:solidFill>
                          <a:srgbClr val="EC00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5"/>
                      <wps:cNvSpPr>
                        <a:spLocks noChangeArrowheads="1"/>
                      </wps:cNvSpPr>
                      <wps:spPr bwMode="auto">
                        <a:xfrm>
                          <a:off x="15332" y="3035"/>
                          <a:ext cx="1179" cy="85"/>
                        </a:xfrm>
                        <a:prstGeom prst="rect">
                          <a:avLst/>
                        </a:prstGeom>
                        <a:solidFill>
                          <a:srgbClr val="FFB9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8EF4B0" id="Group 3" o:spid="_x0000_s1026" style="position:absolute;margin-left:28.35pt;margin-top:380.05pt;width:252.3pt;height:4.25pt;z-index:251659264" coordorigin="12327,3035" coordsize="418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">
              <v:rect id="Rectangle 4" o:spid="_x0000_s1027" style="position:absolute;left:12327;top:3035;width:283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" fillcolor="#ec008c" stroked="f"/>
              <v:rect id="Rectangle 5" o:spid="_x0000_s1028" style="position:absolute;left:15332;top:3035;width:1179;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" fillcolor="#ffb9e3" stroked="f"/>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5C0D1" w14:textId="77777777" w:rsidR="00064C81" w:rsidRDefault="00064C81">
    <w:pPr>
      <w:pStyle w:val="Header"/>
    </w:pPr>
    <w:r>
      <w:rPr>
        <w:noProof/>
        <w:lang w:val="en-GB" w:eastAsia="en-GB"/>
      </w:rPr>
      <mc:AlternateContent>
        <mc:Choice Requires="wps">
          <w:drawing>
            <wp:anchor distT="0" distB="0" distL="114300" distR="114300" simplePos="0" relativeHeight="251659264" behindDoc="0" locked="0" layoutInCell="1" allowOverlap="1" wp14:anchorId="7A81E968" wp14:editId="64E42241">
              <wp:simplePos x="0" y="0"/>
              <wp:positionH relativeFrom="page">
                <wp:posOffset>3200400</wp:posOffset>
              </wp:positionH>
              <wp:positionV relativeFrom="page">
                <wp:posOffset>6748145</wp:posOffset>
              </wp:positionV>
              <wp:extent cx="7131685" cy="571500"/>
              <wp:effectExtent l="0" t="4445" r="2540" b="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685"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FF"/>
                            </a:solidFill>
                            <a:miter lim="800000"/>
                            <a:headEnd/>
                            <a:tailEnd/>
                          </a14:hiddenLine>
                        </a:ext>
                        <a:ext uri="{AF507438-7753-43E0-B8FC-AC1667EBCBE1}">
                          <a14:hiddenEffects xmlns:a14="http://schemas.microsoft.com/office/drawing/2010/main">
                            <a:effectLst/>
                          </a14:hiddenEffects>
                        </a:ext>
                      </a:extLst>
                    </wps:spPr>
                    <wps:txbx>
                      <w:txbxContent>
                        <w:p w14:paraId="742DCFEF" w14:textId="77777777" w:rsidR="00064C81" w:rsidRPr="00D67BF2" w:rsidRDefault="00064C81" w:rsidP="006C35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1C8EF186" w14:textId="77777777" w:rsidR="00064C81" w:rsidRPr="00D67BF2" w:rsidRDefault="00064C81" w:rsidP="006C35FE">
                          <w:pPr>
                            <w:jc w:val="both"/>
                            <w:rPr>
                              <w:rFonts w:ascii="Helvetica 45 Light" w:hAnsi="Helvetica 45 Light"/>
                              <w:sz w:val="12"/>
                              <w:szCs w:val="12"/>
                              <w:lang w:val="en-GB"/>
                            </w:rPr>
                          </w:pPr>
                          <w:r w:rsidRPr="00D67BF2">
                            <w:rPr>
                              <w:rFonts w:ascii="Helvetica 45 Light" w:hAnsi="Helvetica 45 Light"/>
                              <w:sz w:val="12"/>
                              <w:szCs w:val="12"/>
                              <w:lang w:val="en-GB"/>
                            </w:rPr>
                            <w:t xml:space="preserve">We endeavour to make our particulars accurate and reliable. They are for guidance only and are intended to give a fair overall summary of the property. They do not form part of any contract or </w:t>
                          </w:r>
                          <w:proofErr w:type="gramStart"/>
                          <w:r w:rsidRPr="00D67BF2">
                            <w:rPr>
                              <w:rFonts w:ascii="Helvetica 45 Light" w:hAnsi="Helvetica 45 Light"/>
                              <w:sz w:val="12"/>
                              <w:szCs w:val="12"/>
                              <w:lang w:val="en-GB"/>
                            </w:rPr>
                            <w:t>offer, and</w:t>
                          </w:r>
                          <w:proofErr w:type="gramEnd"/>
                          <w:r w:rsidRPr="00D67BF2">
                            <w:rPr>
                              <w:rFonts w:ascii="Helvetica 45 Light" w:hAnsi="Helvetica 45 Light"/>
                              <w:sz w:val="12"/>
                              <w:szCs w:val="12"/>
                              <w:lang w:val="en-GB"/>
                            </w:rPr>
                            <w:t xml:space="preserve"> should not be relied upon as a statement or representation of fact. Measurements, areas and distances are </w:t>
                          </w:r>
                          <w:proofErr w:type="gramStart"/>
                          <w:r w:rsidRPr="00D67BF2">
                            <w:rPr>
                              <w:rFonts w:ascii="Helvetica 45 Light" w:hAnsi="Helvetica 45 Light"/>
                              <w:sz w:val="12"/>
                              <w:szCs w:val="12"/>
                              <w:lang w:val="en-GB"/>
                            </w:rPr>
                            <w:t>approximate</w:t>
                          </w:r>
                          <w:proofErr w:type="gramEnd"/>
                          <w:r w:rsidRPr="00D67BF2">
                            <w:rPr>
                              <w:rFonts w:ascii="Helvetica 45 Light" w:hAnsi="Helvetica 45 Light"/>
                              <w:sz w:val="12"/>
                              <w:szCs w:val="12"/>
                              <w:lang w:val="en-GB"/>
                            </w:rPr>
                            <w:t xml:space="preserve"> and photographs provided for guidance only. No undertaking is given as to the structural condition of the property, or any necessary consents, or the operating ability or efficiency of any service, </w:t>
                          </w:r>
                          <w:proofErr w:type="gramStart"/>
                          <w:r w:rsidRPr="00D67BF2">
                            <w:rPr>
                              <w:rFonts w:ascii="Helvetica 45 Light" w:hAnsi="Helvetica 45 Light"/>
                              <w:sz w:val="12"/>
                              <w:szCs w:val="12"/>
                              <w:lang w:val="en-GB"/>
                            </w:rPr>
                            <w:t>system</w:t>
                          </w:r>
                          <w:proofErr w:type="gramEnd"/>
                          <w:r w:rsidRPr="00D67BF2">
                            <w:rPr>
                              <w:rFonts w:ascii="Helvetica 45 Light" w:hAnsi="Helvetica 45 Light"/>
                              <w:sz w:val="12"/>
                              <w:szCs w:val="12"/>
                              <w:lang w:val="en-GB"/>
                            </w:rPr>
                            <w:t xml:space="preserve"> or appliance. Prospective purchasers must satisfy themselves </w:t>
                          </w:r>
                          <w:proofErr w:type="gramStart"/>
                          <w:r w:rsidRPr="00D67BF2">
                            <w:rPr>
                              <w:rFonts w:ascii="Helvetica 45 Light" w:hAnsi="Helvetica 45 Light"/>
                              <w:sz w:val="12"/>
                              <w:szCs w:val="12"/>
                              <w:lang w:val="en-GB"/>
                            </w:rPr>
                            <w:t>with regard to</w:t>
                          </w:r>
                          <w:proofErr w:type="gramEnd"/>
                          <w:r w:rsidRPr="00D67BF2">
                            <w:rPr>
                              <w:rFonts w:ascii="Helvetica 45 Light" w:hAnsi="Helvetica 45 Light"/>
                              <w:sz w:val="12"/>
                              <w:szCs w:val="12"/>
                              <w:lang w:val="en-GB"/>
                            </w:rPr>
                            <w:t xml:space="preserve"> each of these points. If there is any </w:t>
                          </w:r>
                          <w:proofErr w:type="gramStart"/>
                          <w:r w:rsidRPr="00D67BF2">
                            <w:rPr>
                              <w:rFonts w:ascii="Helvetica 45 Light" w:hAnsi="Helvetica 45 Light"/>
                              <w:sz w:val="12"/>
                              <w:szCs w:val="12"/>
                              <w:lang w:val="en-GB"/>
                            </w:rPr>
                            <w:t>particular aspect</w:t>
                          </w:r>
                          <w:proofErr w:type="gramEnd"/>
                          <w:r w:rsidRPr="00D67BF2">
                            <w:rPr>
                              <w:rFonts w:ascii="Helvetica 45 Light" w:hAnsi="Helvetica 45 Light"/>
                              <w:sz w:val="12"/>
                              <w:szCs w:val="12"/>
                              <w:lang w:val="en-GB"/>
                            </w:rPr>
                            <w:t xml:space="preserve"> of the property about which you would like further information, please contact us, especially, before you travel to the property.</w:t>
                          </w:r>
                          <w:r>
                            <w:rPr>
                              <w:rFonts w:ascii="Helvetica 45 Light" w:hAnsi="Helvetica 45 Light"/>
                              <w:sz w:val="12"/>
                              <w:szCs w:val="12"/>
                              <w:lang w:val="en-GB"/>
                            </w:rPr>
                            <w:t xml:space="preserve">    B2170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81E968" id="_x0000_t202" coordsize="21600,21600" o:spt="202" path="m,l,21600r21600,l21600,xe">
              <v:stroke joinstyle="miter"/>
              <v:path gradientshapeok="t" o:connecttype="rect"/>
            </v:shapetype>
            <v:shape id="Text Box 7" o:spid="_x0000_s1037" type="#_x0000_t202" style="position:absolute;margin-left:252pt;margin-top:531.35pt;width:561.55pt;height: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" filled="f" stroked="f" strokecolor="fuchsia">
              <v:textbox inset="0,0,0,0">
                <w:txbxContent>
                  <w:p w14:paraId="742DCFEF" w14:textId="77777777" w:rsidR="00064C81" w:rsidRPr="00D67BF2" w:rsidRDefault="00064C81" w:rsidP="006C35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1C8EF186" w14:textId="77777777" w:rsidR="00064C81" w:rsidRPr="00D67BF2" w:rsidRDefault="00064C81" w:rsidP="006C35FE">
                    <w:pPr>
                      <w:jc w:val="both"/>
                      <w:rPr>
                        <w:rFonts w:ascii="Helvetica 45 Light" w:hAnsi="Helvetica 45 Light"/>
                        <w:sz w:val="12"/>
                        <w:szCs w:val="12"/>
                        <w:lang w:val="en-GB"/>
                      </w:rPr>
                    </w:pPr>
                    <w:r w:rsidRPr="00D67BF2">
                      <w:rPr>
                        <w:rFonts w:ascii="Helvetica 45 Light" w:hAnsi="Helvetica 45 Light"/>
                        <w:sz w:val="12"/>
                        <w:szCs w:val="12"/>
                        <w:lang w:val="en-GB"/>
                      </w:rPr>
                      <w:t xml:space="preserve">We endeavour to make our particulars accurate and reliable. They are for guidance only and are intended to give a fair overall summary of the property. They do not form part of any contract or </w:t>
                    </w:r>
                    <w:proofErr w:type="gramStart"/>
                    <w:r w:rsidRPr="00D67BF2">
                      <w:rPr>
                        <w:rFonts w:ascii="Helvetica 45 Light" w:hAnsi="Helvetica 45 Light"/>
                        <w:sz w:val="12"/>
                        <w:szCs w:val="12"/>
                        <w:lang w:val="en-GB"/>
                      </w:rPr>
                      <w:t>offer, and</w:t>
                    </w:r>
                    <w:proofErr w:type="gramEnd"/>
                    <w:r w:rsidRPr="00D67BF2">
                      <w:rPr>
                        <w:rFonts w:ascii="Helvetica 45 Light" w:hAnsi="Helvetica 45 Light"/>
                        <w:sz w:val="12"/>
                        <w:szCs w:val="12"/>
                        <w:lang w:val="en-GB"/>
                      </w:rPr>
                      <w:t xml:space="preserve"> should not be relied upon as a statement or representation of fact. Measurements, areas and distances are </w:t>
                    </w:r>
                    <w:proofErr w:type="gramStart"/>
                    <w:r w:rsidRPr="00D67BF2">
                      <w:rPr>
                        <w:rFonts w:ascii="Helvetica 45 Light" w:hAnsi="Helvetica 45 Light"/>
                        <w:sz w:val="12"/>
                        <w:szCs w:val="12"/>
                        <w:lang w:val="en-GB"/>
                      </w:rPr>
                      <w:t>approximate</w:t>
                    </w:r>
                    <w:proofErr w:type="gramEnd"/>
                    <w:r w:rsidRPr="00D67BF2">
                      <w:rPr>
                        <w:rFonts w:ascii="Helvetica 45 Light" w:hAnsi="Helvetica 45 Light"/>
                        <w:sz w:val="12"/>
                        <w:szCs w:val="12"/>
                        <w:lang w:val="en-GB"/>
                      </w:rPr>
                      <w:t xml:space="preserve"> and photographs provided for guidance only. No undertaking is given as to the structural condition of the property, or any necessary consents, or the operating ability or efficiency of any service, </w:t>
                    </w:r>
                    <w:proofErr w:type="gramStart"/>
                    <w:r w:rsidRPr="00D67BF2">
                      <w:rPr>
                        <w:rFonts w:ascii="Helvetica 45 Light" w:hAnsi="Helvetica 45 Light"/>
                        <w:sz w:val="12"/>
                        <w:szCs w:val="12"/>
                        <w:lang w:val="en-GB"/>
                      </w:rPr>
                      <w:t>system</w:t>
                    </w:r>
                    <w:proofErr w:type="gramEnd"/>
                    <w:r w:rsidRPr="00D67BF2">
                      <w:rPr>
                        <w:rFonts w:ascii="Helvetica 45 Light" w:hAnsi="Helvetica 45 Light"/>
                        <w:sz w:val="12"/>
                        <w:szCs w:val="12"/>
                        <w:lang w:val="en-GB"/>
                      </w:rPr>
                      <w:t xml:space="preserve"> or appliance. Prospective purchasers must satisfy themselves </w:t>
                    </w:r>
                    <w:proofErr w:type="gramStart"/>
                    <w:r w:rsidRPr="00D67BF2">
                      <w:rPr>
                        <w:rFonts w:ascii="Helvetica 45 Light" w:hAnsi="Helvetica 45 Light"/>
                        <w:sz w:val="12"/>
                        <w:szCs w:val="12"/>
                        <w:lang w:val="en-GB"/>
                      </w:rPr>
                      <w:t>with regard to</w:t>
                    </w:r>
                    <w:proofErr w:type="gramEnd"/>
                    <w:r w:rsidRPr="00D67BF2">
                      <w:rPr>
                        <w:rFonts w:ascii="Helvetica 45 Light" w:hAnsi="Helvetica 45 Light"/>
                        <w:sz w:val="12"/>
                        <w:szCs w:val="12"/>
                        <w:lang w:val="en-GB"/>
                      </w:rPr>
                      <w:t xml:space="preserve"> each of these points. If there is any </w:t>
                    </w:r>
                    <w:proofErr w:type="gramStart"/>
                    <w:r w:rsidRPr="00D67BF2">
                      <w:rPr>
                        <w:rFonts w:ascii="Helvetica 45 Light" w:hAnsi="Helvetica 45 Light"/>
                        <w:sz w:val="12"/>
                        <w:szCs w:val="12"/>
                        <w:lang w:val="en-GB"/>
                      </w:rPr>
                      <w:t>particular aspect</w:t>
                    </w:r>
                    <w:proofErr w:type="gramEnd"/>
                    <w:r w:rsidRPr="00D67BF2">
                      <w:rPr>
                        <w:rFonts w:ascii="Helvetica 45 Light" w:hAnsi="Helvetica 45 Light"/>
                        <w:sz w:val="12"/>
                        <w:szCs w:val="12"/>
                        <w:lang w:val="en-GB"/>
                      </w:rPr>
                      <w:t xml:space="preserve"> of the property about which you would like further information, please contact us, especially, before you travel to the property.</w:t>
                    </w:r>
                    <w:r>
                      <w:rPr>
                        <w:rFonts w:ascii="Helvetica 45 Light" w:hAnsi="Helvetica 45 Light"/>
                        <w:sz w:val="12"/>
                        <w:szCs w:val="12"/>
                        <w:lang w:val="en-GB"/>
                      </w:rPr>
                      <w:t xml:space="preserve">    B2170</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68B71" w14:textId="77777777" w:rsidR="00C662CA" w:rsidRDefault="00C662CA">
    <w:pPr>
      <w:pStyle w:val="Header"/>
    </w:pPr>
    <w:r>
      <w:rPr>
        <w:noProof/>
        <w:lang w:val="en-GB" w:eastAsia="en-GB"/>
      </w:rPr>
      <mc:AlternateContent>
        <mc:Choice Requires="wps">
          <w:drawing>
            <wp:anchor distT="0" distB="0" distL="114300" distR="114300" simplePos="0" relativeHeight="251654144" behindDoc="0" locked="0" layoutInCell="1" allowOverlap="1" wp14:anchorId="357012A3" wp14:editId="2787C0A5">
              <wp:simplePos x="0" y="0"/>
              <wp:positionH relativeFrom="page">
                <wp:posOffset>3200400</wp:posOffset>
              </wp:positionH>
              <wp:positionV relativeFrom="page">
                <wp:posOffset>6748145</wp:posOffset>
              </wp:positionV>
              <wp:extent cx="7131685" cy="571500"/>
              <wp:effectExtent l="0" t="4445" r="254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685"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FF"/>
                            </a:solidFill>
                            <a:miter lim="800000"/>
                            <a:headEnd/>
                            <a:tailEnd/>
                          </a14:hiddenLine>
                        </a:ext>
                        <a:ext uri="{AF507438-7753-43E0-B8FC-AC1667EBCBE1}">
                          <a14:hiddenEffects xmlns:a14="http://schemas.microsoft.com/office/drawing/2010/main">
                            <a:effectLst/>
                          </a14:hiddenEffects>
                        </a:ext>
                      </a:extLst>
                    </wps:spPr>
                    <wps:txbx>
                      <w:txbxContent>
                        <w:p w14:paraId="17093AB3" w14:textId="77777777" w:rsidR="00C662CA" w:rsidRPr="00D67BF2" w:rsidRDefault="00C662CA" w:rsidP="006C35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581DA2D8" w14:textId="77777777" w:rsidR="00C662CA" w:rsidRPr="00D67BF2" w:rsidRDefault="00C662CA" w:rsidP="006C35FE">
                          <w:pPr>
                            <w:jc w:val="both"/>
                            <w:rPr>
                              <w:rFonts w:ascii="Helvetica 45 Light" w:hAnsi="Helvetica 45 Light"/>
                              <w:sz w:val="12"/>
                              <w:szCs w:val="12"/>
                              <w:lang w:val="en-GB"/>
                            </w:rPr>
                          </w:pPr>
                          <w:r w:rsidRPr="00D67BF2">
                            <w:rPr>
                              <w:rFonts w:ascii="Helvetica 45 Light" w:hAnsi="Helvetica 45 Light"/>
                              <w:sz w:val="12"/>
                              <w:szCs w:val="12"/>
                              <w:lang w:val="en-GB"/>
                            </w:rPr>
                            <w:t xml:space="preserve">We endeavour to make our particulars accurate and reliable. They are for guidance only and are intended to give a fair overall summary of the property. They do not form part of any contract or </w:t>
                          </w:r>
                          <w:proofErr w:type="gramStart"/>
                          <w:r w:rsidRPr="00D67BF2">
                            <w:rPr>
                              <w:rFonts w:ascii="Helvetica 45 Light" w:hAnsi="Helvetica 45 Light"/>
                              <w:sz w:val="12"/>
                              <w:szCs w:val="12"/>
                              <w:lang w:val="en-GB"/>
                            </w:rPr>
                            <w:t>offer, and</w:t>
                          </w:r>
                          <w:proofErr w:type="gramEnd"/>
                          <w:r w:rsidRPr="00D67BF2">
                            <w:rPr>
                              <w:rFonts w:ascii="Helvetica 45 Light" w:hAnsi="Helvetica 45 Light"/>
                              <w:sz w:val="12"/>
                              <w:szCs w:val="12"/>
                              <w:lang w:val="en-GB"/>
                            </w:rPr>
                            <w:t xml:space="preserve"> should not be relied upon as a statement or representation of fact. Measurements, areas and distances are </w:t>
                          </w:r>
                          <w:proofErr w:type="gramStart"/>
                          <w:r w:rsidRPr="00D67BF2">
                            <w:rPr>
                              <w:rFonts w:ascii="Helvetica 45 Light" w:hAnsi="Helvetica 45 Light"/>
                              <w:sz w:val="12"/>
                              <w:szCs w:val="12"/>
                              <w:lang w:val="en-GB"/>
                            </w:rPr>
                            <w:t>approximate</w:t>
                          </w:r>
                          <w:proofErr w:type="gramEnd"/>
                          <w:r w:rsidRPr="00D67BF2">
                            <w:rPr>
                              <w:rFonts w:ascii="Helvetica 45 Light" w:hAnsi="Helvetica 45 Light"/>
                              <w:sz w:val="12"/>
                              <w:szCs w:val="12"/>
                              <w:lang w:val="en-GB"/>
                            </w:rPr>
                            <w:t xml:space="preserve"> and photographs provided for guidance only. No undertaking is given as to the structural condition of the property, or any necessary consents, or the operating ability or efficiency of any service, </w:t>
                          </w:r>
                          <w:proofErr w:type="gramStart"/>
                          <w:r w:rsidRPr="00D67BF2">
                            <w:rPr>
                              <w:rFonts w:ascii="Helvetica 45 Light" w:hAnsi="Helvetica 45 Light"/>
                              <w:sz w:val="12"/>
                              <w:szCs w:val="12"/>
                              <w:lang w:val="en-GB"/>
                            </w:rPr>
                            <w:t>system</w:t>
                          </w:r>
                          <w:proofErr w:type="gramEnd"/>
                          <w:r w:rsidRPr="00D67BF2">
                            <w:rPr>
                              <w:rFonts w:ascii="Helvetica 45 Light" w:hAnsi="Helvetica 45 Light"/>
                              <w:sz w:val="12"/>
                              <w:szCs w:val="12"/>
                              <w:lang w:val="en-GB"/>
                            </w:rPr>
                            <w:t xml:space="preserve"> or appliance. Prospective purchasers must satisfy themselves </w:t>
                          </w:r>
                          <w:proofErr w:type="gramStart"/>
                          <w:r w:rsidRPr="00D67BF2">
                            <w:rPr>
                              <w:rFonts w:ascii="Helvetica 45 Light" w:hAnsi="Helvetica 45 Light"/>
                              <w:sz w:val="12"/>
                              <w:szCs w:val="12"/>
                              <w:lang w:val="en-GB"/>
                            </w:rPr>
                            <w:t>with regard to</w:t>
                          </w:r>
                          <w:proofErr w:type="gramEnd"/>
                          <w:r w:rsidRPr="00D67BF2">
                            <w:rPr>
                              <w:rFonts w:ascii="Helvetica 45 Light" w:hAnsi="Helvetica 45 Light"/>
                              <w:sz w:val="12"/>
                              <w:szCs w:val="12"/>
                              <w:lang w:val="en-GB"/>
                            </w:rPr>
                            <w:t xml:space="preserve"> each of these points. If there is any </w:t>
                          </w:r>
                          <w:proofErr w:type="gramStart"/>
                          <w:r w:rsidRPr="00D67BF2">
                            <w:rPr>
                              <w:rFonts w:ascii="Helvetica 45 Light" w:hAnsi="Helvetica 45 Light"/>
                              <w:sz w:val="12"/>
                              <w:szCs w:val="12"/>
                              <w:lang w:val="en-GB"/>
                            </w:rPr>
                            <w:t>particular aspect</w:t>
                          </w:r>
                          <w:proofErr w:type="gramEnd"/>
                          <w:r w:rsidRPr="00D67BF2">
                            <w:rPr>
                              <w:rFonts w:ascii="Helvetica 45 Light" w:hAnsi="Helvetica 45 Light"/>
                              <w:sz w:val="12"/>
                              <w:szCs w:val="12"/>
                              <w:lang w:val="en-GB"/>
                            </w:rPr>
                            <w:t xml:space="preserve"> of the property about which you would like further information, please contact us, especially, before you travel to the property.</w:t>
                          </w:r>
                          <w:r>
                            <w:rPr>
                              <w:rFonts w:ascii="Helvetica 45 Light" w:hAnsi="Helvetica 45 Light"/>
                              <w:sz w:val="12"/>
                              <w:szCs w:val="12"/>
                              <w:lang w:val="en-GB"/>
                            </w:rPr>
                            <w:t xml:space="preserve">    B2170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7012A3" id="_x0000_t202" coordsize="21600,21600" o:spt="202" path="m,l,21600r21600,l21600,xe">
              <v:stroke joinstyle="miter"/>
              <v:path gradientshapeok="t" o:connecttype="rect"/>
            </v:shapetype>
            <v:shape id="_x0000_s1038" type="#_x0000_t202" style="position:absolute;margin-left:252pt;margin-top:531.35pt;width:561.55pt;height:4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" filled="f" stroked="f" strokecolor="fuchsia">
              <v:textbox inset="0,0,0,0">
                <w:txbxContent>
                  <w:p w14:paraId="17093AB3" w14:textId="77777777" w:rsidR="00C662CA" w:rsidRPr="00D67BF2" w:rsidRDefault="00C662CA" w:rsidP="006C35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581DA2D8" w14:textId="77777777" w:rsidR="00C662CA" w:rsidRPr="00D67BF2" w:rsidRDefault="00C662CA" w:rsidP="006C35FE">
                    <w:pPr>
                      <w:jc w:val="both"/>
                      <w:rPr>
                        <w:rFonts w:ascii="Helvetica 45 Light" w:hAnsi="Helvetica 45 Light"/>
                        <w:sz w:val="12"/>
                        <w:szCs w:val="12"/>
                        <w:lang w:val="en-GB"/>
                      </w:rPr>
                    </w:pPr>
                    <w:r w:rsidRPr="00D67BF2">
                      <w:rPr>
                        <w:rFonts w:ascii="Helvetica 45 Light" w:hAnsi="Helvetica 45 Light"/>
                        <w:sz w:val="12"/>
                        <w:szCs w:val="12"/>
                        <w:lang w:val="en-GB"/>
                      </w:rPr>
                      <w:t xml:space="preserve">We endeavour to make our particulars accurate and reliable. They are for guidance only and are intended to give a fair overall summary of the property. They do not form part of any contract or </w:t>
                    </w:r>
                    <w:proofErr w:type="gramStart"/>
                    <w:r w:rsidRPr="00D67BF2">
                      <w:rPr>
                        <w:rFonts w:ascii="Helvetica 45 Light" w:hAnsi="Helvetica 45 Light"/>
                        <w:sz w:val="12"/>
                        <w:szCs w:val="12"/>
                        <w:lang w:val="en-GB"/>
                      </w:rPr>
                      <w:t>offer, and</w:t>
                    </w:r>
                    <w:proofErr w:type="gramEnd"/>
                    <w:r w:rsidRPr="00D67BF2">
                      <w:rPr>
                        <w:rFonts w:ascii="Helvetica 45 Light" w:hAnsi="Helvetica 45 Light"/>
                        <w:sz w:val="12"/>
                        <w:szCs w:val="12"/>
                        <w:lang w:val="en-GB"/>
                      </w:rPr>
                      <w:t xml:space="preserve"> should not be relied upon as a statement or representation of fact. Measurements, areas and distances are </w:t>
                    </w:r>
                    <w:proofErr w:type="gramStart"/>
                    <w:r w:rsidRPr="00D67BF2">
                      <w:rPr>
                        <w:rFonts w:ascii="Helvetica 45 Light" w:hAnsi="Helvetica 45 Light"/>
                        <w:sz w:val="12"/>
                        <w:szCs w:val="12"/>
                        <w:lang w:val="en-GB"/>
                      </w:rPr>
                      <w:t>approximate</w:t>
                    </w:r>
                    <w:proofErr w:type="gramEnd"/>
                    <w:r w:rsidRPr="00D67BF2">
                      <w:rPr>
                        <w:rFonts w:ascii="Helvetica 45 Light" w:hAnsi="Helvetica 45 Light"/>
                        <w:sz w:val="12"/>
                        <w:szCs w:val="12"/>
                        <w:lang w:val="en-GB"/>
                      </w:rPr>
                      <w:t xml:space="preserve"> and photographs provided for guidance only. No undertaking is given as to the structural condition of the property, or any necessary consents, or the operating ability or efficiency of any service, </w:t>
                    </w:r>
                    <w:proofErr w:type="gramStart"/>
                    <w:r w:rsidRPr="00D67BF2">
                      <w:rPr>
                        <w:rFonts w:ascii="Helvetica 45 Light" w:hAnsi="Helvetica 45 Light"/>
                        <w:sz w:val="12"/>
                        <w:szCs w:val="12"/>
                        <w:lang w:val="en-GB"/>
                      </w:rPr>
                      <w:t>system</w:t>
                    </w:r>
                    <w:proofErr w:type="gramEnd"/>
                    <w:r w:rsidRPr="00D67BF2">
                      <w:rPr>
                        <w:rFonts w:ascii="Helvetica 45 Light" w:hAnsi="Helvetica 45 Light"/>
                        <w:sz w:val="12"/>
                        <w:szCs w:val="12"/>
                        <w:lang w:val="en-GB"/>
                      </w:rPr>
                      <w:t xml:space="preserve"> or appliance. Prospective purchasers must satisfy themselves </w:t>
                    </w:r>
                    <w:proofErr w:type="gramStart"/>
                    <w:r w:rsidRPr="00D67BF2">
                      <w:rPr>
                        <w:rFonts w:ascii="Helvetica 45 Light" w:hAnsi="Helvetica 45 Light"/>
                        <w:sz w:val="12"/>
                        <w:szCs w:val="12"/>
                        <w:lang w:val="en-GB"/>
                      </w:rPr>
                      <w:t>with regard to</w:t>
                    </w:r>
                    <w:proofErr w:type="gramEnd"/>
                    <w:r w:rsidRPr="00D67BF2">
                      <w:rPr>
                        <w:rFonts w:ascii="Helvetica 45 Light" w:hAnsi="Helvetica 45 Light"/>
                        <w:sz w:val="12"/>
                        <w:szCs w:val="12"/>
                        <w:lang w:val="en-GB"/>
                      </w:rPr>
                      <w:t xml:space="preserve"> each of these points. If there is any </w:t>
                    </w:r>
                    <w:proofErr w:type="gramStart"/>
                    <w:r w:rsidRPr="00D67BF2">
                      <w:rPr>
                        <w:rFonts w:ascii="Helvetica 45 Light" w:hAnsi="Helvetica 45 Light"/>
                        <w:sz w:val="12"/>
                        <w:szCs w:val="12"/>
                        <w:lang w:val="en-GB"/>
                      </w:rPr>
                      <w:t>particular aspect</w:t>
                    </w:r>
                    <w:proofErr w:type="gramEnd"/>
                    <w:r w:rsidRPr="00D67BF2">
                      <w:rPr>
                        <w:rFonts w:ascii="Helvetica 45 Light" w:hAnsi="Helvetica 45 Light"/>
                        <w:sz w:val="12"/>
                        <w:szCs w:val="12"/>
                        <w:lang w:val="en-GB"/>
                      </w:rPr>
                      <w:t xml:space="preserve"> of the property about which you would like further information, please contact us, especially, before you travel to the property.</w:t>
                    </w:r>
                    <w:r>
                      <w:rPr>
                        <w:rFonts w:ascii="Helvetica 45 Light" w:hAnsi="Helvetica 45 Light"/>
                        <w:sz w:val="12"/>
                        <w:szCs w:val="12"/>
                        <w:lang w:val="en-GB"/>
                      </w:rPr>
                      <w:t xml:space="preserve">    B2170</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BD6414C"/>
    <w:multiLevelType w:val="hybridMultilevel"/>
    <w:tmpl w:val="46300220"/>
    <w:lvl w:ilvl="0" w:tplc="C5840CAA">
      <w:start w:val="1"/>
      <w:numFmt w:val="bullet"/>
      <w:lvlText w:val=""/>
      <w:lvlJc w:val="left"/>
      <w:pPr>
        <w:tabs>
          <w:tab w:val="num" w:pos="1440"/>
        </w:tabs>
        <w:ind w:left="1440" w:hanging="360"/>
      </w:pPr>
      <w:rPr>
        <w:rFonts w:ascii="Symbol" w:hAnsi="Symbol" w:hint="default"/>
        <w:b w:val="0"/>
        <w:i w:val="0"/>
        <w:color w:val="auto"/>
        <w:sz w:val="32"/>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 w15:restartNumberingAfterBreak="1">
    <w:nsid w:val="29C9450D"/>
    <w:multiLevelType w:val="hybridMultilevel"/>
    <w:tmpl w:val="A83A5A98"/>
    <w:lvl w:ilvl="0" w:tplc="04FED4A8">
      <w:start w:val="9"/>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stroke="f">
      <v:stroke on="f"/>
      <o:colormru v:ext="edit" colors="#ec008c,#ffb9e3,#ddd,silver"/>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A04"/>
    <w:rsid w:val="00012C8A"/>
    <w:rsid w:val="00015A05"/>
    <w:rsid w:val="00025653"/>
    <w:rsid w:val="00061E07"/>
    <w:rsid w:val="00064C81"/>
    <w:rsid w:val="000763FC"/>
    <w:rsid w:val="000D1354"/>
    <w:rsid w:val="00105823"/>
    <w:rsid w:val="00143EC5"/>
    <w:rsid w:val="00161888"/>
    <w:rsid w:val="001A38BF"/>
    <w:rsid w:val="001D6DF5"/>
    <w:rsid w:val="001E301F"/>
    <w:rsid w:val="0020152A"/>
    <w:rsid w:val="00214969"/>
    <w:rsid w:val="002F51EA"/>
    <w:rsid w:val="00310EDC"/>
    <w:rsid w:val="00317F01"/>
    <w:rsid w:val="003A2F87"/>
    <w:rsid w:val="00410E02"/>
    <w:rsid w:val="004208F9"/>
    <w:rsid w:val="004A5A04"/>
    <w:rsid w:val="004E6FE5"/>
    <w:rsid w:val="004F01BF"/>
    <w:rsid w:val="005822D6"/>
    <w:rsid w:val="005B6A7E"/>
    <w:rsid w:val="00612968"/>
    <w:rsid w:val="006236EC"/>
    <w:rsid w:val="006A08A9"/>
    <w:rsid w:val="006A7175"/>
    <w:rsid w:val="006C35FE"/>
    <w:rsid w:val="00760672"/>
    <w:rsid w:val="007A5A39"/>
    <w:rsid w:val="007F6FEA"/>
    <w:rsid w:val="0088123C"/>
    <w:rsid w:val="008B1262"/>
    <w:rsid w:val="008D0A34"/>
    <w:rsid w:val="00902384"/>
    <w:rsid w:val="009618AD"/>
    <w:rsid w:val="009815B6"/>
    <w:rsid w:val="009A5CC4"/>
    <w:rsid w:val="009E3ECE"/>
    <w:rsid w:val="00A0276B"/>
    <w:rsid w:val="00A3707E"/>
    <w:rsid w:val="00A71630"/>
    <w:rsid w:val="00A82537"/>
    <w:rsid w:val="00AB376C"/>
    <w:rsid w:val="00AE0621"/>
    <w:rsid w:val="00B13B8F"/>
    <w:rsid w:val="00B47997"/>
    <w:rsid w:val="00B613C4"/>
    <w:rsid w:val="00BA34AE"/>
    <w:rsid w:val="00C03E30"/>
    <w:rsid w:val="00C133E3"/>
    <w:rsid w:val="00C36066"/>
    <w:rsid w:val="00C52F13"/>
    <w:rsid w:val="00C662CA"/>
    <w:rsid w:val="00C85A25"/>
    <w:rsid w:val="00CB3D6B"/>
    <w:rsid w:val="00CC549F"/>
    <w:rsid w:val="00CE70E7"/>
    <w:rsid w:val="00D5690C"/>
    <w:rsid w:val="00D67BF2"/>
    <w:rsid w:val="00DA3019"/>
    <w:rsid w:val="00E439DC"/>
    <w:rsid w:val="00E523FD"/>
    <w:rsid w:val="00F95D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roke="f">
      <v:stroke on="f"/>
      <o:colormru v:ext="edit" colors="#ec008c,#ffb9e3,#ddd,silver"/>
    </o:shapedefaults>
    <o:shapelayout v:ext="edit">
      <o:idmap v:ext="edit" data="2"/>
    </o:shapelayout>
  </w:shapeDefaults>
  <w:decimalSymbol w:val="."/>
  <w:listSeparator w:val=","/>
  <w14:docId w14:val="42E59D45"/>
  <w15:docId w15:val="{A31EA6C2-8D40-4AE7-A252-A899E1875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A34AE"/>
    <w:pPr>
      <w:tabs>
        <w:tab w:val="center" w:pos="4320"/>
        <w:tab w:val="right" w:pos="8640"/>
      </w:tabs>
    </w:pPr>
  </w:style>
  <w:style w:type="paragraph" w:styleId="Footer">
    <w:name w:val="footer"/>
    <w:basedOn w:val="Normal"/>
    <w:rsid w:val="00BA34AE"/>
    <w:pPr>
      <w:tabs>
        <w:tab w:val="center" w:pos="4320"/>
        <w:tab w:val="right" w:pos="8640"/>
      </w:tabs>
    </w:pPr>
  </w:style>
  <w:style w:type="paragraph" w:customStyle="1" w:styleId="descF11">
    <w:name w:val="desc F11"/>
    <w:rsid w:val="00AB376C"/>
    <w:pPr>
      <w:jc w:val="both"/>
    </w:pPr>
    <w:rPr>
      <w:rFonts w:ascii="Helvetica 45 Light" w:hAnsi="Helvetica 45 Light"/>
      <w:color w:val="000000"/>
      <w:sz w:val="24"/>
      <w:szCs w:val="24"/>
      <w:lang w:eastAsia="en-US"/>
    </w:rPr>
  </w:style>
  <w:style w:type="paragraph" w:customStyle="1" w:styleId="headerF12">
    <w:name w:val="header F12"/>
    <w:rsid w:val="00317F01"/>
    <w:rPr>
      <w:rFonts w:ascii="Arial" w:hAnsi="Arial"/>
      <w:b/>
      <w:bCs/>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1203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header" Target="header2.xml"/><Relationship Id="rId26"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footer" Target="footer1.xml"/><Relationship Id="rId12" Type="http://schemas.openxmlformats.org/officeDocument/2006/relationships/footer" Target="footer2.xml"/><Relationship Id="rId17" Type="http://schemas.openxmlformats.org/officeDocument/2006/relationships/image" Target="media/image8.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footer" Target="footer5.xml"/><Relationship Id="rId10" Type="http://schemas.openxmlformats.org/officeDocument/2006/relationships/image" Target="media/image3.wmf"/><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header" Target="header4.xml"/><Relationship Id="rId30" Type="http://schemas.openxmlformats.org/officeDocument/2006/relationships/theme" Target="theme/theme1.xml"/></Relationships>
</file>

<file path=word/_rels/footer4.xml.rels><?xml version="1.0" encoding="UTF-8" standalone="yes"?>
<Relationships xmlns="http://schemas.openxmlformats.org/package/2006/relationships"><Relationship Id="rId3" Type="http://schemas.openxmlformats.org/officeDocument/2006/relationships/image" Target="media/image15.wmf"/><Relationship Id="rId2" Type="http://schemas.openxmlformats.org/officeDocument/2006/relationships/image" Target="media/image3.wmf"/><Relationship Id="rId1" Type="http://schemas.openxmlformats.org/officeDocument/2006/relationships/image" Target="media/image14.png"/><Relationship Id="rId4" Type="http://schemas.openxmlformats.org/officeDocument/2006/relationships/image" Target="media/image16.wmf"/></Relationships>
</file>

<file path=word/_rels/footer5.xml.rels><?xml version="1.0" encoding="UTF-8" standalone="yes"?>
<Relationships xmlns="http://schemas.openxmlformats.org/package/2006/relationships"><Relationship Id="rId3" Type="http://schemas.openxmlformats.org/officeDocument/2006/relationships/image" Target="media/image15.wmf"/><Relationship Id="rId2" Type="http://schemas.openxmlformats.org/officeDocument/2006/relationships/image" Target="media/image3.wmf"/><Relationship Id="rId1" Type="http://schemas.openxmlformats.org/officeDocument/2006/relationships/image" Target="media/image14.png"/><Relationship Id="rId4" Type="http://schemas.openxmlformats.org/officeDocument/2006/relationships/image" Target="media/image16.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AppData\Local\Microsoft\Windows\INetCache\Content.Outlook\RC27MG13\B2170_F004a_1%20RISBOROUGH%20ADDRES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B2170_F004a_1 RISBOROUGH ADDRESS</Template>
  <TotalTime>14</TotalTime>
  <Pages>4</Pages>
  <Words>0</Words>
  <Characters>88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RDS</Company>
  <LinksUpToDate>false</LinksUpToDate>
  <CharactersWithSpaces>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dc:creator>
  <cp:lastModifiedBy>Simon Bonner</cp:lastModifiedBy>
  <cp:revision>3</cp:revision>
  <cp:lastPrinted>2014-02-19T11:16:00Z</cp:lastPrinted>
  <dcterms:created xsi:type="dcterms:W3CDTF">2024-08-05T15:29:00Z</dcterms:created>
  <dcterms:modified xsi:type="dcterms:W3CDTF">2024-08-05T15:45:00Z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d460d0d5ae42fed63fda372df0365dfd1bd4dbb7741a4b3c18f848042f2f94c0</vt:lpwstr>
  </property>
</Properties>
</file>