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A8FB1" w14:textId="5F37B6DA" w:rsidR="005E7BE5" w:rsidRPr="008228E2" w:rsidRDefault="00AF5273" w:rsidP="00402050">
      <w:pPr>
        <w:rPr>
          <w:bCs/>
          <w:noProof/>
          <w:lang w:val="en-GB" w:eastAsia="en-GB"/>
        </w:rPr>
        <w:sectPr w:rsidR="005E7BE5" w:rsidRPr="008228E2" w:rsidSect="005E7BE5">
          <w:footerReference w:type="default" r:id="rId7"/>
          <w:pgSz w:w="16840" w:h="11907" w:orient="landscape" w:code="9"/>
          <w:pgMar w:top="0" w:right="0" w:bottom="0" w:left="0" w:header="0" w:footer="0" w:gutter="0"/>
          <w:pgNumType w:start="1"/>
          <w:cols w:space="720"/>
          <w:docGrid w:linePitch="360"/>
        </w:sectPr>
      </w:pPr>
      <w:r>
        <w:rPr>
          <w:rFonts w:ascii="Arial" w:hAnsi="Arial" w:cs="Arial"/>
          <w:noProof/>
          <w:sz w:val="80"/>
          <w:szCs w:val="80"/>
          <w:lang w:val="en-GB" w:eastAsia="en-GB"/>
        </w:rPr>
        <w:drawing>
          <wp:inline distT="0" distB="0" distL="0" distR="0" wp14:anchorId="776EB46A" wp14:editId="3D63A2B4">
            <wp:extent cx="10693400" cy="7553325"/>
            <wp:effectExtent l="0" t="0" r="0" b="9525"/>
            <wp:docPr id="21" name="Picture 21" descr="A picture containing building,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uilding, sky, outdoor, ro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3400" cy="7553325"/>
                    </a:xfrm>
                    <a:prstGeom prst="rect">
                      <a:avLst/>
                    </a:prstGeom>
                  </pic:spPr>
                </pic:pic>
              </a:graphicData>
            </a:graphic>
          </wp:inline>
        </w:drawing>
      </w:r>
      <w:r w:rsidR="005E7BE5">
        <w:rPr>
          <w:rFonts w:ascii="Arial" w:hAnsi="Arial" w:cs="Arial"/>
          <w:noProof/>
          <w:sz w:val="80"/>
          <w:szCs w:val="80"/>
          <w:lang w:val="en-GB" w:eastAsia="en-GB"/>
        </w:rPr>
        <w:drawing>
          <wp:anchor distT="0" distB="0" distL="114300" distR="114300" simplePos="0" relativeHeight="251652096" behindDoc="0" locked="0" layoutInCell="1" allowOverlap="1" wp14:anchorId="66FB1FA9" wp14:editId="4542C2C5">
            <wp:simplePos x="0" y="0"/>
            <wp:positionH relativeFrom="page">
              <wp:posOffset>501015</wp:posOffset>
            </wp:positionH>
            <wp:positionV relativeFrom="page">
              <wp:posOffset>6136005</wp:posOffset>
            </wp:positionV>
            <wp:extent cx="1731645" cy="1157605"/>
            <wp:effectExtent l="0" t="0" r="1905" b="0"/>
            <wp:wrapNone/>
            <wp:docPr id="208" name="Picture 20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164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7BE5">
        <w:rPr>
          <w:bCs/>
          <w:noProof/>
          <w:lang w:val="en-GB" w:eastAsia="en-GB"/>
        </w:rPr>
        <mc:AlternateContent>
          <mc:Choice Requires="wps">
            <w:drawing>
              <wp:anchor distT="0" distB="0" distL="114300" distR="114300" simplePos="0" relativeHeight="251650048" behindDoc="0" locked="0" layoutInCell="1" allowOverlap="1" wp14:anchorId="057C964A" wp14:editId="2D36E864">
                <wp:simplePos x="0" y="0"/>
                <wp:positionH relativeFrom="page">
                  <wp:posOffset>3322955</wp:posOffset>
                </wp:positionH>
                <wp:positionV relativeFrom="page">
                  <wp:posOffset>6390640</wp:posOffset>
                </wp:positionV>
                <wp:extent cx="7007225" cy="902970"/>
                <wp:effectExtent l="0" t="0" r="4445" b="254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7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5C8E2" w14:textId="77777777" w:rsidR="005E7BE5" w:rsidRDefault="005E7BE5" w:rsidP="00734717">
                            <w:pPr>
                              <w:jc w:val="right"/>
                              <w:rPr>
                                <w:rFonts w:ascii="Helvetica 45 Light" w:hAnsi="Helvetica 45 Light" w:cs="Arial"/>
                                <w:color w:val="FFFFFF"/>
                                <w:sz w:val="70"/>
                                <w:szCs w:val="70"/>
                                <w:lang w:val="en-GB" w:eastAsia="en-GB"/>
                              </w:rPr>
                            </w:pPr>
                            <w:r w:rsidRPr="00474478">
                              <w:rPr>
                                <w:rFonts w:ascii="Helvetica 45 Light" w:hAnsi="Helvetica 45 Light" w:cs="Arial"/>
                                <w:noProof/>
                                <w:color w:val="FFFFFF"/>
                                <w:sz w:val="70"/>
                                <w:szCs w:val="70"/>
                                <w:lang w:val="en-GB" w:eastAsia="en-GB"/>
                              </w:rPr>
                              <w:t>Duke Street</w:t>
                            </w:r>
                          </w:p>
                          <w:p w14:paraId="08084D96" w14:textId="77777777" w:rsidR="005E7BE5" w:rsidRPr="00DD1EA7" w:rsidRDefault="005E7BE5" w:rsidP="00734717">
                            <w:pPr>
                              <w:jc w:val="right"/>
                              <w:rPr>
                                <w:rFonts w:ascii="Helvetica 45 Light" w:hAnsi="Helvetica 45 Light"/>
                                <w:color w:val="FFFFFF"/>
                                <w:sz w:val="40"/>
                                <w:szCs w:val="40"/>
                              </w:rPr>
                            </w:pPr>
                            <w:r w:rsidRPr="00474478">
                              <w:rPr>
                                <w:rFonts w:ascii="Helvetica 45 Light" w:hAnsi="Helvetica 45 Light" w:cs="Arial"/>
                                <w:noProof/>
                                <w:color w:val="FFFFFF"/>
                                <w:sz w:val="40"/>
                                <w:szCs w:val="40"/>
                                <w:lang w:val="en-GB" w:eastAsia="en-GB"/>
                              </w:rPr>
                              <w:t>Princes Risborough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C964A" id="_x0000_t202" coordsize="21600,21600" o:spt="202" path="m,l,21600r21600,l21600,xe">
                <v:stroke joinstyle="miter"/>
                <v:path gradientshapeok="t" o:connecttype="rect"/>
              </v:shapetype>
              <v:shape id="Text Box 77" o:spid="_x0000_s1026" type="#_x0000_t202" style="position:absolute;margin-left:261.65pt;margin-top:503.2pt;width:551.75pt;height:7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" filled="f" stroked="f">
                <v:textbox inset="0,0,0,0">
                  <w:txbxContent>
                    <w:p w14:paraId="3A55C8E2" w14:textId="77777777" w:rsidR="005E7BE5" w:rsidRDefault="005E7BE5" w:rsidP="00734717">
                      <w:pPr>
                        <w:jc w:val="right"/>
                        <w:rPr>
                          <w:rFonts w:ascii="Helvetica 45 Light" w:hAnsi="Helvetica 45 Light" w:cs="Arial"/>
                          <w:color w:val="FFFFFF"/>
                          <w:sz w:val="70"/>
                          <w:szCs w:val="70"/>
                          <w:lang w:val="en-GB" w:eastAsia="en-GB"/>
                        </w:rPr>
                      </w:pPr>
                      <w:r w:rsidRPr="00474478">
                        <w:rPr>
                          <w:rFonts w:ascii="Helvetica 45 Light" w:hAnsi="Helvetica 45 Light" w:cs="Arial"/>
                          <w:noProof/>
                          <w:color w:val="FFFFFF"/>
                          <w:sz w:val="70"/>
                          <w:szCs w:val="70"/>
                          <w:lang w:val="en-GB" w:eastAsia="en-GB"/>
                        </w:rPr>
                        <w:t>Duke Street</w:t>
                      </w:r>
                    </w:p>
                    <w:p w14:paraId="08084D96" w14:textId="77777777" w:rsidR="005E7BE5" w:rsidRPr="00DD1EA7" w:rsidRDefault="005E7BE5" w:rsidP="00734717">
                      <w:pPr>
                        <w:jc w:val="right"/>
                        <w:rPr>
                          <w:rFonts w:ascii="Helvetica 45 Light" w:hAnsi="Helvetica 45 Light"/>
                          <w:color w:val="FFFFFF"/>
                          <w:sz w:val="40"/>
                          <w:szCs w:val="40"/>
                        </w:rPr>
                      </w:pPr>
                      <w:r w:rsidRPr="00474478">
                        <w:rPr>
                          <w:rFonts w:ascii="Helvetica 45 Light" w:hAnsi="Helvetica 45 Light" w:cs="Arial"/>
                          <w:noProof/>
                          <w:color w:val="FFFFFF"/>
                          <w:sz w:val="40"/>
                          <w:szCs w:val="40"/>
                          <w:lang w:val="en-GB" w:eastAsia="en-GB"/>
                        </w:rPr>
                        <w:t>Princes Risborough</w:t>
                      </w:r>
                    </w:p>
                  </w:txbxContent>
                </v:textbox>
                <w10:wrap anchorx="page" anchory="page"/>
              </v:shape>
            </w:pict>
          </mc:Fallback>
        </mc:AlternateContent>
      </w:r>
    </w:p>
    <w:p w14:paraId="5E574248" w14:textId="7A9F4328" w:rsidR="005E7BE5" w:rsidRDefault="005E7BE5" w:rsidP="00402050">
      <w:pPr>
        <w:sectPr w:rsidR="005E7BE5" w:rsidSect="00524630">
          <w:headerReference w:type="default" r:id="rId10"/>
          <w:footerReference w:type="default" r:id="rId11"/>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64384" behindDoc="0" locked="0" layoutInCell="1" allowOverlap="1" wp14:anchorId="3EFEA8B0" wp14:editId="408BF68C">
            <wp:simplePos x="0" y="0"/>
            <wp:positionH relativeFrom="page">
              <wp:posOffset>3790950</wp:posOffset>
            </wp:positionH>
            <wp:positionV relativeFrom="page">
              <wp:posOffset>256540</wp:posOffset>
            </wp:positionV>
            <wp:extent cx="6648450" cy="47713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2" cstate="print">
                      <a:extLst>
                        <a:ext uri="{28A0092B-C50C-407E-A947-70E740481C1C}">
                          <a14:useLocalDpi xmlns:a14="http://schemas.microsoft.com/office/drawing/2010/main" val="0"/>
                        </a:ext>
                      </a:extLst>
                    </a:blip>
                    <a:srcRect t="2146" b="2146"/>
                    <a:stretch>
                      <a:fillRect/>
                    </a:stretch>
                  </pic:blipFill>
                  <pic:spPr>
                    <a:xfrm>
                      <a:off x="0" y="0"/>
                      <a:ext cx="6648450" cy="47713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3360" behindDoc="0" locked="0" layoutInCell="1" allowOverlap="1" wp14:anchorId="39E222C0" wp14:editId="3801C1AA">
            <wp:simplePos x="0" y="0"/>
            <wp:positionH relativeFrom="page">
              <wp:posOffset>7219950</wp:posOffset>
            </wp:positionH>
            <wp:positionV relativeFrom="page">
              <wp:posOffset>5067300</wp:posOffset>
            </wp:positionV>
            <wp:extent cx="3219450" cy="23431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3" cstate="print">
                      <a:extLst>
                        <a:ext uri="{28A0092B-C50C-407E-A947-70E740481C1C}">
                          <a14:useLocalDpi xmlns:a14="http://schemas.microsoft.com/office/drawing/2010/main" val="0"/>
                        </a:ext>
                      </a:extLst>
                    </a:blip>
                    <a:srcRect t="1473" b="1473"/>
                    <a:stretch>
                      <a:fillRect/>
                    </a:stretch>
                  </pic:blipFill>
                  <pic:spPr>
                    <a:xfrm>
                      <a:off x="0" y="0"/>
                      <a:ext cx="3219450" cy="23431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2336" behindDoc="0" locked="0" layoutInCell="1" allowOverlap="1" wp14:anchorId="5B17AD7D" wp14:editId="366F6330">
            <wp:simplePos x="0" y="0"/>
            <wp:positionH relativeFrom="page">
              <wp:posOffset>3810000</wp:posOffset>
            </wp:positionH>
            <wp:positionV relativeFrom="page">
              <wp:posOffset>5057775</wp:posOffset>
            </wp:positionV>
            <wp:extent cx="3362325" cy="2361565"/>
            <wp:effectExtent l="0" t="0" r="952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cstate="print">
                      <a:extLst>
                        <a:ext uri="{28A0092B-C50C-407E-A947-70E740481C1C}">
                          <a14:useLocalDpi xmlns:a14="http://schemas.microsoft.com/office/drawing/2010/main" val="0"/>
                        </a:ext>
                      </a:extLst>
                    </a:blip>
                    <a:srcRect t="3160" b="3160"/>
                    <a:stretch>
                      <a:fillRect/>
                    </a:stretch>
                  </pic:blipFill>
                  <pic:spPr>
                    <a:xfrm>
                      <a:off x="0" y="0"/>
                      <a:ext cx="3362325" cy="236156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1072" behindDoc="0" locked="0" layoutInCell="1" allowOverlap="1" wp14:anchorId="4A9477BA" wp14:editId="6A3CE667">
                <wp:simplePos x="0" y="0"/>
                <wp:positionH relativeFrom="page">
                  <wp:posOffset>360680</wp:posOffset>
                </wp:positionH>
                <wp:positionV relativeFrom="page">
                  <wp:posOffset>360045</wp:posOffset>
                </wp:positionV>
                <wp:extent cx="3060065" cy="6875780"/>
                <wp:effectExtent l="0" t="0" r="0" b="3175"/>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687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56BC5900" w14:textId="77777777" w:rsidR="00EF1B9D" w:rsidRDefault="005E7BE5" w:rsidP="00595920">
                            <w:pPr>
                              <w:rPr>
                                <w:rFonts w:ascii="Helvetica 45 Light" w:hAnsi="Helvetica 45 Light" w:cs="MyriadPro-Bold"/>
                                <w:bCs/>
                                <w:color w:val="EC008C"/>
                                <w:sz w:val="40"/>
                                <w:szCs w:val="40"/>
                              </w:rPr>
                            </w:pPr>
                            <w:r w:rsidRPr="00474478">
                              <w:rPr>
                                <w:rFonts w:ascii="Helvetica 45 Light" w:hAnsi="Helvetica 45 Light" w:cs="MyriadPro-Bold"/>
                                <w:bCs/>
                                <w:noProof/>
                                <w:color w:val="EC008C"/>
                                <w:sz w:val="40"/>
                                <w:szCs w:val="40"/>
                              </w:rPr>
                              <w:t>Duke Street</w:t>
                            </w:r>
                            <w:r>
                              <w:rPr>
                                <w:rFonts w:ascii="Helvetica 45 Light" w:hAnsi="Helvetica 45 Light" w:cs="MyriadPro-Bold"/>
                                <w:bCs/>
                                <w:color w:val="EC008C"/>
                                <w:sz w:val="40"/>
                                <w:szCs w:val="40"/>
                              </w:rPr>
                              <w:t xml:space="preserve"> </w:t>
                            </w:r>
                          </w:p>
                          <w:p w14:paraId="13A876E3" w14:textId="3CF42965" w:rsidR="005E7BE5" w:rsidRDefault="005E7BE5" w:rsidP="00595920">
                            <w:pPr>
                              <w:rPr>
                                <w:rFonts w:ascii="Helvetica 45 Light" w:hAnsi="Helvetica 45 Light" w:cs="MyriadPro-Bold"/>
                                <w:bCs/>
                                <w:noProof/>
                                <w:color w:val="EC008C"/>
                                <w:sz w:val="40"/>
                                <w:szCs w:val="40"/>
                              </w:rPr>
                            </w:pPr>
                            <w:r w:rsidRPr="00474478">
                              <w:rPr>
                                <w:rFonts w:ascii="Helvetica 45 Light" w:hAnsi="Helvetica 45 Light" w:cs="MyriadPro-Bold"/>
                                <w:bCs/>
                                <w:noProof/>
                                <w:color w:val="EC008C"/>
                                <w:sz w:val="40"/>
                                <w:szCs w:val="40"/>
                              </w:rPr>
                              <w:t>Princes Risborough</w:t>
                            </w:r>
                          </w:p>
                          <w:p w14:paraId="74E66D81" w14:textId="45BB803E" w:rsidR="00EF1B9D" w:rsidRDefault="00EF1B9D"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Buckinghamshire</w:t>
                            </w:r>
                          </w:p>
                          <w:p w14:paraId="453397B3" w14:textId="3B62923B" w:rsidR="00EF1B9D" w:rsidRDefault="00EF1B9D"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HP27 0AT</w:t>
                            </w:r>
                          </w:p>
                          <w:p w14:paraId="6809043B" w14:textId="77777777" w:rsidR="00EF1B9D" w:rsidRPr="00734717" w:rsidRDefault="00EF1B9D" w:rsidP="00595920">
                            <w:pPr>
                              <w:rPr>
                                <w:rFonts w:ascii="Helvetica 45 Light" w:hAnsi="Helvetica 45 Light" w:cs="MyriadPro-Bold"/>
                                <w:bCs/>
                                <w:color w:val="EC008C"/>
                                <w:sz w:val="20"/>
                                <w:szCs w:val="20"/>
                              </w:rPr>
                            </w:pPr>
                          </w:p>
                          <w:p w14:paraId="40E5A1A1" w14:textId="02BA4F97" w:rsidR="005E7BE5" w:rsidRDefault="00EF1B9D"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 </w:t>
                            </w:r>
                            <w:r w:rsidR="005E7BE5" w:rsidRPr="00474478">
                              <w:rPr>
                                <w:rFonts w:ascii="Helvetica 45 Light" w:hAnsi="Helvetica 45 Light" w:cs="MyriadPro-Bold"/>
                                <w:bCs/>
                                <w:noProof/>
                                <w:color w:val="EC008C"/>
                                <w:sz w:val="36"/>
                                <w:szCs w:val="36"/>
                              </w:rPr>
                              <w:t>£2</w:t>
                            </w:r>
                            <w:r w:rsidR="005A400C">
                              <w:rPr>
                                <w:rFonts w:ascii="Helvetica 45 Light" w:hAnsi="Helvetica 45 Light" w:cs="MyriadPro-Bold"/>
                                <w:bCs/>
                                <w:noProof/>
                                <w:color w:val="EC008C"/>
                                <w:sz w:val="36"/>
                                <w:szCs w:val="36"/>
                              </w:rPr>
                              <w:t>25</w:t>
                            </w:r>
                            <w:r w:rsidR="005E7BE5" w:rsidRPr="00474478">
                              <w:rPr>
                                <w:rFonts w:ascii="Helvetica 45 Light" w:hAnsi="Helvetica 45 Light" w:cs="MyriadPro-Bold"/>
                                <w:bCs/>
                                <w:noProof/>
                                <w:color w:val="EC008C"/>
                                <w:sz w:val="36"/>
                                <w:szCs w:val="36"/>
                              </w:rPr>
                              <w:t>,000</w:t>
                            </w:r>
                          </w:p>
                          <w:p w14:paraId="209600D8" w14:textId="77777777" w:rsidR="00267965" w:rsidRDefault="00267965" w:rsidP="00734717">
                            <w:pPr>
                              <w:rPr>
                                <w:rFonts w:ascii="Helvetica 45 Light" w:hAnsi="Helvetica 45 Light" w:cs="MyriadPro-Bold"/>
                                <w:bCs/>
                                <w:noProof/>
                                <w:color w:val="EC008C"/>
                                <w:sz w:val="36"/>
                                <w:szCs w:val="36"/>
                              </w:rPr>
                            </w:pPr>
                          </w:p>
                          <w:p w14:paraId="7827DB14" w14:textId="77777777" w:rsidR="00EF1B9D" w:rsidRPr="00734717" w:rsidRDefault="00EF1B9D" w:rsidP="00734717">
                            <w:pPr>
                              <w:rPr>
                                <w:rFonts w:ascii="Helvetica 45 Light" w:hAnsi="Helvetica 45 Light" w:cs="MyriadPro-Bold"/>
                                <w:bCs/>
                                <w:color w:val="EC008C"/>
                                <w:sz w:val="20"/>
                                <w:szCs w:val="20"/>
                              </w:rPr>
                            </w:pPr>
                          </w:p>
                          <w:p w14:paraId="44767C0C" w14:textId="77777777" w:rsidR="005E7BE5" w:rsidRPr="00474478" w:rsidRDefault="005E7BE5" w:rsidP="003422C6">
                            <w:pPr>
                              <w:pStyle w:val="descF11"/>
                              <w:rPr>
                                <w:rFonts w:ascii="Helvetica 45 Light" w:hAnsi="Helvetica 45 Light"/>
                                <w:noProof/>
                                <w:color w:val="808080"/>
                                <w:sz w:val="22"/>
                              </w:rPr>
                            </w:pPr>
                            <w:r w:rsidRPr="00474478">
                              <w:rPr>
                                <w:rFonts w:ascii="Helvetica 45 Light" w:hAnsi="Helvetica 45 Light"/>
                                <w:noProof/>
                                <w:color w:val="808080"/>
                                <w:sz w:val="22"/>
                              </w:rPr>
                              <w:t>An extremely well presented apartment with accommodation arranged over two floors. Situated with in the heart of Princes Risborough. Two Bedrooms,Living Room, Kitchen and Shower Room. The property also has the benefit of a rear garden (conditions apply). The property is sold without an onward chain.</w:t>
                            </w:r>
                          </w:p>
                          <w:p w14:paraId="1081BB0B" w14:textId="77777777" w:rsidR="005E7BE5" w:rsidRPr="00474478" w:rsidRDefault="005E7BE5" w:rsidP="003422C6">
                            <w:pPr>
                              <w:pStyle w:val="descF11"/>
                              <w:rPr>
                                <w:rFonts w:ascii="Helvetica 45 Light" w:hAnsi="Helvetica 45 Light"/>
                                <w:noProof/>
                                <w:color w:val="808080"/>
                                <w:sz w:val="22"/>
                              </w:rPr>
                            </w:pPr>
                          </w:p>
                          <w:p w14:paraId="5BF150F0" w14:textId="163BFF2E" w:rsidR="005E7BE5" w:rsidRDefault="005E7BE5" w:rsidP="003422C6">
                            <w:pPr>
                              <w:pStyle w:val="descF11"/>
                              <w:rPr>
                                <w:rFonts w:ascii="Helvetica 45 Light" w:hAnsi="Helvetica 45 Light"/>
                                <w:noProof/>
                                <w:color w:val="808080"/>
                                <w:sz w:val="22"/>
                              </w:rPr>
                            </w:pPr>
                            <w:r w:rsidRPr="00474478">
                              <w:rPr>
                                <w:rFonts w:ascii="Helvetica 45 Light" w:hAnsi="Helvetica 45 Light"/>
                                <w:noProof/>
                                <w:color w:val="808080"/>
                                <w:sz w:val="22"/>
                              </w:rPr>
                              <w:t xml:space="preserve">Constructed above a parade of shops this first floor apartment offers peasant and economical accommodation. Access to the property is via a stairway to its own Front Door. Small Entrance Hall, Living room, Kitchen, Shower room. Bedroom. From the living room there is a staircase that then leads to the Main Bedroom. At the rear there is a well presented garden with two storage shed one with light and power. Agents Note the rear garden is  leased to the property </w:t>
                            </w:r>
                            <w:r w:rsidR="006B6449">
                              <w:rPr>
                                <w:rFonts w:ascii="Helvetica 45 Light" w:hAnsi="Helvetica 45 Light"/>
                                <w:noProof/>
                                <w:color w:val="808080"/>
                                <w:sz w:val="22"/>
                              </w:rPr>
                              <w:t xml:space="preserve">and a small charge is payable </w:t>
                            </w:r>
                            <w:r w:rsidRPr="00474478">
                              <w:rPr>
                                <w:rFonts w:ascii="Helvetica 45 Light" w:hAnsi="Helvetica 45 Light"/>
                                <w:noProof/>
                                <w:color w:val="808080"/>
                                <w:sz w:val="22"/>
                              </w:rPr>
                              <w:t>per month. The property itself enjoys a recently extended lease of 125 years.</w:t>
                            </w:r>
                          </w:p>
                          <w:p w14:paraId="31451ABC" w14:textId="7B36A2A4" w:rsidR="00EF1B9D" w:rsidRDefault="00EF1B9D" w:rsidP="003422C6">
                            <w:pPr>
                              <w:pStyle w:val="descF11"/>
                              <w:rPr>
                                <w:rFonts w:ascii="Helvetica 45 Light" w:hAnsi="Helvetica 45 Light"/>
                                <w:noProof/>
                                <w:color w:val="808080"/>
                                <w:sz w:val="22"/>
                              </w:rPr>
                            </w:pPr>
                          </w:p>
                          <w:p w14:paraId="7A0A67A2" w14:textId="77777777" w:rsidR="00EF1B9D" w:rsidRDefault="00EF1B9D" w:rsidP="003422C6">
                            <w:pPr>
                              <w:pStyle w:val="descF11"/>
                              <w:rPr>
                                <w:rFonts w:ascii="Helvetica 45 Light" w:hAnsi="Helvetica 45 Light"/>
                                <w:noProof/>
                                <w:color w:val="808080"/>
                                <w:sz w:val="22"/>
                              </w:rPr>
                            </w:pPr>
                          </w:p>
                          <w:p w14:paraId="6AA9061C" w14:textId="23FB8166" w:rsidR="00EF1B9D" w:rsidRDefault="00EF1B9D" w:rsidP="003422C6">
                            <w:pPr>
                              <w:pStyle w:val="descF11"/>
                              <w:rPr>
                                <w:rFonts w:ascii="Helvetica 45 Light" w:hAnsi="Helvetica 45 Light"/>
                                <w:noProof/>
                                <w:color w:val="808080"/>
                                <w:sz w:val="22"/>
                              </w:rPr>
                            </w:pPr>
                            <w:r>
                              <w:rPr>
                                <w:rFonts w:ascii="Helvetica 45 Light" w:hAnsi="Helvetica 45 Light"/>
                                <w:noProof/>
                                <w:color w:val="808080"/>
                                <w:sz w:val="22"/>
                              </w:rPr>
                              <w:t xml:space="preserve">NO ONWARD CHAIN! </w:t>
                            </w:r>
                          </w:p>
                          <w:p w14:paraId="029FDB42" w14:textId="51293731" w:rsidR="00EF1B9D" w:rsidRDefault="00EF1B9D" w:rsidP="003422C6">
                            <w:pPr>
                              <w:pStyle w:val="descF11"/>
                              <w:rPr>
                                <w:rFonts w:ascii="Helvetica 45 Light" w:hAnsi="Helvetica 45 Light"/>
                                <w:noProof/>
                                <w:color w:val="808080"/>
                                <w:sz w:val="22"/>
                              </w:rPr>
                            </w:pPr>
                          </w:p>
                          <w:p w14:paraId="67AB4D7A" w14:textId="34DE64D9" w:rsidR="00EF1B9D" w:rsidRDefault="00EF1B9D" w:rsidP="003422C6">
                            <w:pPr>
                              <w:pStyle w:val="descF11"/>
                              <w:rPr>
                                <w:rFonts w:ascii="Helvetica 45 Light" w:hAnsi="Helvetica 45 Light"/>
                                <w:noProof/>
                                <w:color w:val="808080"/>
                                <w:sz w:val="22"/>
                              </w:rPr>
                            </w:pPr>
                            <w:r>
                              <w:rPr>
                                <w:rFonts w:ascii="Helvetica 45 Light" w:hAnsi="Helvetica 45 Light"/>
                                <w:noProof/>
                                <w:color w:val="808080"/>
                                <w:sz w:val="22"/>
                              </w:rPr>
                              <w:t xml:space="preserve">LENGTH LEASE – 125 YEARS </w:t>
                            </w:r>
                          </w:p>
                          <w:p w14:paraId="79B2CBE4" w14:textId="2DB7650E" w:rsidR="00EF1B9D" w:rsidRDefault="00EF1B9D" w:rsidP="003422C6">
                            <w:pPr>
                              <w:pStyle w:val="descF11"/>
                              <w:rPr>
                                <w:rFonts w:ascii="Helvetica 45 Light" w:hAnsi="Helvetica 45 Light"/>
                                <w:noProof/>
                                <w:color w:val="808080"/>
                                <w:sz w:val="22"/>
                              </w:rPr>
                            </w:pPr>
                          </w:p>
                          <w:p w14:paraId="78D20FDC" w14:textId="3656A400" w:rsidR="005E7BE5" w:rsidRDefault="00EF1B9D" w:rsidP="003422C6">
                            <w:pPr>
                              <w:pStyle w:val="descF11"/>
                              <w:rPr>
                                <w:rFonts w:ascii="Helvetica 45 Light" w:hAnsi="Helvetica 45 Light"/>
                                <w:noProof/>
                                <w:color w:val="808080"/>
                                <w:sz w:val="22"/>
                              </w:rPr>
                            </w:pPr>
                            <w:r>
                              <w:rPr>
                                <w:rFonts w:ascii="Helvetica 45 Light" w:hAnsi="Helvetica 45 Light"/>
                                <w:noProof/>
                                <w:color w:val="808080"/>
                                <w:sz w:val="22"/>
                              </w:rPr>
                              <w:t xml:space="preserve">GROUND RENT </w:t>
                            </w:r>
                            <w:r w:rsidR="003F1D56">
                              <w:rPr>
                                <w:rFonts w:ascii="Helvetica 45 Light" w:hAnsi="Helvetica 45 Light"/>
                                <w:noProof/>
                                <w:color w:val="808080"/>
                                <w:sz w:val="22"/>
                              </w:rPr>
                              <w:t>–</w:t>
                            </w:r>
                            <w:r>
                              <w:rPr>
                                <w:rFonts w:ascii="Helvetica 45 Light" w:hAnsi="Helvetica 45 Light"/>
                                <w:noProof/>
                                <w:color w:val="808080"/>
                                <w:sz w:val="22"/>
                              </w:rPr>
                              <w:t xml:space="preserve"> </w:t>
                            </w:r>
                            <w:r w:rsidR="003F1D56">
                              <w:rPr>
                                <w:rFonts w:ascii="Helvetica 45 Light" w:hAnsi="Helvetica 45 Light"/>
                                <w:noProof/>
                                <w:color w:val="808080"/>
                                <w:sz w:val="22"/>
                              </w:rPr>
                              <w:t>£150.00</w:t>
                            </w:r>
                          </w:p>
                          <w:p w14:paraId="1D55ACD2" w14:textId="52CFB24C" w:rsidR="003F1D56" w:rsidRDefault="003F1D56" w:rsidP="003422C6">
                            <w:pPr>
                              <w:pStyle w:val="descF11"/>
                              <w:rPr>
                                <w:rFonts w:ascii="Helvetica 45 Light" w:hAnsi="Helvetica 45 Light"/>
                                <w:noProof/>
                                <w:color w:val="808080"/>
                                <w:sz w:val="22"/>
                              </w:rPr>
                            </w:pPr>
                          </w:p>
                          <w:p w14:paraId="04F7E2CF" w14:textId="77777777" w:rsidR="003F1D56" w:rsidRPr="00474478" w:rsidRDefault="003F1D56" w:rsidP="003422C6">
                            <w:pPr>
                              <w:pStyle w:val="descF11"/>
                              <w:rPr>
                                <w:rFonts w:ascii="Helvetica 45 Light" w:hAnsi="Helvetica 45 Light"/>
                                <w:noProof/>
                                <w:color w:val="808080"/>
                                <w:sz w:val="22"/>
                              </w:rPr>
                            </w:pPr>
                          </w:p>
                          <w:p w14:paraId="45238686" w14:textId="61DF100D" w:rsidR="005E7BE5" w:rsidRPr="00EF1B9D" w:rsidRDefault="00EF1B9D" w:rsidP="0077428D">
                            <w:pPr>
                              <w:pStyle w:val="descF11"/>
                              <w:jc w:val="center"/>
                              <w:rPr>
                                <w:rFonts w:ascii="Helvetica 45 Light" w:hAnsi="Helvetica 45 Light"/>
                                <w:noProof/>
                                <w:color w:val="808080"/>
                                <w:sz w:val="8"/>
                                <w:szCs w:val="6"/>
                              </w:rPr>
                            </w:pPr>
                            <w:r w:rsidRPr="00EF1B9D">
                              <w:rPr>
                                <w:rFonts w:ascii="Helvetica 45 Light" w:hAnsi="Helvetica 45 Light" w:cs="MyriadPro-Bold"/>
                                <w:bCs/>
                                <w:noProof/>
                                <w:color w:val="EC008C"/>
                                <w:sz w:val="22"/>
                                <w:szCs w:val="22"/>
                              </w:rPr>
                              <w:t>Princes Risborough</w:t>
                            </w:r>
                          </w:p>
                          <w:p w14:paraId="7EEC94DF" w14:textId="77777777" w:rsidR="005E7BE5" w:rsidRPr="00474478" w:rsidRDefault="005E7BE5" w:rsidP="003422C6">
                            <w:pPr>
                              <w:pStyle w:val="descF11"/>
                              <w:rPr>
                                <w:rFonts w:ascii="Helvetica 45 Light" w:hAnsi="Helvetica 45 Light"/>
                                <w:noProof/>
                                <w:color w:val="808080"/>
                                <w:sz w:val="22"/>
                              </w:rPr>
                            </w:pPr>
                          </w:p>
                          <w:p w14:paraId="5518392E" w14:textId="77777777" w:rsidR="005E7BE5" w:rsidRPr="00EF1B9D" w:rsidRDefault="005E7BE5" w:rsidP="003422C6">
                            <w:pPr>
                              <w:pStyle w:val="descF11"/>
                              <w:rPr>
                                <w:rFonts w:ascii="Helvetica 45 Light" w:hAnsi="Helvetica 45 Light"/>
                                <w:noProof/>
                                <w:color w:val="808080"/>
                              </w:rPr>
                            </w:pPr>
                            <w:r w:rsidRPr="00EF1B9D">
                              <w:rPr>
                                <w:rFonts w:ascii="Helvetica 45 Light" w:hAnsi="Helvetica 45 Light"/>
                                <w:noProof/>
                                <w:color w:val="808080"/>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1D567174" w14:textId="77777777" w:rsidR="005E7BE5" w:rsidRPr="00EF1B9D" w:rsidRDefault="005E7BE5" w:rsidP="003422C6">
                            <w:pPr>
                              <w:pStyle w:val="descF11"/>
                              <w:rPr>
                                <w:rFonts w:ascii="Helvetica 45 Light" w:hAnsi="Helvetica 45 Light"/>
                                <w:noProof/>
                                <w:color w:val="808080"/>
                              </w:rPr>
                            </w:pPr>
                            <w:r w:rsidRPr="00EF1B9D">
                              <w:rPr>
                                <w:rFonts w:ascii="Helvetica 45 Light" w:hAnsi="Helvetica 45 Light"/>
                                <w:noProof/>
                                <w:color w:val="808080"/>
                              </w:rPr>
                              <w:t xml:space="preserve">There is access to the M40 motorway for London and the Midlands just 6 miles away (J6) and Princes Risborough station offers an excellent  main line rail service to London (Marylebone - 35 minutes) and the Midlands. </w:t>
                            </w:r>
                          </w:p>
                          <w:p w14:paraId="184B3D85" w14:textId="699524D1" w:rsidR="005E7BE5" w:rsidRDefault="005E7BE5" w:rsidP="003422C6">
                            <w:pPr>
                              <w:pStyle w:val="descF11"/>
                              <w:rPr>
                                <w:rFonts w:ascii="Helvetica 45 Light" w:hAnsi="Helvetica 45 Light"/>
                                <w:noProof/>
                                <w:color w:val="808080"/>
                                <w:sz w:val="22"/>
                              </w:rPr>
                            </w:pPr>
                          </w:p>
                          <w:p w14:paraId="19B25FD6" w14:textId="7516057B" w:rsidR="00EF1B9D" w:rsidRDefault="00EF1B9D" w:rsidP="003422C6">
                            <w:pPr>
                              <w:pStyle w:val="descF11"/>
                              <w:rPr>
                                <w:rFonts w:ascii="Helvetica 45 Light" w:hAnsi="Helvetica 45 Light"/>
                                <w:noProof/>
                                <w:color w:val="808080"/>
                                <w:sz w:val="22"/>
                              </w:rPr>
                            </w:pPr>
                          </w:p>
                          <w:p w14:paraId="68DD3EAF" w14:textId="52200522" w:rsidR="00C9539F" w:rsidRDefault="00C9539F" w:rsidP="003422C6">
                            <w:pPr>
                              <w:pStyle w:val="descF11"/>
                              <w:rPr>
                                <w:rFonts w:ascii="Helvetica 45 Light" w:hAnsi="Helvetica 45 Light"/>
                                <w:noProof/>
                                <w:color w:val="808080"/>
                                <w:sz w:val="22"/>
                              </w:rPr>
                            </w:pPr>
                          </w:p>
                          <w:p w14:paraId="3171D493" w14:textId="587002AC" w:rsidR="00BB7680" w:rsidRDefault="00BB7680" w:rsidP="003422C6">
                            <w:pPr>
                              <w:pStyle w:val="descF11"/>
                              <w:rPr>
                                <w:rFonts w:ascii="Helvetica 45 Light" w:hAnsi="Helvetica 45 Light"/>
                                <w:noProof/>
                                <w:color w:val="808080"/>
                                <w:sz w:val="22"/>
                              </w:rPr>
                            </w:pPr>
                          </w:p>
                          <w:p w14:paraId="5C236E2E" w14:textId="77777777" w:rsidR="005E7BE5" w:rsidRPr="00474478" w:rsidRDefault="005E7BE5" w:rsidP="003422C6">
                            <w:pPr>
                              <w:pStyle w:val="descF11"/>
                              <w:rPr>
                                <w:rFonts w:ascii="Helvetica 45 Light" w:hAnsi="Helvetica 45 Light"/>
                                <w:noProof/>
                                <w:color w:val="808080"/>
                                <w:sz w:val="22"/>
                              </w:rPr>
                            </w:pPr>
                          </w:p>
                          <w:p w14:paraId="1983CAA5" w14:textId="374BCA6B" w:rsidR="005E7BE5" w:rsidRPr="00EF1B9D" w:rsidRDefault="00EF1B9D" w:rsidP="00EF1B9D">
                            <w:pPr>
                              <w:pStyle w:val="descF11"/>
                              <w:jc w:val="center"/>
                              <w:rPr>
                                <w:rFonts w:ascii="Helvetica 45 Light" w:hAnsi="Helvetica 45 Light"/>
                                <w:noProof/>
                                <w:color w:val="808080"/>
                                <w:sz w:val="10"/>
                                <w:szCs w:val="6"/>
                              </w:rPr>
                            </w:pPr>
                            <w:r w:rsidRPr="00EF1B9D">
                              <w:rPr>
                                <w:rFonts w:ascii="Helvetica 45 Light" w:hAnsi="Helvetica 45 Light" w:cs="MyriadPro-Bold"/>
                                <w:bCs/>
                                <w:noProof/>
                                <w:color w:val="EC008C"/>
                                <w:sz w:val="22"/>
                                <w:szCs w:val="22"/>
                              </w:rPr>
                              <w:t xml:space="preserve">EPC RATING - </w:t>
                            </w:r>
                            <w:r w:rsidR="000F42A5">
                              <w:rPr>
                                <w:rFonts w:ascii="Helvetica 45 Light" w:hAnsi="Helvetica 45 Light" w:cs="MyriadPro-Bold"/>
                                <w:bCs/>
                                <w:noProof/>
                                <w:color w:val="EC008C"/>
                                <w:sz w:val="22"/>
                                <w:szCs w:val="22"/>
                              </w:rPr>
                              <w:t>F</w:t>
                            </w:r>
                          </w:p>
                          <w:p w14:paraId="7001DFAD" w14:textId="77777777" w:rsidR="005E7BE5" w:rsidRPr="00EF1B9D" w:rsidRDefault="005E7BE5" w:rsidP="00EF1B9D">
                            <w:pPr>
                              <w:pStyle w:val="descF11"/>
                              <w:jc w:val="center"/>
                              <w:rPr>
                                <w:rFonts w:ascii="Helvetica 45 Light" w:hAnsi="Helvetica 45 Light"/>
                                <w:noProof/>
                                <w:color w:val="808080"/>
                                <w:sz w:val="10"/>
                                <w:szCs w:val="6"/>
                              </w:rPr>
                            </w:pPr>
                          </w:p>
                          <w:p w14:paraId="12EED17B" w14:textId="77777777" w:rsidR="005E7BE5" w:rsidRPr="00EF1B9D" w:rsidRDefault="005E7BE5" w:rsidP="00EF1B9D">
                            <w:pPr>
                              <w:pStyle w:val="descF11"/>
                              <w:jc w:val="center"/>
                              <w:rPr>
                                <w:rFonts w:ascii="Helvetica 45 Light" w:hAnsi="Helvetica 45 Light"/>
                                <w:color w:val="808080"/>
                                <w:sz w:val="10"/>
                                <w:szCs w:val="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477BA" id="Text Box 187" o:spid="_x0000_s1027" type="#_x0000_t202" style="position:absolute;margin-left:28.4pt;margin-top:28.35pt;width:240.95pt;height:54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" filled="f" stroked="f">
                <v:textbox style="mso-next-textbox:#Text Box 180" inset="0,0,0,0">
                  <w:txbxContent>
                    <w:p w14:paraId="56BC5900" w14:textId="77777777" w:rsidR="00EF1B9D" w:rsidRDefault="005E7BE5" w:rsidP="00595920">
                      <w:pPr>
                        <w:rPr>
                          <w:rFonts w:ascii="Helvetica 45 Light" w:hAnsi="Helvetica 45 Light" w:cs="MyriadPro-Bold"/>
                          <w:bCs/>
                          <w:color w:val="EC008C"/>
                          <w:sz w:val="40"/>
                          <w:szCs w:val="40"/>
                        </w:rPr>
                      </w:pPr>
                      <w:r w:rsidRPr="00474478">
                        <w:rPr>
                          <w:rFonts w:ascii="Helvetica 45 Light" w:hAnsi="Helvetica 45 Light" w:cs="MyriadPro-Bold"/>
                          <w:bCs/>
                          <w:noProof/>
                          <w:color w:val="EC008C"/>
                          <w:sz w:val="40"/>
                          <w:szCs w:val="40"/>
                        </w:rPr>
                        <w:t>Duke Street</w:t>
                      </w:r>
                      <w:r>
                        <w:rPr>
                          <w:rFonts w:ascii="Helvetica 45 Light" w:hAnsi="Helvetica 45 Light" w:cs="MyriadPro-Bold"/>
                          <w:bCs/>
                          <w:color w:val="EC008C"/>
                          <w:sz w:val="40"/>
                          <w:szCs w:val="40"/>
                        </w:rPr>
                        <w:t xml:space="preserve"> </w:t>
                      </w:r>
                    </w:p>
                    <w:p w14:paraId="13A876E3" w14:textId="3CF42965" w:rsidR="005E7BE5" w:rsidRDefault="005E7BE5" w:rsidP="00595920">
                      <w:pPr>
                        <w:rPr>
                          <w:rFonts w:ascii="Helvetica 45 Light" w:hAnsi="Helvetica 45 Light" w:cs="MyriadPro-Bold"/>
                          <w:bCs/>
                          <w:noProof/>
                          <w:color w:val="EC008C"/>
                          <w:sz w:val="40"/>
                          <w:szCs w:val="40"/>
                        </w:rPr>
                      </w:pPr>
                      <w:r w:rsidRPr="00474478">
                        <w:rPr>
                          <w:rFonts w:ascii="Helvetica 45 Light" w:hAnsi="Helvetica 45 Light" w:cs="MyriadPro-Bold"/>
                          <w:bCs/>
                          <w:noProof/>
                          <w:color w:val="EC008C"/>
                          <w:sz w:val="40"/>
                          <w:szCs w:val="40"/>
                        </w:rPr>
                        <w:t>Princes Risborough</w:t>
                      </w:r>
                    </w:p>
                    <w:p w14:paraId="74E66D81" w14:textId="45BB803E" w:rsidR="00EF1B9D" w:rsidRDefault="00EF1B9D"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Buckinghamshire</w:t>
                      </w:r>
                    </w:p>
                    <w:p w14:paraId="453397B3" w14:textId="3B62923B" w:rsidR="00EF1B9D" w:rsidRDefault="00EF1B9D"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HP27 0AT</w:t>
                      </w:r>
                    </w:p>
                    <w:p w14:paraId="6809043B" w14:textId="77777777" w:rsidR="00EF1B9D" w:rsidRPr="00734717" w:rsidRDefault="00EF1B9D" w:rsidP="00595920">
                      <w:pPr>
                        <w:rPr>
                          <w:rFonts w:ascii="Helvetica 45 Light" w:hAnsi="Helvetica 45 Light" w:cs="MyriadPro-Bold"/>
                          <w:bCs/>
                          <w:color w:val="EC008C"/>
                          <w:sz w:val="20"/>
                          <w:szCs w:val="20"/>
                        </w:rPr>
                      </w:pPr>
                    </w:p>
                    <w:p w14:paraId="40E5A1A1" w14:textId="02BA4F97" w:rsidR="005E7BE5" w:rsidRDefault="00EF1B9D"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 </w:t>
                      </w:r>
                      <w:r w:rsidR="005E7BE5" w:rsidRPr="00474478">
                        <w:rPr>
                          <w:rFonts w:ascii="Helvetica 45 Light" w:hAnsi="Helvetica 45 Light" w:cs="MyriadPro-Bold"/>
                          <w:bCs/>
                          <w:noProof/>
                          <w:color w:val="EC008C"/>
                          <w:sz w:val="36"/>
                          <w:szCs w:val="36"/>
                        </w:rPr>
                        <w:t>£2</w:t>
                      </w:r>
                      <w:r w:rsidR="005A400C">
                        <w:rPr>
                          <w:rFonts w:ascii="Helvetica 45 Light" w:hAnsi="Helvetica 45 Light" w:cs="MyriadPro-Bold"/>
                          <w:bCs/>
                          <w:noProof/>
                          <w:color w:val="EC008C"/>
                          <w:sz w:val="36"/>
                          <w:szCs w:val="36"/>
                        </w:rPr>
                        <w:t>25</w:t>
                      </w:r>
                      <w:r w:rsidR="005E7BE5" w:rsidRPr="00474478">
                        <w:rPr>
                          <w:rFonts w:ascii="Helvetica 45 Light" w:hAnsi="Helvetica 45 Light" w:cs="MyriadPro-Bold"/>
                          <w:bCs/>
                          <w:noProof/>
                          <w:color w:val="EC008C"/>
                          <w:sz w:val="36"/>
                          <w:szCs w:val="36"/>
                        </w:rPr>
                        <w:t>,000</w:t>
                      </w:r>
                    </w:p>
                    <w:p w14:paraId="209600D8" w14:textId="77777777" w:rsidR="00267965" w:rsidRDefault="00267965" w:rsidP="00734717">
                      <w:pPr>
                        <w:rPr>
                          <w:rFonts w:ascii="Helvetica 45 Light" w:hAnsi="Helvetica 45 Light" w:cs="MyriadPro-Bold"/>
                          <w:bCs/>
                          <w:noProof/>
                          <w:color w:val="EC008C"/>
                          <w:sz w:val="36"/>
                          <w:szCs w:val="36"/>
                        </w:rPr>
                      </w:pPr>
                    </w:p>
                    <w:p w14:paraId="7827DB14" w14:textId="77777777" w:rsidR="00EF1B9D" w:rsidRPr="00734717" w:rsidRDefault="00EF1B9D" w:rsidP="00734717">
                      <w:pPr>
                        <w:rPr>
                          <w:rFonts w:ascii="Helvetica 45 Light" w:hAnsi="Helvetica 45 Light" w:cs="MyriadPro-Bold"/>
                          <w:bCs/>
                          <w:color w:val="EC008C"/>
                          <w:sz w:val="20"/>
                          <w:szCs w:val="20"/>
                        </w:rPr>
                      </w:pPr>
                    </w:p>
                    <w:p w14:paraId="44767C0C" w14:textId="77777777" w:rsidR="005E7BE5" w:rsidRPr="00474478" w:rsidRDefault="005E7BE5" w:rsidP="003422C6">
                      <w:pPr>
                        <w:pStyle w:val="descF11"/>
                        <w:rPr>
                          <w:rFonts w:ascii="Helvetica 45 Light" w:hAnsi="Helvetica 45 Light"/>
                          <w:noProof/>
                          <w:color w:val="808080"/>
                          <w:sz w:val="22"/>
                        </w:rPr>
                      </w:pPr>
                      <w:r w:rsidRPr="00474478">
                        <w:rPr>
                          <w:rFonts w:ascii="Helvetica 45 Light" w:hAnsi="Helvetica 45 Light"/>
                          <w:noProof/>
                          <w:color w:val="808080"/>
                          <w:sz w:val="22"/>
                        </w:rPr>
                        <w:t>An extremely well presented apartment with accommodation arranged over two floors. Situated with in the heart of Princes Risborough. Two Bedrooms,Living Room, Kitchen and Shower Room. The property also has the benefit of a rear garden (conditions apply). The property is sold without an onward chain.</w:t>
                      </w:r>
                    </w:p>
                    <w:p w14:paraId="1081BB0B" w14:textId="77777777" w:rsidR="005E7BE5" w:rsidRPr="00474478" w:rsidRDefault="005E7BE5" w:rsidP="003422C6">
                      <w:pPr>
                        <w:pStyle w:val="descF11"/>
                        <w:rPr>
                          <w:rFonts w:ascii="Helvetica 45 Light" w:hAnsi="Helvetica 45 Light"/>
                          <w:noProof/>
                          <w:color w:val="808080"/>
                          <w:sz w:val="22"/>
                        </w:rPr>
                      </w:pPr>
                    </w:p>
                    <w:p w14:paraId="5BF150F0" w14:textId="163BFF2E" w:rsidR="005E7BE5" w:rsidRDefault="005E7BE5" w:rsidP="003422C6">
                      <w:pPr>
                        <w:pStyle w:val="descF11"/>
                        <w:rPr>
                          <w:rFonts w:ascii="Helvetica 45 Light" w:hAnsi="Helvetica 45 Light"/>
                          <w:noProof/>
                          <w:color w:val="808080"/>
                          <w:sz w:val="22"/>
                        </w:rPr>
                      </w:pPr>
                      <w:r w:rsidRPr="00474478">
                        <w:rPr>
                          <w:rFonts w:ascii="Helvetica 45 Light" w:hAnsi="Helvetica 45 Light"/>
                          <w:noProof/>
                          <w:color w:val="808080"/>
                          <w:sz w:val="22"/>
                        </w:rPr>
                        <w:t xml:space="preserve">Constructed above a parade of shops this first floor apartment offers peasant and economical accommodation. Access to the property is via a stairway to its own Front Door. Small Entrance Hall, Living room, Kitchen, Shower room. Bedroom. From the living room there is a staircase that then leads to the Main Bedroom. At the rear there is a well presented garden with two storage shed one with light and power. Agents Note the rear garden is  leased to the property </w:t>
                      </w:r>
                      <w:r w:rsidR="006B6449">
                        <w:rPr>
                          <w:rFonts w:ascii="Helvetica 45 Light" w:hAnsi="Helvetica 45 Light"/>
                          <w:noProof/>
                          <w:color w:val="808080"/>
                          <w:sz w:val="22"/>
                        </w:rPr>
                        <w:t xml:space="preserve">and a small charge is payable </w:t>
                      </w:r>
                      <w:r w:rsidRPr="00474478">
                        <w:rPr>
                          <w:rFonts w:ascii="Helvetica 45 Light" w:hAnsi="Helvetica 45 Light"/>
                          <w:noProof/>
                          <w:color w:val="808080"/>
                          <w:sz w:val="22"/>
                        </w:rPr>
                        <w:t>per month. The property itself enjoys a recently extended lease of 125 years.</w:t>
                      </w:r>
                    </w:p>
                    <w:p w14:paraId="31451ABC" w14:textId="7B36A2A4" w:rsidR="00EF1B9D" w:rsidRDefault="00EF1B9D" w:rsidP="003422C6">
                      <w:pPr>
                        <w:pStyle w:val="descF11"/>
                        <w:rPr>
                          <w:rFonts w:ascii="Helvetica 45 Light" w:hAnsi="Helvetica 45 Light"/>
                          <w:noProof/>
                          <w:color w:val="808080"/>
                          <w:sz w:val="22"/>
                        </w:rPr>
                      </w:pPr>
                    </w:p>
                    <w:p w14:paraId="7A0A67A2" w14:textId="77777777" w:rsidR="00EF1B9D" w:rsidRDefault="00EF1B9D" w:rsidP="003422C6">
                      <w:pPr>
                        <w:pStyle w:val="descF11"/>
                        <w:rPr>
                          <w:rFonts w:ascii="Helvetica 45 Light" w:hAnsi="Helvetica 45 Light"/>
                          <w:noProof/>
                          <w:color w:val="808080"/>
                          <w:sz w:val="22"/>
                        </w:rPr>
                      </w:pPr>
                    </w:p>
                    <w:p w14:paraId="6AA9061C" w14:textId="23FB8166" w:rsidR="00EF1B9D" w:rsidRDefault="00EF1B9D" w:rsidP="003422C6">
                      <w:pPr>
                        <w:pStyle w:val="descF11"/>
                        <w:rPr>
                          <w:rFonts w:ascii="Helvetica 45 Light" w:hAnsi="Helvetica 45 Light"/>
                          <w:noProof/>
                          <w:color w:val="808080"/>
                          <w:sz w:val="22"/>
                        </w:rPr>
                      </w:pPr>
                      <w:r>
                        <w:rPr>
                          <w:rFonts w:ascii="Helvetica 45 Light" w:hAnsi="Helvetica 45 Light"/>
                          <w:noProof/>
                          <w:color w:val="808080"/>
                          <w:sz w:val="22"/>
                        </w:rPr>
                        <w:t xml:space="preserve">NO ONWARD CHAIN! </w:t>
                      </w:r>
                    </w:p>
                    <w:p w14:paraId="029FDB42" w14:textId="51293731" w:rsidR="00EF1B9D" w:rsidRDefault="00EF1B9D" w:rsidP="003422C6">
                      <w:pPr>
                        <w:pStyle w:val="descF11"/>
                        <w:rPr>
                          <w:rFonts w:ascii="Helvetica 45 Light" w:hAnsi="Helvetica 45 Light"/>
                          <w:noProof/>
                          <w:color w:val="808080"/>
                          <w:sz w:val="22"/>
                        </w:rPr>
                      </w:pPr>
                    </w:p>
                    <w:p w14:paraId="67AB4D7A" w14:textId="34DE64D9" w:rsidR="00EF1B9D" w:rsidRDefault="00EF1B9D" w:rsidP="003422C6">
                      <w:pPr>
                        <w:pStyle w:val="descF11"/>
                        <w:rPr>
                          <w:rFonts w:ascii="Helvetica 45 Light" w:hAnsi="Helvetica 45 Light"/>
                          <w:noProof/>
                          <w:color w:val="808080"/>
                          <w:sz w:val="22"/>
                        </w:rPr>
                      </w:pPr>
                      <w:r>
                        <w:rPr>
                          <w:rFonts w:ascii="Helvetica 45 Light" w:hAnsi="Helvetica 45 Light"/>
                          <w:noProof/>
                          <w:color w:val="808080"/>
                          <w:sz w:val="22"/>
                        </w:rPr>
                        <w:t xml:space="preserve">LENGTH LEASE – 125 YEARS </w:t>
                      </w:r>
                    </w:p>
                    <w:p w14:paraId="79B2CBE4" w14:textId="2DB7650E" w:rsidR="00EF1B9D" w:rsidRDefault="00EF1B9D" w:rsidP="003422C6">
                      <w:pPr>
                        <w:pStyle w:val="descF11"/>
                        <w:rPr>
                          <w:rFonts w:ascii="Helvetica 45 Light" w:hAnsi="Helvetica 45 Light"/>
                          <w:noProof/>
                          <w:color w:val="808080"/>
                          <w:sz w:val="22"/>
                        </w:rPr>
                      </w:pPr>
                    </w:p>
                    <w:p w14:paraId="78D20FDC" w14:textId="3656A400" w:rsidR="005E7BE5" w:rsidRDefault="00EF1B9D" w:rsidP="003422C6">
                      <w:pPr>
                        <w:pStyle w:val="descF11"/>
                        <w:rPr>
                          <w:rFonts w:ascii="Helvetica 45 Light" w:hAnsi="Helvetica 45 Light"/>
                          <w:noProof/>
                          <w:color w:val="808080"/>
                          <w:sz w:val="22"/>
                        </w:rPr>
                      </w:pPr>
                      <w:r>
                        <w:rPr>
                          <w:rFonts w:ascii="Helvetica 45 Light" w:hAnsi="Helvetica 45 Light"/>
                          <w:noProof/>
                          <w:color w:val="808080"/>
                          <w:sz w:val="22"/>
                        </w:rPr>
                        <w:t xml:space="preserve">GROUND RENT </w:t>
                      </w:r>
                      <w:r w:rsidR="003F1D56">
                        <w:rPr>
                          <w:rFonts w:ascii="Helvetica 45 Light" w:hAnsi="Helvetica 45 Light"/>
                          <w:noProof/>
                          <w:color w:val="808080"/>
                          <w:sz w:val="22"/>
                        </w:rPr>
                        <w:t>–</w:t>
                      </w:r>
                      <w:r>
                        <w:rPr>
                          <w:rFonts w:ascii="Helvetica 45 Light" w:hAnsi="Helvetica 45 Light"/>
                          <w:noProof/>
                          <w:color w:val="808080"/>
                          <w:sz w:val="22"/>
                        </w:rPr>
                        <w:t xml:space="preserve"> </w:t>
                      </w:r>
                      <w:r w:rsidR="003F1D56">
                        <w:rPr>
                          <w:rFonts w:ascii="Helvetica 45 Light" w:hAnsi="Helvetica 45 Light"/>
                          <w:noProof/>
                          <w:color w:val="808080"/>
                          <w:sz w:val="22"/>
                        </w:rPr>
                        <w:t>£150.00</w:t>
                      </w:r>
                    </w:p>
                    <w:p w14:paraId="1D55ACD2" w14:textId="52CFB24C" w:rsidR="003F1D56" w:rsidRDefault="003F1D56" w:rsidP="003422C6">
                      <w:pPr>
                        <w:pStyle w:val="descF11"/>
                        <w:rPr>
                          <w:rFonts w:ascii="Helvetica 45 Light" w:hAnsi="Helvetica 45 Light"/>
                          <w:noProof/>
                          <w:color w:val="808080"/>
                          <w:sz w:val="22"/>
                        </w:rPr>
                      </w:pPr>
                    </w:p>
                    <w:p w14:paraId="04F7E2CF" w14:textId="77777777" w:rsidR="003F1D56" w:rsidRPr="00474478" w:rsidRDefault="003F1D56" w:rsidP="003422C6">
                      <w:pPr>
                        <w:pStyle w:val="descF11"/>
                        <w:rPr>
                          <w:rFonts w:ascii="Helvetica 45 Light" w:hAnsi="Helvetica 45 Light"/>
                          <w:noProof/>
                          <w:color w:val="808080"/>
                          <w:sz w:val="22"/>
                        </w:rPr>
                      </w:pPr>
                    </w:p>
                    <w:p w14:paraId="45238686" w14:textId="61DF100D" w:rsidR="005E7BE5" w:rsidRPr="00EF1B9D" w:rsidRDefault="00EF1B9D" w:rsidP="0077428D">
                      <w:pPr>
                        <w:pStyle w:val="descF11"/>
                        <w:jc w:val="center"/>
                        <w:rPr>
                          <w:rFonts w:ascii="Helvetica 45 Light" w:hAnsi="Helvetica 45 Light"/>
                          <w:noProof/>
                          <w:color w:val="808080"/>
                          <w:sz w:val="8"/>
                          <w:szCs w:val="6"/>
                        </w:rPr>
                      </w:pPr>
                      <w:r w:rsidRPr="00EF1B9D">
                        <w:rPr>
                          <w:rFonts w:ascii="Helvetica 45 Light" w:hAnsi="Helvetica 45 Light" w:cs="MyriadPro-Bold"/>
                          <w:bCs/>
                          <w:noProof/>
                          <w:color w:val="EC008C"/>
                          <w:sz w:val="22"/>
                          <w:szCs w:val="22"/>
                        </w:rPr>
                        <w:t>Princes Risborough</w:t>
                      </w:r>
                    </w:p>
                    <w:p w14:paraId="7EEC94DF" w14:textId="77777777" w:rsidR="005E7BE5" w:rsidRPr="00474478" w:rsidRDefault="005E7BE5" w:rsidP="003422C6">
                      <w:pPr>
                        <w:pStyle w:val="descF11"/>
                        <w:rPr>
                          <w:rFonts w:ascii="Helvetica 45 Light" w:hAnsi="Helvetica 45 Light"/>
                          <w:noProof/>
                          <w:color w:val="808080"/>
                          <w:sz w:val="22"/>
                        </w:rPr>
                      </w:pPr>
                    </w:p>
                    <w:p w14:paraId="5518392E" w14:textId="77777777" w:rsidR="005E7BE5" w:rsidRPr="00EF1B9D" w:rsidRDefault="005E7BE5" w:rsidP="003422C6">
                      <w:pPr>
                        <w:pStyle w:val="descF11"/>
                        <w:rPr>
                          <w:rFonts w:ascii="Helvetica 45 Light" w:hAnsi="Helvetica 45 Light"/>
                          <w:noProof/>
                          <w:color w:val="808080"/>
                        </w:rPr>
                      </w:pPr>
                      <w:r w:rsidRPr="00EF1B9D">
                        <w:rPr>
                          <w:rFonts w:ascii="Helvetica 45 Light" w:hAnsi="Helvetica 45 Light"/>
                          <w:noProof/>
                          <w:color w:val="808080"/>
                        </w:rPr>
                        <w:t>The attractive market town of Princes Risborough offers a post office, a leisure centre and a good range of local shops including a Tesco, Marks &amp; Spencer Simply Food and Costa Coffee. Further, more comprehensive leisure and shopping facilities can be found in High Wycombe, Aylesbury and Oxford all within easy reach. Excellent schooling is provided locally with a good choice of private and state schools close by including grammar schools in High Wycombe and Aylesbury.</w:t>
                      </w:r>
                    </w:p>
                    <w:p w14:paraId="1D567174" w14:textId="77777777" w:rsidR="005E7BE5" w:rsidRPr="00EF1B9D" w:rsidRDefault="005E7BE5" w:rsidP="003422C6">
                      <w:pPr>
                        <w:pStyle w:val="descF11"/>
                        <w:rPr>
                          <w:rFonts w:ascii="Helvetica 45 Light" w:hAnsi="Helvetica 45 Light"/>
                          <w:noProof/>
                          <w:color w:val="808080"/>
                        </w:rPr>
                      </w:pPr>
                      <w:r w:rsidRPr="00EF1B9D">
                        <w:rPr>
                          <w:rFonts w:ascii="Helvetica 45 Light" w:hAnsi="Helvetica 45 Light"/>
                          <w:noProof/>
                          <w:color w:val="808080"/>
                        </w:rPr>
                        <w:t xml:space="preserve">There is access to the M40 motorway for London and the Midlands just 6 miles away (J6) and Princes Risborough station offers an excellent  main line rail service to London (Marylebone - 35 minutes) and the Midlands. </w:t>
                      </w:r>
                    </w:p>
                    <w:p w14:paraId="184B3D85" w14:textId="699524D1" w:rsidR="005E7BE5" w:rsidRDefault="005E7BE5" w:rsidP="003422C6">
                      <w:pPr>
                        <w:pStyle w:val="descF11"/>
                        <w:rPr>
                          <w:rFonts w:ascii="Helvetica 45 Light" w:hAnsi="Helvetica 45 Light"/>
                          <w:noProof/>
                          <w:color w:val="808080"/>
                          <w:sz w:val="22"/>
                        </w:rPr>
                      </w:pPr>
                    </w:p>
                    <w:p w14:paraId="19B25FD6" w14:textId="7516057B" w:rsidR="00EF1B9D" w:rsidRDefault="00EF1B9D" w:rsidP="003422C6">
                      <w:pPr>
                        <w:pStyle w:val="descF11"/>
                        <w:rPr>
                          <w:rFonts w:ascii="Helvetica 45 Light" w:hAnsi="Helvetica 45 Light"/>
                          <w:noProof/>
                          <w:color w:val="808080"/>
                          <w:sz w:val="22"/>
                        </w:rPr>
                      </w:pPr>
                    </w:p>
                    <w:p w14:paraId="68DD3EAF" w14:textId="52200522" w:rsidR="00C9539F" w:rsidRDefault="00C9539F" w:rsidP="003422C6">
                      <w:pPr>
                        <w:pStyle w:val="descF11"/>
                        <w:rPr>
                          <w:rFonts w:ascii="Helvetica 45 Light" w:hAnsi="Helvetica 45 Light"/>
                          <w:noProof/>
                          <w:color w:val="808080"/>
                          <w:sz w:val="22"/>
                        </w:rPr>
                      </w:pPr>
                    </w:p>
                    <w:p w14:paraId="3171D493" w14:textId="587002AC" w:rsidR="00BB7680" w:rsidRDefault="00BB7680" w:rsidP="003422C6">
                      <w:pPr>
                        <w:pStyle w:val="descF11"/>
                        <w:rPr>
                          <w:rFonts w:ascii="Helvetica 45 Light" w:hAnsi="Helvetica 45 Light"/>
                          <w:noProof/>
                          <w:color w:val="808080"/>
                          <w:sz w:val="22"/>
                        </w:rPr>
                      </w:pPr>
                    </w:p>
                    <w:p w14:paraId="5C236E2E" w14:textId="77777777" w:rsidR="005E7BE5" w:rsidRPr="00474478" w:rsidRDefault="005E7BE5" w:rsidP="003422C6">
                      <w:pPr>
                        <w:pStyle w:val="descF11"/>
                        <w:rPr>
                          <w:rFonts w:ascii="Helvetica 45 Light" w:hAnsi="Helvetica 45 Light"/>
                          <w:noProof/>
                          <w:color w:val="808080"/>
                          <w:sz w:val="22"/>
                        </w:rPr>
                      </w:pPr>
                    </w:p>
                    <w:p w14:paraId="1983CAA5" w14:textId="374BCA6B" w:rsidR="005E7BE5" w:rsidRPr="00EF1B9D" w:rsidRDefault="00EF1B9D" w:rsidP="00EF1B9D">
                      <w:pPr>
                        <w:pStyle w:val="descF11"/>
                        <w:jc w:val="center"/>
                        <w:rPr>
                          <w:rFonts w:ascii="Helvetica 45 Light" w:hAnsi="Helvetica 45 Light"/>
                          <w:noProof/>
                          <w:color w:val="808080"/>
                          <w:sz w:val="10"/>
                          <w:szCs w:val="6"/>
                        </w:rPr>
                      </w:pPr>
                      <w:r w:rsidRPr="00EF1B9D">
                        <w:rPr>
                          <w:rFonts w:ascii="Helvetica 45 Light" w:hAnsi="Helvetica 45 Light" w:cs="MyriadPro-Bold"/>
                          <w:bCs/>
                          <w:noProof/>
                          <w:color w:val="EC008C"/>
                          <w:sz w:val="22"/>
                          <w:szCs w:val="22"/>
                        </w:rPr>
                        <w:t xml:space="preserve">EPC RATING - </w:t>
                      </w:r>
                      <w:r w:rsidR="000F42A5">
                        <w:rPr>
                          <w:rFonts w:ascii="Helvetica 45 Light" w:hAnsi="Helvetica 45 Light" w:cs="MyriadPro-Bold"/>
                          <w:bCs/>
                          <w:noProof/>
                          <w:color w:val="EC008C"/>
                          <w:sz w:val="22"/>
                          <w:szCs w:val="22"/>
                        </w:rPr>
                        <w:t>F</w:t>
                      </w:r>
                    </w:p>
                    <w:p w14:paraId="7001DFAD" w14:textId="77777777" w:rsidR="005E7BE5" w:rsidRPr="00EF1B9D" w:rsidRDefault="005E7BE5" w:rsidP="00EF1B9D">
                      <w:pPr>
                        <w:pStyle w:val="descF11"/>
                        <w:jc w:val="center"/>
                        <w:rPr>
                          <w:rFonts w:ascii="Helvetica 45 Light" w:hAnsi="Helvetica 45 Light"/>
                          <w:noProof/>
                          <w:color w:val="808080"/>
                          <w:sz w:val="10"/>
                          <w:szCs w:val="6"/>
                        </w:rPr>
                      </w:pPr>
                    </w:p>
                    <w:p w14:paraId="12EED17B" w14:textId="77777777" w:rsidR="005E7BE5" w:rsidRPr="00EF1B9D" w:rsidRDefault="005E7BE5" w:rsidP="00EF1B9D">
                      <w:pPr>
                        <w:pStyle w:val="descF11"/>
                        <w:jc w:val="center"/>
                        <w:rPr>
                          <w:rFonts w:ascii="Helvetica 45 Light" w:hAnsi="Helvetica 45 Light"/>
                          <w:color w:val="808080"/>
                          <w:sz w:val="10"/>
                          <w:szCs w:val="6"/>
                        </w:rPr>
                      </w:pPr>
                    </w:p>
                  </w:txbxContent>
                </v:textbox>
                <w10:wrap anchorx="page" anchory="page"/>
              </v:shape>
            </w:pict>
          </mc:Fallback>
        </mc:AlternateContent>
      </w:r>
    </w:p>
    <w:p w14:paraId="54969AD9" w14:textId="690C9B37" w:rsidR="005E7BE5" w:rsidRDefault="000F42A5" w:rsidP="00402050">
      <w:pPr>
        <w:sectPr w:rsidR="005E7BE5" w:rsidSect="00524630">
          <w:headerReference w:type="default" r:id="rId15"/>
          <w:footerReference w:type="default" r:id="rId16"/>
          <w:pgSz w:w="16840" w:h="11907" w:orient="landscape" w:code="9"/>
          <w:pgMar w:top="0" w:right="0" w:bottom="0" w:left="0" w:header="0" w:footer="0" w:gutter="0"/>
          <w:cols w:space="567"/>
          <w:docGrid w:linePitch="360"/>
        </w:sectPr>
      </w:pPr>
      <w:r>
        <w:rPr>
          <w:noProof/>
          <w:lang w:val="en-GB" w:eastAsia="en-GB"/>
        </w:rPr>
        <w:lastRenderedPageBreak/>
        <w:drawing>
          <wp:anchor distT="0" distB="0" distL="114300" distR="114300" simplePos="0" relativeHeight="251647488" behindDoc="0" locked="0" layoutInCell="1" allowOverlap="1" wp14:anchorId="54E9DB41" wp14:editId="60EE61D1">
            <wp:simplePos x="0" y="0"/>
            <wp:positionH relativeFrom="page">
              <wp:posOffset>4581524</wp:posOffset>
            </wp:positionH>
            <wp:positionV relativeFrom="page">
              <wp:posOffset>4695825</wp:posOffset>
            </wp:positionV>
            <wp:extent cx="4314825" cy="26384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cstate="print">
                      <a:extLst>
                        <a:ext uri="{28A0092B-C50C-407E-A947-70E740481C1C}">
                          <a14:useLocalDpi xmlns:a14="http://schemas.microsoft.com/office/drawing/2010/main" val="0"/>
                        </a:ext>
                      </a:extLst>
                    </a:blip>
                    <a:srcRect t="3693" b="3693"/>
                    <a:stretch>
                      <a:fillRect/>
                    </a:stretch>
                  </pic:blipFill>
                  <pic:spPr>
                    <a:xfrm>
                      <a:off x="0" y="0"/>
                      <a:ext cx="4314825" cy="26384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7968" behindDoc="0" locked="0" layoutInCell="1" allowOverlap="1" wp14:anchorId="1A7966A2" wp14:editId="630A593D">
            <wp:simplePos x="0" y="0"/>
            <wp:positionH relativeFrom="column">
              <wp:posOffset>6762750</wp:posOffset>
            </wp:positionH>
            <wp:positionV relativeFrom="paragraph">
              <wp:posOffset>3195320</wp:posOffset>
            </wp:positionV>
            <wp:extent cx="2133600" cy="145542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3600" cy="1455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632" behindDoc="0" locked="0" layoutInCell="1" allowOverlap="1" wp14:anchorId="460B6A0F" wp14:editId="7AE68FE4">
            <wp:simplePos x="0" y="0"/>
            <wp:positionH relativeFrom="column">
              <wp:posOffset>6753225</wp:posOffset>
            </wp:positionH>
            <wp:positionV relativeFrom="paragraph">
              <wp:posOffset>309245</wp:posOffset>
            </wp:positionV>
            <wp:extent cx="2114550" cy="14097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4550" cy="1409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3AE5DC03" wp14:editId="44A9418E">
            <wp:simplePos x="0" y="0"/>
            <wp:positionH relativeFrom="column">
              <wp:posOffset>6772275</wp:posOffset>
            </wp:positionH>
            <wp:positionV relativeFrom="paragraph">
              <wp:posOffset>1757045</wp:posOffset>
            </wp:positionV>
            <wp:extent cx="2114550" cy="1409700"/>
            <wp:effectExtent l="0" t="0" r="0" b="0"/>
            <wp:wrapSquare wrapText="bothSides"/>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DC0">
        <w:rPr>
          <w:noProof/>
          <w:lang w:val="en-GB" w:eastAsia="en-GB"/>
        </w:rPr>
        <w:drawing>
          <wp:anchor distT="0" distB="0" distL="114300" distR="114300" simplePos="0" relativeHeight="251639296" behindDoc="0" locked="0" layoutInCell="1" allowOverlap="1" wp14:anchorId="007D80A0" wp14:editId="170F5667">
            <wp:simplePos x="0" y="0"/>
            <wp:positionH relativeFrom="page">
              <wp:posOffset>247650</wp:posOffset>
            </wp:positionH>
            <wp:positionV relativeFrom="page">
              <wp:posOffset>304799</wp:posOffset>
            </wp:positionV>
            <wp:extent cx="6477000" cy="436054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rcRect t="5203" b="5203"/>
                    <a:stretch>
                      <a:fillRect/>
                    </a:stretch>
                  </pic:blipFill>
                  <pic:spPr>
                    <a:xfrm>
                      <a:off x="0" y="0"/>
                      <a:ext cx="6477000" cy="4360545"/>
                    </a:xfrm>
                    <a:prstGeom prst="rect">
                      <a:avLst/>
                    </a:prstGeom>
                  </pic:spPr>
                </pic:pic>
              </a:graphicData>
            </a:graphic>
            <wp14:sizeRelH relativeFrom="margin">
              <wp14:pctWidth>0</wp14:pctWidth>
            </wp14:sizeRelH>
            <wp14:sizeRelV relativeFrom="margin">
              <wp14:pctHeight>0</wp14:pctHeight>
            </wp14:sizeRelV>
          </wp:anchor>
        </w:drawing>
      </w:r>
      <w:r w:rsidR="00C9539F">
        <w:rPr>
          <w:noProof/>
          <w:lang w:val="en-GB" w:eastAsia="en-GB"/>
        </w:rPr>
        <w:drawing>
          <wp:anchor distT="0" distB="0" distL="114300" distR="114300" simplePos="0" relativeHeight="251641344" behindDoc="0" locked="0" layoutInCell="1" allowOverlap="1" wp14:anchorId="1B0FF748" wp14:editId="7CC6338E">
            <wp:simplePos x="0" y="0"/>
            <wp:positionH relativeFrom="page">
              <wp:posOffset>257175</wp:posOffset>
            </wp:positionH>
            <wp:positionV relativeFrom="page">
              <wp:posOffset>4695825</wp:posOffset>
            </wp:positionV>
            <wp:extent cx="4295775" cy="26574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rcRect t="8758" b="8758"/>
                    <a:stretch>
                      <a:fillRect/>
                    </a:stretch>
                  </pic:blipFill>
                  <pic:spPr>
                    <a:xfrm>
                      <a:off x="0" y="0"/>
                      <a:ext cx="4295775" cy="2657475"/>
                    </a:xfrm>
                    <a:prstGeom prst="rect">
                      <a:avLst/>
                    </a:prstGeom>
                  </pic:spPr>
                </pic:pic>
              </a:graphicData>
            </a:graphic>
            <wp14:sizeRelH relativeFrom="margin">
              <wp14:pctWidth>0</wp14:pctWidth>
            </wp14:sizeRelH>
            <wp14:sizeRelV relativeFrom="margin">
              <wp14:pctHeight>0</wp14:pctHeight>
            </wp14:sizeRelV>
          </wp:anchor>
        </w:drawing>
      </w:r>
      <w:r w:rsidR="00C9539F">
        <w:rPr>
          <w:noProof/>
          <w:lang w:val="en-GB" w:eastAsia="en-GB"/>
        </w:rPr>
        <mc:AlternateContent>
          <mc:Choice Requires="wps">
            <w:drawing>
              <wp:anchor distT="0" distB="0" distL="114300" distR="114300" simplePos="0" relativeHeight="251633152" behindDoc="0" locked="0" layoutInCell="1" allowOverlap="1" wp14:anchorId="3966F0E1" wp14:editId="18383A6D">
                <wp:simplePos x="0" y="0"/>
                <wp:positionH relativeFrom="page">
                  <wp:posOffset>9039225</wp:posOffset>
                </wp:positionH>
                <wp:positionV relativeFrom="page">
                  <wp:posOffset>361950</wp:posOffset>
                </wp:positionV>
                <wp:extent cx="1457325" cy="6172200"/>
                <wp:effectExtent l="0" t="0" r="9525" b="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17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6F0E1" id="Text Box 180" o:spid="_x0000_s1028" type="#_x0000_t202" style="position:absolute;margin-left:711.75pt;margin-top:28.5pt;width:114.75pt;height:48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" filled="f" stroked="f">
                <v:textbox inset="0,0,0,0">
                  <w:txbxContent/>
                </v:textbox>
                <w10:wrap anchorx="page" anchory="page"/>
              </v:shape>
            </w:pict>
          </mc:Fallback>
        </mc:AlternateContent>
      </w:r>
    </w:p>
    <w:p w14:paraId="30BF56BE" w14:textId="4AE0501D" w:rsidR="005E7BE5" w:rsidRDefault="005E7BE5" w:rsidP="00402050">
      <w:r>
        <w:rPr>
          <w:noProof/>
          <w:lang w:val="en-GB" w:eastAsia="en-GB"/>
        </w:rPr>
        <w:lastRenderedPageBreak/>
        <w:drawing>
          <wp:anchor distT="0" distB="0" distL="114300" distR="114300" simplePos="0" relativeHeight="251666432" behindDoc="0" locked="0" layoutInCell="1" allowOverlap="1" wp14:anchorId="3E8A6034" wp14:editId="38527E7D">
            <wp:simplePos x="0" y="0"/>
            <wp:positionH relativeFrom="page">
              <wp:posOffset>1619250</wp:posOffset>
            </wp:positionH>
            <wp:positionV relativeFrom="page">
              <wp:posOffset>180975</wp:posOffset>
            </wp:positionV>
            <wp:extent cx="7450455" cy="52673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50455" cy="5267325"/>
                    </a:xfrm>
                    <a:prstGeom prst="rect">
                      <a:avLst/>
                    </a:prstGeom>
                  </pic:spPr>
                </pic:pic>
              </a:graphicData>
            </a:graphic>
            <wp14:sizeRelH relativeFrom="margin">
              <wp14:pctWidth>0</wp14:pctWidth>
            </wp14:sizeRelH>
            <wp14:sizeRelV relativeFrom="margin">
              <wp14:pctHeight>0</wp14:pctHeight>
            </wp14:sizeRelV>
          </wp:anchor>
        </w:drawing>
      </w:r>
    </w:p>
    <w:p w14:paraId="376F7DAF" w14:textId="77777777" w:rsidR="005E7BE5" w:rsidRDefault="005E7BE5">
      <w:pPr>
        <w:sectPr w:rsidR="005E7BE5" w:rsidSect="00524630">
          <w:headerReference w:type="default" r:id="rId24"/>
          <w:footerReference w:type="default" r:id="rId25"/>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58240" behindDoc="0" locked="0" layoutInCell="1" allowOverlap="1" wp14:anchorId="7507DB65" wp14:editId="4FCB4FDC">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14:anchorId="369B0C86" wp14:editId="45C38B94">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14:anchorId="21DBE655" wp14:editId="79CE92BD">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14:anchorId="43706F17" wp14:editId="04E06509">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0" locked="0" layoutInCell="1" allowOverlap="1" wp14:anchorId="23597DA1" wp14:editId="2F90ADDD">
            <wp:simplePos x="0" y="0"/>
            <wp:positionH relativeFrom="page">
              <wp:posOffset>5593080</wp:posOffset>
            </wp:positionH>
            <wp:positionV relativeFrom="page">
              <wp:posOffset>6959600</wp:posOffset>
            </wp:positionV>
            <wp:extent cx="902335" cy="197485"/>
            <wp:effectExtent l="0" t="0" r="0" b="0"/>
            <wp:wrapNone/>
            <wp:docPr id="224" name="Picture 224" descr="Primelocation l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rimelocation lsca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233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6192" behindDoc="0" locked="0" layoutInCell="1" allowOverlap="1" wp14:anchorId="0692C8D6" wp14:editId="5C6AB579">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BC90" w14:textId="77777777" w:rsidR="005E7BE5" w:rsidRPr="00D67BF2" w:rsidRDefault="005E7BE5"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03BFAB2B" w14:textId="77777777" w:rsidR="005E7BE5" w:rsidRPr="00D67BF2" w:rsidRDefault="005E7BE5"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6B1655B4" w14:textId="77777777" w:rsidR="005E7BE5" w:rsidRPr="006E5E97" w:rsidRDefault="005E7BE5"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2C8D6" id="Text Box 233" o:spid="_x0000_s1029" type="#_x0000_t202" style="position:absolute;margin-left:36.9pt;margin-top:445.6pt;width:769.55pt;height:3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3525BC90" w14:textId="77777777" w:rsidR="005E7BE5" w:rsidRPr="00D67BF2" w:rsidRDefault="005E7BE5"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03BFAB2B" w14:textId="77777777" w:rsidR="005E7BE5" w:rsidRPr="00D67BF2" w:rsidRDefault="005E7BE5"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6B1655B4" w14:textId="77777777" w:rsidR="005E7BE5" w:rsidRPr="006E5E97" w:rsidRDefault="005E7BE5"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55168" behindDoc="0" locked="0" layoutInCell="1" allowOverlap="1" wp14:anchorId="5C10EAF3" wp14:editId="04C0DA06">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5FDB4" id="Group 230" o:spid="_x0000_s1026" style="position:absolute;margin-left:35.45pt;margin-top:489.05pt;width:771pt;height:4.25pt;z-index:251655168;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Pr>
          <w:noProof/>
          <w:lang w:val="en-GB" w:eastAsia="en-GB"/>
        </w:rPr>
        <mc:AlternateContent>
          <mc:Choice Requires="wps">
            <w:drawing>
              <wp:anchor distT="0" distB="0" distL="114300" distR="114300" simplePos="0" relativeHeight="251654144" behindDoc="0" locked="0" layoutInCell="1" allowOverlap="1" wp14:anchorId="293271E6" wp14:editId="7578BD57">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B979C" w14:textId="067309DD" w:rsidR="005E7BE5" w:rsidRPr="00BB7680" w:rsidRDefault="00BB7680" w:rsidP="00A353FE">
                            <w:pPr>
                              <w:rPr>
                                <w:rFonts w:ascii="Helvetica 45 Light" w:hAnsi="Helvetica 45 Light"/>
                                <w:color w:val="808080" w:themeColor="background1" w:themeShade="80"/>
                                <w:sz w:val="20"/>
                                <w:szCs w:val="20"/>
                                <w:lang w:val="en-GB"/>
                              </w:rPr>
                            </w:pPr>
                            <w:r w:rsidRPr="00BB7680">
                              <w:rPr>
                                <w:rFonts w:ascii="Helvetica 45 Light" w:hAnsi="Helvetica 45 Light"/>
                                <w:color w:val="808080" w:themeColor="background1" w:themeShade="80"/>
                                <w:sz w:val="20"/>
                                <w:szCs w:val="20"/>
                                <w:lang w:val="en-GB"/>
                              </w:rPr>
                              <w:t>78 High Street, Princes Risborough, Buckinghamshire, HP27 0AX</w:t>
                            </w:r>
                          </w:p>
                          <w:p w14:paraId="6E7413B6" w14:textId="77777777" w:rsidR="005E7BE5" w:rsidRPr="005176B6" w:rsidRDefault="005E7BE5" w:rsidP="00A353FE">
                            <w:pPr>
                              <w:rPr>
                                <w:rFonts w:ascii="Helvetica 45 Light" w:hAnsi="Helvetica 45 Light"/>
                                <w:sz w:val="2"/>
                                <w:szCs w:val="2"/>
                                <w:lang w:val="en-GB"/>
                              </w:rPr>
                            </w:pPr>
                          </w:p>
                          <w:p w14:paraId="7625175D" w14:textId="4186E9D4" w:rsidR="005E7BE5" w:rsidRDefault="005E7BE5"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BB7680">
                              <w:rPr>
                                <w:rFonts w:ascii="Helvetica 45 Light" w:hAnsi="Helvetica 45 Light"/>
                                <w:color w:val="EC008C"/>
                                <w:sz w:val="34"/>
                                <w:szCs w:val="34"/>
                                <w:lang w:val="en-GB"/>
                              </w:rPr>
                              <w:t>43661</w:t>
                            </w:r>
                          </w:p>
                          <w:p w14:paraId="07FE3A82" w14:textId="77777777" w:rsidR="005E7BE5" w:rsidRPr="005176B6" w:rsidRDefault="005E7BE5" w:rsidP="00A353FE">
                            <w:pPr>
                              <w:rPr>
                                <w:rFonts w:ascii="Helvetica 45 Light" w:hAnsi="Helvetica 45 Light"/>
                                <w:color w:val="EC008C"/>
                                <w:sz w:val="2"/>
                                <w:szCs w:val="2"/>
                                <w:lang w:val="en-GB"/>
                              </w:rPr>
                            </w:pPr>
                          </w:p>
                          <w:p w14:paraId="3F173A1C" w14:textId="77777777" w:rsidR="005E7BE5" w:rsidRPr="00BB7680" w:rsidRDefault="005E7BE5" w:rsidP="00A353FE">
                            <w:pPr>
                              <w:rPr>
                                <w:rFonts w:ascii="Helvetica 45 Light" w:hAnsi="Helvetica 45 Light"/>
                                <w:color w:val="808080" w:themeColor="background1" w:themeShade="80"/>
                                <w:sz w:val="20"/>
                                <w:szCs w:val="20"/>
                                <w:lang w:val="en-GB"/>
                              </w:rPr>
                            </w:pPr>
                            <w:r w:rsidRPr="00BB7680">
                              <w:rPr>
                                <w:rFonts w:ascii="Helvetica 45 Light" w:hAnsi="Helvetica 45 Light"/>
                                <w:color w:val="808080" w:themeColor="background1" w:themeShade="80"/>
                                <w:sz w:val="20"/>
                                <w:szCs w:val="20"/>
                                <w:lang w:val="en-GB"/>
                              </w:rPr>
                              <w:t>www.bb-estateagents.co.uk</w:t>
                            </w:r>
                          </w:p>
                          <w:p w14:paraId="791D1671" w14:textId="77777777" w:rsidR="005E7BE5" w:rsidRPr="005176B6" w:rsidRDefault="005E7BE5"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71E6" id="Text Box 221" o:spid="_x0000_s1030" type="#_x0000_t202" style="position:absolute;margin-left:35.45pt;margin-top:507.15pt;width:186.9pt;height:63.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267B979C" w14:textId="067309DD" w:rsidR="005E7BE5" w:rsidRPr="00BB7680" w:rsidRDefault="00BB7680" w:rsidP="00A353FE">
                      <w:pPr>
                        <w:rPr>
                          <w:rFonts w:ascii="Helvetica 45 Light" w:hAnsi="Helvetica 45 Light"/>
                          <w:color w:val="808080" w:themeColor="background1" w:themeShade="80"/>
                          <w:sz w:val="20"/>
                          <w:szCs w:val="20"/>
                          <w:lang w:val="en-GB"/>
                        </w:rPr>
                      </w:pPr>
                      <w:r w:rsidRPr="00BB7680">
                        <w:rPr>
                          <w:rFonts w:ascii="Helvetica 45 Light" w:hAnsi="Helvetica 45 Light"/>
                          <w:color w:val="808080" w:themeColor="background1" w:themeShade="80"/>
                          <w:sz w:val="20"/>
                          <w:szCs w:val="20"/>
                          <w:lang w:val="en-GB"/>
                        </w:rPr>
                        <w:t>78 High Street, Princes Risborough, Buckinghamshire, HP27 0AX</w:t>
                      </w:r>
                    </w:p>
                    <w:p w14:paraId="6E7413B6" w14:textId="77777777" w:rsidR="005E7BE5" w:rsidRPr="005176B6" w:rsidRDefault="005E7BE5" w:rsidP="00A353FE">
                      <w:pPr>
                        <w:rPr>
                          <w:rFonts w:ascii="Helvetica 45 Light" w:hAnsi="Helvetica 45 Light"/>
                          <w:sz w:val="2"/>
                          <w:szCs w:val="2"/>
                          <w:lang w:val="en-GB"/>
                        </w:rPr>
                      </w:pPr>
                    </w:p>
                    <w:p w14:paraId="7625175D" w14:textId="4186E9D4" w:rsidR="005E7BE5" w:rsidRDefault="005E7BE5" w:rsidP="00A353FE">
                      <w:pPr>
                        <w:rPr>
                          <w:rFonts w:ascii="Helvetica 45 Light" w:hAnsi="Helvetica 45 Light"/>
                          <w:color w:val="EC008C"/>
                          <w:sz w:val="34"/>
                          <w:szCs w:val="34"/>
                          <w:lang w:val="en-GB"/>
                        </w:rPr>
                      </w:pPr>
                      <w:r w:rsidRPr="005176B6">
                        <w:rPr>
                          <w:rFonts w:ascii="Helvetica 45 Light" w:hAnsi="Helvetica 45 Light"/>
                          <w:color w:val="EC008C"/>
                          <w:sz w:val="34"/>
                          <w:szCs w:val="34"/>
                          <w:lang w:val="en-GB"/>
                        </w:rPr>
                        <w:t>01844 3</w:t>
                      </w:r>
                      <w:r w:rsidR="00BB7680">
                        <w:rPr>
                          <w:rFonts w:ascii="Helvetica 45 Light" w:hAnsi="Helvetica 45 Light"/>
                          <w:color w:val="EC008C"/>
                          <w:sz w:val="34"/>
                          <w:szCs w:val="34"/>
                          <w:lang w:val="en-GB"/>
                        </w:rPr>
                        <w:t>43661</w:t>
                      </w:r>
                    </w:p>
                    <w:p w14:paraId="07FE3A82" w14:textId="77777777" w:rsidR="005E7BE5" w:rsidRPr="005176B6" w:rsidRDefault="005E7BE5" w:rsidP="00A353FE">
                      <w:pPr>
                        <w:rPr>
                          <w:rFonts w:ascii="Helvetica 45 Light" w:hAnsi="Helvetica 45 Light"/>
                          <w:color w:val="EC008C"/>
                          <w:sz w:val="2"/>
                          <w:szCs w:val="2"/>
                          <w:lang w:val="en-GB"/>
                        </w:rPr>
                      </w:pPr>
                    </w:p>
                    <w:p w14:paraId="3F173A1C" w14:textId="77777777" w:rsidR="005E7BE5" w:rsidRPr="00BB7680" w:rsidRDefault="005E7BE5" w:rsidP="00A353FE">
                      <w:pPr>
                        <w:rPr>
                          <w:rFonts w:ascii="Helvetica 45 Light" w:hAnsi="Helvetica 45 Light"/>
                          <w:color w:val="808080" w:themeColor="background1" w:themeShade="80"/>
                          <w:sz w:val="20"/>
                          <w:szCs w:val="20"/>
                          <w:lang w:val="en-GB"/>
                        </w:rPr>
                      </w:pPr>
                      <w:r w:rsidRPr="00BB7680">
                        <w:rPr>
                          <w:rFonts w:ascii="Helvetica 45 Light" w:hAnsi="Helvetica 45 Light"/>
                          <w:color w:val="808080" w:themeColor="background1" w:themeShade="80"/>
                          <w:sz w:val="20"/>
                          <w:szCs w:val="20"/>
                          <w:lang w:val="en-GB"/>
                        </w:rPr>
                        <w:t>www.bb-estateagents.co.uk</w:t>
                      </w:r>
                    </w:p>
                    <w:p w14:paraId="791D1671" w14:textId="77777777" w:rsidR="005E7BE5" w:rsidRPr="005176B6" w:rsidRDefault="005E7BE5" w:rsidP="00A353FE">
                      <w:pPr>
                        <w:rPr>
                          <w:sz w:val="20"/>
                          <w:szCs w:val="20"/>
                        </w:rPr>
                      </w:pPr>
                    </w:p>
                  </w:txbxContent>
                </v:textbox>
                <w10:wrap anchorx="page" anchory="page"/>
              </v:shape>
            </w:pict>
          </mc:Fallback>
        </mc:AlternateContent>
      </w:r>
    </w:p>
    <w:p w14:paraId="4B356110" w14:textId="77777777" w:rsidR="005E7BE5" w:rsidRDefault="005E7BE5"/>
    <w:sectPr w:rsidR="005E7BE5" w:rsidSect="005E7BE5">
      <w:headerReference w:type="default" r:id="rId31"/>
      <w:footerReference w:type="default" r:id="rId32"/>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36254" w14:textId="77777777" w:rsidR="005E7BE5" w:rsidRDefault="005E7BE5">
      <w:r>
        <w:separator/>
      </w:r>
    </w:p>
  </w:endnote>
  <w:endnote w:type="continuationSeparator" w:id="0">
    <w:p w14:paraId="629AA7EA" w14:textId="77777777" w:rsidR="005E7BE5" w:rsidRDefault="005E7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F0C7" w14:textId="77777777" w:rsidR="005E7BE5" w:rsidRDefault="005E7BE5">
    <w:pPr>
      <w:pStyle w:val="Footer"/>
    </w:pPr>
    <w:r>
      <w:rPr>
        <w:noProof/>
        <w:lang w:eastAsia="en-GB"/>
      </w:rPr>
      <mc:AlternateContent>
        <mc:Choice Requires="wps">
          <w:drawing>
            <wp:anchor distT="0" distB="0" distL="114300" distR="114300" simplePos="0" relativeHeight="251660288" behindDoc="1" locked="0" layoutInCell="1" allowOverlap="1" wp14:anchorId="7A37AE1F" wp14:editId="451FD552">
              <wp:simplePos x="0" y="0"/>
              <wp:positionH relativeFrom="page">
                <wp:posOffset>-273050</wp:posOffset>
              </wp:positionH>
              <wp:positionV relativeFrom="page">
                <wp:posOffset>-94615</wp:posOffset>
              </wp:positionV>
              <wp:extent cx="11554460" cy="7706995"/>
              <wp:effectExtent l="0" t="0" r="8890" b="8255"/>
              <wp:wrapNone/>
              <wp:docPr id="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4460" cy="7706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16521" w14:textId="77777777" w:rsidR="005E7BE5" w:rsidRDefault="005E7BE5" w:rsidP="004E52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AE1F" id="Rectangle 64" o:spid="_x0000_s1031" style="position:absolute;margin-left:-21.5pt;margin-top:-7.45pt;width:909.8pt;height:60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" fillcolor="#bfbfbf" stroked="f">
              <v:textbox>
                <w:txbxContent>
                  <w:p w14:paraId="06916521" w14:textId="77777777" w:rsidR="005E7BE5" w:rsidRDefault="005E7BE5" w:rsidP="004E524E">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DA209" w14:textId="77777777" w:rsidR="005E7BE5" w:rsidRDefault="005E7B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8C3A" w14:textId="77777777" w:rsidR="005E7BE5" w:rsidRDefault="005E7BE5">
    <w:r>
      <w:rPr>
        <w:noProof/>
        <w:lang w:val="en-GB" w:eastAsia="en-GB"/>
      </w:rPr>
      <w:drawing>
        <wp:anchor distT="0" distB="0" distL="114300" distR="114300" simplePos="0" relativeHeight="251659264" behindDoc="0" locked="1" layoutInCell="1" allowOverlap="1" wp14:anchorId="71479782" wp14:editId="628C4591">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0AEC" w14:textId="77777777" w:rsidR="005E7BE5" w:rsidRDefault="005E7B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EB0C"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0BE0E" w14:textId="77777777" w:rsidR="005E7BE5" w:rsidRDefault="005E7BE5">
      <w:r>
        <w:separator/>
      </w:r>
    </w:p>
  </w:footnote>
  <w:footnote w:type="continuationSeparator" w:id="0">
    <w:p w14:paraId="274E839C" w14:textId="77777777" w:rsidR="005E7BE5" w:rsidRDefault="005E7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FB62" w14:textId="77777777" w:rsidR="005E7BE5" w:rsidRDefault="005E7BE5">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74EF3" w14:textId="77777777" w:rsidR="005E7BE5" w:rsidRDefault="005E7BE5">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F5A4C" w14:textId="77777777" w:rsidR="005E7BE5" w:rsidRDefault="005E7BE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606C"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1438329977">
    <w:abstractNumId w:val="2"/>
  </w:num>
  <w:num w:numId="2" w16cid:durableId="1805343722">
    <w:abstractNumId w:val="0"/>
  </w:num>
  <w:num w:numId="3" w16cid:durableId="15095664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57A9"/>
    <w:rsid w:val="0000628C"/>
    <w:rsid w:val="00037740"/>
    <w:rsid w:val="0004715E"/>
    <w:rsid w:val="00061877"/>
    <w:rsid w:val="000700D3"/>
    <w:rsid w:val="00091675"/>
    <w:rsid w:val="00097266"/>
    <w:rsid w:val="000A2D89"/>
    <w:rsid w:val="000C39B5"/>
    <w:rsid w:val="000F42A5"/>
    <w:rsid w:val="00116DDA"/>
    <w:rsid w:val="00126C76"/>
    <w:rsid w:val="00137243"/>
    <w:rsid w:val="0015555D"/>
    <w:rsid w:val="0018756F"/>
    <w:rsid w:val="001B24F4"/>
    <w:rsid w:val="001B30B9"/>
    <w:rsid w:val="001C2C45"/>
    <w:rsid w:val="001D056B"/>
    <w:rsid w:val="001D37A2"/>
    <w:rsid w:val="00243C67"/>
    <w:rsid w:val="00267965"/>
    <w:rsid w:val="002A4BD9"/>
    <w:rsid w:val="002A5012"/>
    <w:rsid w:val="002C5B86"/>
    <w:rsid w:val="002F1726"/>
    <w:rsid w:val="00340A7A"/>
    <w:rsid w:val="003422C6"/>
    <w:rsid w:val="00350B62"/>
    <w:rsid w:val="0037391C"/>
    <w:rsid w:val="003928DC"/>
    <w:rsid w:val="00393EF0"/>
    <w:rsid w:val="003A74A2"/>
    <w:rsid w:val="003B6EE8"/>
    <w:rsid w:val="003D259C"/>
    <w:rsid w:val="003D5B97"/>
    <w:rsid w:val="003F1D56"/>
    <w:rsid w:val="00402050"/>
    <w:rsid w:val="00405F07"/>
    <w:rsid w:val="00421692"/>
    <w:rsid w:val="00445E2E"/>
    <w:rsid w:val="00463B2C"/>
    <w:rsid w:val="004B18A9"/>
    <w:rsid w:val="004B76A7"/>
    <w:rsid w:val="004E524E"/>
    <w:rsid w:val="004E703F"/>
    <w:rsid w:val="00505BE4"/>
    <w:rsid w:val="00524630"/>
    <w:rsid w:val="005251EE"/>
    <w:rsid w:val="00525E81"/>
    <w:rsid w:val="0055526E"/>
    <w:rsid w:val="00591147"/>
    <w:rsid w:val="00595920"/>
    <w:rsid w:val="0059728E"/>
    <w:rsid w:val="005A2DC0"/>
    <w:rsid w:val="005A400C"/>
    <w:rsid w:val="005E7BE5"/>
    <w:rsid w:val="006241B5"/>
    <w:rsid w:val="006311EA"/>
    <w:rsid w:val="006573F9"/>
    <w:rsid w:val="00670AA4"/>
    <w:rsid w:val="006B6449"/>
    <w:rsid w:val="006C1C6C"/>
    <w:rsid w:val="006F15CE"/>
    <w:rsid w:val="006F7D08"/>
    <w:rsid w:val="0071286C"/>
    <w:rsid w:val="00724DCB"/>
    <w:rsid w:val="00734717"/>
    <w:rsid w:val="007436E0"/>
    <w:rsid w:val="0077210E"/>
    <w:rsid w:val="0077428D"/>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D317D"/>
    <w:rsid w:val="009E581E"/>
    <w:rsid w:val="009F0A1A"/>
    <w:rsid w:val="00A004C5"/>
    <w:rsid w:val="00A07818"/>
    <w:rsid w:val="00A353FE"/>
    <w:rsid w:val="00A41F83"/>
    <w:rsid w:val="00A52FD7"/>
    <w:rsid w:val="00A83B15"/>
    <w:rsid w:val="00A84AEE"/>
    <w:rsid w:val="00A87D4A"/>
    <w:rsid w:val="00AC0BF1"/>
    <w:rsid w:val="00AF5273"/>
    <w:rsid w:val="00B103A3"/>
    <w:rsid w:val="00B223C9"/>
    <w:rsid w:val="00B30AA8"/>
    <w:rsid w:val="00B35623"/>
    <w:rsid w:val="00B41511"/>
    <w:rsid w:val="00B75847"/>
    <w:rsid w:val="00BB7680"/>
    <w:rsid w:val="00C23430"/>
    <w:rsid w:val="00C44E3D"/>
    <w:rsid w:val="00C76E3F"/>
    <w:rsid w:val="00C9539F"/>
    <w:rsid w:val="00CB2DD0"/>
    <w:rsid w:val="00CC38E4"/>
    <w:rsid w:val="00CF57A9"/>
    <w:rsid w:val="00D05F88"/>
    <w:rsid w:val="00D176AF"/>
    <w:rsid w:val="00D37DD4"/>
    <w:rsid w:val="00D51E3A"/>
    <w:rsid w:val="00D7203E"/>
    <w:rsid w:val="00D824E9"/>
    <w:rsid w:val="00DC193B"/>
    <w:rsid w:val="00DC24E3"/>
    <w:rsid w:val="00DD1EA7"/>
    <w:rsid w:val="00DD3CAC"/>
    <w:rsid w:val="00DE51C8"/>
    <w:rsid w:val="00DF33EC"/>
    <w:rsid w:val="00DF60E1"/>
    <w:rsid w:val="00E22647"/>
    <w:rsid w:val="00E330EC"/>
    <w:rsid w:val="00E33730"/>
    <w:rsid w:val="00E752A6"/>
    <w:rsid w:val="00EB7D39"/>
    <w:rsid w:val="00EF1B9D"/>
    <w:rsid w:val="00F566B0"/>
    <w:rsid w:val="00F73DCE"/>
    <w:rsid w:val="00FE06C2"/>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73EE71B1"/>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3.jpeg"/><Relationship Id="rId28" Type="http://schemas.openxmlformats.org/officeDocument/2006/relationships/image" Target="media/image16.wmf"/><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5.wmf"/><Relationship Id="rId30" Type="http://schemas.openxmlformats.org/officeDocument/2006/relationships/image" Target="media/image18.wmf"/><Relationship Id="rId8"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76</TotalTime>
  <Pages>4</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Jack Smith</cp:lastModifiedBy>
  <cp:revision>9</cp:revision>
  <dcterms:created xsi:type="dcterms:W3CDTF">2022-05-12T09:30:00Z</dcterms:created>
  <dcterms:modified xsi:type="dcterms:W3CDTF">2024-01-19T10:45:00Z</dcterms:modified>
</cp:coreProperties>
</file>