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1C635" w14:textId="620B3F56" w:rsidR="003A62A7" w:rsidRPr="000C1C8A" w:rsidRDefault="00ED4BB3" w:rsidP="009836EF">
      <w:pPr>
        <w:jc w:val="center"/>
        <w:sectPr w:rsidR="003A62A7" w:rsidRPr="000C1C8A" w:rsidSect="003A62A7">
          <w:footerReference w:type="default" r:id="rId8"/>
          <w:pgSz w:w="16840" w:h="11907" w:orient="landscape" w:code="9"/>
          <w:pgMar w:top="0" w:right="0" w:bottom="0" w:left="0" w:header="0" w:footer="0" w:gutter="0"/>
          <w:pgNumType w:start="1"/>
          <w:cols w:space="720"/>
          <w:docGrid w:linePitch="360"/>
        </w:sectPr>
      </w:pPr>
      <w:r>
        <w:rPr>
          <w:noProof/>
          <w:lang w:val="en-GB" w:eastAsia="en-GB"/>
        </w:rPr>
        <mc:AlternateContent>
          <mc:Choice Requires="wps">
            <w:drawing>
              <wp:anchor distT="0" distB="0" distL="114300" distR="114300" simplePos="0" relativeHeight="251621888" behindDoc="0" locked="0" layoutInCell="1" allowOverlap="1" wp14:anchorId="3C296FC1" wp14:editId="11585E31">
                <wp:simplePos x="0" y="0"/>
                <wp:positionH relativeFrom="page">
                  <wp:posOffset>359596</wp:posOffset>
                </wp:positionH>
                <wp:positionV relativeFrom="page">
                  <wp:posOffset>6298058</wp:posOffset>
                </wp:positionV>
                <wp:extent cx="9972040" cy="634173"/>
                <wp:effectExtent l="0" t="0" r="10160" b="13970"/>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040" cy="634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800000"/>
                              </a:solidFill>
                              <a:miter lim="800000"/>
                              <a:headEnd/>
                              <a:tailEnd/>
                            </a14:hiddenLine>
                          </a:ext>
                        </a:extLst>
                      </wps:spPr>
                      <wps:txbx>
                        <w:txbxContent>
                          <w:p w14:paraId="2889D203" w14:textId="77777777" w:rsidR="003A62A7" w:rsidRPr="00ED4BB3" w:rsidRDefault="003A62A7" w:rsidP="008C0EAC">
                            <w:pPr>
                              <w:rPr>
                                <w:rFonts w:ascii="Arial" w:hAnsi="Arial" w:cs="Arial"/>
                                <w:b/>
                                <w:color w:val="FFFFFF" w:themeColor="background1"/>
                                <w:sz w:val="40"/>
                                <w:szCs w:val="40"/>
                                <w:lang w:val="en-GB" w:eastAsia="en-GB"/>
                              </w:rPr>
                            </w:pPr>
                            <w:r w:rsidRPr="00ED4BB3">
                              <w:rPr>
                                <w:rFonts w:ascii="Arial" w:hAnsi="Arial" w:cs="Arial"/>
                                <w:b/>
                                <w:noProof/>
                                <w:color w:val="FFFFFF" w:themeColor="background1"/>
                                <w:sz w:val="40"/>
                                <w:szCs w:val="40"/>
                                <w:lang w:val="en-GB" w:eastAsia="en-GB"/>
                              </w:rPr>
                              <w:t>Loddon Road</w:t>
                            </w:r>
                          </w:p>
                          <w:p w14:paraId="4A4A9282" w14:textId="77777777" w:rsidR="003A62A7" w:rsidRPr="00ED4BB3" w:rsidRDefault="003A62A7" w:rsidP="00A13082">
                            <w:pPr>
                              <w:rPr>
                                <w:rFonts w:ascii="Arial" w:hAnsi="Arial" w:cs="Arial"/>
                                <w:color w:val="FFFFFF" w:themeColor="background1"/>
                                <w:sz w:val="40"/>
                                <w:szCs w:val="40"/>
                              </w:rPr>
                            </w:pPr>
                            <w:r w:rsidRPr="00ED4BB3">
                              <w:rPr>
                                <w:rFonts w:ascii="Arial" w:hAnsi="Arial" w:cs="Arial"/>
                                <w:noProof/>
                                <w:color w:val="FFFFFF" w:themeColor="background1"/>
                                <w:sz w:val="40"/>
                                <w:szCs w:val="40"/>
                                <w:lang w:val="en-GB" w:eastAsia="en-GB"/>
                              </w:rPr>
                              <w:t>Bourne End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96FC1" id="_x0000_t202" coordsize="21600,21600" o:spt="202" path="m,l,21600r21600,l21600,xe">
                <v:stroke joinstyle="miter"/>
                <v:path gradientshapeok="t" o:connecttype="rect"/>
              </v:shapetype>
              <v:shape id="Text Box 183" o:spid="_x0000_s1026" type="#_x0000_t202" style="position:absolute;left:0;text-align:left;margin-left:28.3pt;margin-top:495.9pt;width:785.2pt;height:49.9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" filled="f" stroked="f" strokecolor="maroon" strokeweight="0">
                <v:textbox inset="0,0,0,0">
                  <w:txbxContent>
                    <w:p w14:paraId="2889D203" w14:textId="77777777" w:rsidR="003A62A7" w:rsidRPr="00ED4BB3" w:rsidRDefault="003A62A7" w:rsidP="008C0EAC">
                      <w:pPr>
                        <w:rPr>
                          <w:rFonts w:ascii="Arial" w:hAnsi="Arial" w:cs="Arial"/>
                          <w:b/>
                          <w:color w:val="FFFFFF" w:themeColor="background1"/>
                          <w:sz w:val="40"/>
                          <w:szCs w:val="40"/>
                          <w:lang w:val="en-GB" w:eastAsia="en-GB"/>
                        </w:rPr>
                      </w:pPr>
                      <w:r w:rsidRPr="00ED4BB3">
                        <w:rPr>
                          <w:rFonts w:ascii="Arial" w:hAnsi="Arial" w:cs="Arial"/>
                          <w:b/>
                          <w:noProof/>
                          <w:color w:val="FFFFFF" w:themeColor="background1"/>
                          <w:sz w:val="40"/>
                          <w:szCs w:val="40"/>
                          <w:lang w:val="en-GB" w:eastAsia="en-GB"/>
                        </w:rPr>
                        <w:t>Loddon Road</w:t>
                      </w:r>
                    </w:p>
                    <w:p w14:paraId="4A4A9282" w14:textId="77777777" w:rsidR="003A62A7" w:rsidRPr="00ED4BB3" w:rsidRDefault="003A62A7" w:rsidP="00A13082">
                      <w:pPr>
                        <w:rPr>
                          <w:rFonts w:ascii="Arial" w:hAnsi="Arial" w:cs="Arial"/>
                          <w:color w:val="FFFFFF" w:themeColor="background1"/>
                          <w:sz w:val="40"/>
                          <w:szCs w:val="40"/>
                        </w:rPr>
                      </w:pPr>
                      <w:r w:rsidRPr="00ED4BB3">
                        <w:rPr>
                          <w:rFonts w:ascii="Arial" w:hAnsi="Arial" w:cs="Arial"/>
                          <w:noProof/>
                          <w:color w:val="FFFFFF" w:themeColor="background1"/>
                          <w:sz w:val="40"/>
                          <w:szCs w:val="40"/>
                          <w:lang w:val="en-GB" w:eastAsia="en-GB"/>
                        </w:rPr>
                        <w:t>Bourne End</w:t>
                      </w:r>
                    </w:p>
                  </w:txbxContent>
                </v:textbox>
                <w10:wrap anchorx="page" anchory="page"/>
              </v:shape>
            </w:pict>
          </mc:Fallback>
        </mc:AlternateContent>
      </w:r>
      <w:r w:rsidR="003A62A7">
        <w:rPr>
          <w:noProof/>
          <w:lang w:val="en-GB" w:eastAsia="en-GB"/>
        </w:rPr>
        <w:drawing>
          <wp:anchor distT="0" distB="0" distL="114300" distR="114300" simplePos="0" relativeHeight="251602432" behindDoc="0" locked="0" layoutInCell="1" allowOverlap="1" wp14:anchorId="71434E15" wp14:editId="2163BA90">
            <wp:simplePos x="0" y="0"/>
            <wp:positionH relativeFrom="page">
              <wp:posOffset>-339047</wp:posOffset>
            </wp:positionH>
            <wp:positionV relativeFrom="page">
              <wp:posOffset>112902</wp:posOffset>
            </wp:positionV>
            <wp:extent cx="11691941" cy="752975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9">
                      <a:extLst>
                        <a:ext uri="{28A0092B-C50C-407E-A947-70E740481C1C}">
                          <a14:useLocalDpi xmlns:a14="http://schemas.microsoft.com/office/drawing/2010/main" val="0"/>
                        </a:ext>
                      </a:extLst>
                    </a:blip>
                    <a:srcRect t="12354" b="12354"/>
                    <a:stretch>
                      <a:fillRect/>
                    </a:stretch>
                  </pic:blipFill>
                  <pic:spPr>
                    <a:xfrm>
                      <a:off x="0" y="0"/>
                      <a:ext cx="11691941" cy="7529755"/>
                    </a:xfrm>
                    <a:prstGeom prst="rect">
                      <a:avLst/>
                    </a:prstGeom>
                  </pic:spPr>
                </pic:pic>
              </a:graphicData>
            </a:graphic>
            <wp14:sizeRelH relativeFrom="margin">
              <wp14:pctWidth>0</wp14:pctWidth>
            </wp14:sizeRelH>
            <wp14:sizeRelV relativeFrom="margin">
              <wp14:pctHeight>0</wp14:pctHeight>
            </wp14:sizeRelV>
          </wp:anchor>
        </w:drawing>
      </w:r>
      <w:r w:rsidR="003A62A7">
        <w:rPr>
          <w:noProof/>
          <w:lang w:val="en-GB" w:eastAsia="en-GB"/>
        </w:rPr>
        <w:drawing>
          <wp:anchor distT="0" distB="0" distL="114300" distR="114300" simplePos="0" relativeHeight="251623936" behindDoc="0" locked="0" layoutInCell="1" allowOverlap="1" wp14:anchorId="6891A533" wp14:editId="61F91244">
            <wp:simplePos x="0" y="0"/>
            <wp:positionH relativeFrom="page">
              <wp:posOffset>8505825</wp:posOffset>
            </wp:positionH>
            <wp:positionV relativeFrom="page">
              <wp:posOffset>6022975</wp:posOffset>
            </wp:positionV>
            <wp:extent cx="1870710" cy="1250315"/>
            <wp:effectExtent l="0" t="0" r="0" b="0"/>
            <wp:wrapNone/>
            <wp:docPr id="294" name="Picture 294" descr="bb-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bb-logo-fin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071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2A7">
        <w:rPr>
          <w:noProof/>
          <w:lang w:val="en-GB" w:eastAsia="en-GB"/>
        </w:rPr>
        <mc:AlternateContent>
          <mc:Choice Requires="wps">
            <w:drawing>
              <wp:anchor distT="0" distB="0" distL="114300" distR="114300" simplePos="0" relativeHeight="251665408" behindDoc="0" locked="0" layoutInCell="1" allowOverlap="1" wp14:anchorId="52562BF5" wp14:editId="4EE13251">
                <wp:simplePos x="0" y="0"/>
                <wp:positionH relativeFrom="page">
                  <wp:posOffset>360045</wp:posOffset>
                </wp:positionH>
                <wp:positionV relativeFrom="page">
                  <wp:posOffset>7006590</wp:posOffset>
                </wp:positionV>
                <wp:extent cx="9972040" cy="215900"/>
                <wp:effectExtent l="0" t="0" r="2540" b="0"/>
                <wp:wrapNone/>
                <wp:docPr id="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20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0000"/>
                              </a:solidFill>
                              <a:miter lim="800000"/>
                              <a:headEnd/>
                              <a:tailEnd/>
                            </a14:hiddenLine>
                          </a:ext>
                        </a:extLst>
                      </wps:spPr>
                      <wps:txbx>
                        <w:txbxContent>
                          <w:p w14:paraId="132A5C32" w14:textId="77777777" w:rsidR="003A62A7" w:rsidRPr="0063012E" w:rsidRDefault="003A62A7" w:rsidP="0063012E">
                            <w:pPr>
                              <w:rPr>
                                <w:rFonts w:ascii="Helvetica 45 Light" w:hAnsi="Helvetica 45 Light"/>
                                <w:color w:val="EC008C"/>
                                <w:sz w:val="30"/>
                                <w:szCs w:val="30"/>
                                <w:lang w:val="en-GB"/>
                              </w:rPr>
                            </w:pPr>
                            <w:r w:rsidRPr="003255E5">
                              <w:rPr>
                                <w:rFonts w:ascii="Helvetica 45 Light" w:hAnsi="Helvetica 45 Light"/>
                                <w:color w:val="EC008C"/>
                                <w:sz w:val="30"/>
                                <w:szCs w:val="30"/>
                                <w:lang w:val="en-GB"/>
                              </w:rPr>
                              <w:t>www.bb-estateagents.</w:t>
                            </w:r>
                            <w:r w:rsidRPr="0003640C">
                              <w:rPr>
                                <w:rFonts w:ascii="Helvetica 45 Light" w:hAnsi="Helvetica 45 Light"/>
                                <w:color w:val="EC008C"/>
                                <w:sz w:val="30"/>
                                <w:szCs w:val="30"/>
                                <w:lang w:val="en-GB"/>
                              </w:rPr>
                              <w:t>co</w:t>
                            </w:r>
                            <w:r w:rsidRPr="003255E5">
                              <w:rPr>
                                <w:rFonts w:ascii="Helvetica 45 Light" w:hAnsi="Helvetica 45 Light"/>
                                <w:color w:val="EC008C"/>
                                <w:sz w:val="30"/>
                                <w:szCs w:val="30"/>
                                <w:lang w:val="en-GB"/>
                              </w:rPr>
                              <w:t>.uk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62BF5" id="Text Box 184" o:spid="_x0000_s1027" type="#_x0000_t202" style="position:absolute;left:0;text-align:left;margin-left:28.35pt;margin-top:551.7pt;width:785.2pt;height:1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" filled="f" stroked="f" strokecolor="maroon">
                <v:textbox inset="0,0,0,0">
                  <w:txbxContent>
                    <w:p w14:paraId="132A5C32" w14:textId="77777777" w:rsidR="003A62A7" w:rsidRPr="0063012E" w:rsidRDefault="003A62A7" w:rsidP="0063012E">
                      <w:pPr>
                        <w:rPr>
                          <w:rFonts w:ascii="Helvetica 45 Light" w:hAnsi="Helvetica 45 Light"/>
                          <w:color w:val="EC008C"/>
                          <w:sz w:val="30"/>
                          <w:szCs w:val="30"/>
                          <w:lang w:val="en-GB"/>
                        </w:rPr>
                      </w:pPr>
                      <w:r w:rsidRPr="003255E5">
                        <w:rPr>
                          <w:rFonts w:ascii="Helvetica 45 Light" w:hAnsi="Helvetica 45 Light"/>
                          <w:color w:val="EC008C"/>
                          <w:sz w:val="30"/>
                          <w:szCs w:val="30"/>
                          <w:lang w:val="en-GB"/>
                        </w:rPr>
                        <w:t>www.bb-estateagents.</w:t>
                      </w:r>
                      <w:r w:rsidRPr="0003640C">
                        <w:rPr>
                          <w:rFonts w:ascii="Helvetica 45 Light" w:hAnsi="Helvetica 45 Light"/>
                          <w:color w:val="EC008C"/>
                          <w:sz w:val="30"/>
                          <w:szCs w:val="30"/>
                          <w:lang w:val="en-GB"/>
                        </w:rPr>
                        <w:t>co</w:t>
                      </w:r>
                      <w:r w:rsidRPr="003255E5">
                        <w:rPr>
                          <w:rFonts w:ascii="Helvetica 45 Light" w:hAnsi="Helvetica 45 Light"/>
                          <w:color w:val="EC008C"/>
                          <w:sz w:val="30"/>
                          <w:szCs w:val="30"/>
                          <w:lang w:val="en-GB"/>
                        </w:rPr>
                        <w:t>.uk</w:t>
                      </w:r>
                    </w:p>
                  </w:txbxContent>
                </v:textbox>
                <w10:wrap anchorx="page" anchory="page"/>
              </v:shape>
            </w:pict>
          </mc:Fallback>
        </mc:AlternateContent>
      </w:r>
    </w:p>
    <w:p w14:paraId="769DD962" w14:textId="3380A805" w:rsidR="003A62A7" w:rsidRPr="00DC193B" w:rsidRDefault="003A62A7" w:rsidP="009836EF">
      <w:pPr>
        <w:jc w:val="center"/>
        <w:rPr>
          <w:bCs/>
        </w:rPr>
        <w:sectPr w:rsidR="003A62A7" w:rsidRPr="00DC193B" w:rsidSect="000652F2">
          <w:headerReference w:type="default" r:id="rId11"/>
          <w:footerReference w:type="default" r:id="rId12"/>
          <w:pgSz w:w="16840" w:h="11907" w:orient="landscape" w:code="9"/>
          <w:pgMar w:top="0" w:right="0" w:bottom="0" w:left="0" w:header="0" w:footer="0" w:gutter="0"/>
          <w:cols w:space="567"/>
          <w:titlePg/>
          <w:docGrid w:linePitch="360"/>
        </w:sectPr>
      </w:pPr>
      <w:r>
        <w:rPr>
          <w:bCs/>
          <w:noProof/>
        </w:rPr>
        <w:lastRenderedPageBreak/>
        <w:drawing>
          <wp:anchor distT="0" distB="0" distL="114300" distR="114300" simplePos="0" relativeHeight="251691008" behindDoc="0" locked="0" layoutInCell="1" allowOverlap="1" wp14:anchorId="767C529C" wp14:editId="34DDC24D">
            <wp:simplePos x="0" y="0"/>
            <wp:positionH relativeFrom="page">
              <wp:posOffset>0</wp:posOffset>
            </wp:positionH>
            <wp:positionV relativeFrom="page">
              <wp:posOffset>8890</wp:posOffset>
            </wp:positionV>
            <wp:extent cx="10687050" cy="75336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3">
                      <a:extLst>
                        <a:ext uri="{28A0092B-C50C-407E-A947-70E740481C1C}">
                          <a14:useLocalDpi xmlns:a14="http://schemas.microsoft.com/office/drawing/2010/main" val="0"/>
                        </a:ext>
                      </a:extLst>
                    </a:blip>
                    <a:srcRect t="2999" b="2999"/>
                    <a:stretch>
                      <a:fillRect/>
                    </a:stretch>
                  </pic:blipFill>
                  <pic:spPr>
                    <a:xfrm>
                      <a:off x="0" y="0"/>
                      <a:ext cx="10687050" cy="7533640"/>
                    </a:xfrm>
                    <a:prstGeom prst="rect">
                      <a:avLst/>
                    </a:prstGeom>
                  </pic:spPr>
                </pic:pic>
              </a:graphicData>
            </a:graphic>
            <wp14:sizeRelH relativeFrom="margin">
              <wp14:pctWidth>0</wp14:pctWidth>
            </wp14:sizeRelH>
            <wp14:sizeRelV relativeFrom="margin">
              <wp14:pctHeight>0</wp14:pctHeight>
            </wp14:sizeRelV>
          </wp:anchor>
        </w:drawing>
      </w:r>
    </w:p>
    <w:p w14:paraId="20A987CE" w14:textId="755534E0" w:rsidR="003A62A7" w:rsidRDefault="003A62A7" w:rsidP="00FF41C5">
      <w:r>
        <w:rPr>
          <w:noProof/>
          <w:lang w:val="en-GB" w:eastAsia="en-GB"/>
        </w:rPr>
        <w:lastRenderedPageBreak/>
        <mc:AlternateContent>
          <mc:Choice Requires="wps">
            <w:drawing>
              <wp:anchor distT="0" distB="0" distL="114300" distR="114300" simplePos="0" relativeHeight="251633152" behindDoc="0" locked="0" layoutInCell="1" allowOverlap="1" wp14:anchorId="74F67FE2" wp14:editId="3BC92C10">
                <wp:simplePos x="0" y="0"/>
                <wp:positionH relativeFrom="page">
                  <wp:posOffset>238125</wp:posOffset>
                </wp:positionH>
                <wp:positionV relativeFrom="page">
                  <wp:posOffset>6648450</wp:posOffset>
                </wp:positionV>
                <wp:extent cx="3905250" cy="798195"/>
                <wp:effectExtent l="0" t="0" r="0" b="1905"/>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1A63B" w14:textId="77777777" w:rsidR="003A62A7" w:rsidRDefault="003A62A7" w:rsidP="0002063E">
                            <w:pPr>
                              <w:rPr>
                                <w:rFonts w:ascii="Helvetica 45 Light" w:hAnsi="Helvetica 45 Light"/>
                                <w:sz w:val="20"/>
                                <w:szCs w:val="20"/>
                                <w:lang w:val="en-GB"/>
                              </w:rPr>
                            </w:pPr>
                            <w:r w:rsidRPr="00C85469">
                              <w:rPr>
                                <w:rFonts w:ascii="Helvetica 45 Light" w:hAnsi="Helvetica 45 Light"/>
                                <w:noProof/>
                                <w:sz w:val="20"/>
                                <w:szCs w:val="20"/>
                                <w:lang w:val="en-GB"/>
                              </w:rPr>
                              <w:t>3 Anglers Court,  Spittal Street,  Marlow,  Bucks,  SL7 3HJ</w:t>
                            </w:r>
                          </w:p>
                          <w:p w14:paraId="3F730BDC" w14:textId="77777777" w:rsidR="003A62A7" w:rsidRPr="005176B6" w:rsidRDefault="003A62A7" w:rsidP="0002063E">
                            <w:pPr>
                              <w:rPr>
                                <w:rFonts w:ascii="Helvetica 45 Light" w:hAnsi="Helvetica 45 Light"/>
                                <w:sz w:val="2"/>
                                <w:szCs w:val="2"/>
                                <w:lang w:val="en-GB"/>
                              </w:rPr>
                            </w:pPr>
                          </w:p>
                          <w:p w14:paraId="3B9ADC60" w14:textId="77777777" w:rsidR="003A62A7" w:rsidRPr="005176B6" w:rsidRDefault="003A62A7" w:rsidP="0002063E">
                            <w:pPr>
                              <w:rPr>
                                <w:rFonts w:ascii="Helvetica 45 Light" w:hAnsi="Helvetica 45 Light"/>
                                <w:color w:val="EC008C"/>
                                <w:sz w:val="2"/>
                                <w:szCs w:val="2"/>
                                <w:lang w:val="en-GB"/>
                              </w:rPr>
                            </w:pPr>
                            <w:r w:rsidRPr="00C85469">
                              <w:rPr>
                                <w:rFonts w:ascii="Helvetica 45 Light" w:hAnsi="Helvetica 45 Light"/>
                                <w:noProof/>
                                <w:color w:val="EC008C"/>
                                <w:sz w:val="34"/>
                                <w:szCs w:val="34"/>
                                <w:lang w:val="en-GB"/>
                              </w:rPr>
                              <w:t>01628 333800</w:t>
                            </w:r>
                          </w:p>
                          <w:p w14:paraId="3F052677" w14:textId="77777777" w:rsidR="003A62A7" w:rsidRPr="005176B6" w:rsidRDefault="003A62A7" w:rsidP="0002063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43A18A08" w14:textId="77777777" w:rsidR="003A62A7" w:rsidRPr="005176B6" w:rsidRDefault="003A62A7" w:rsidP="0002063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7FE2" id="Text Box 297" o:spid="_x0000_s1028" type="#_x0000_t202" style="position:absolute;margin-left:18.75pt;margin-top:523.5pt;width:307.5pt;height:62.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" filled="f" stroked="f">
                <v:textbox inset="0,0,0,0">
                  <w:txbxContent>
                    <w:p w14:paraId="67A1A63B" w14:textId="77777777" w:rsidR="003A62A7" w:rsidRDefault="003A62A7" w:rsidP="0002063E">
                      <w:pPr>
                        <w:rPr>
                          <w:rFonts w:ascii="Helvetica 45 Light" w:hAnsi="Helvetica 45 Light"/>
                          <w:sz w:val="20"/>
                          <w:szCs w:val="20"/>
                          <w:lang w:val="en-GB"/>
                        </w:rPr>
                      </w:pPr>
                      <w:r w:rsidRPr="00C85469">
                        <w:rPr>
                          <w:rFonts w:ascii="Helvetica 45 Light" w:hAnsi="Helvetica 45 Light"/>
                          <w:noProof/>
                          <w:sz w:val="20"/>
                          <w:szCs w:val="20"/>
                          <w:lang w:val="en-GB"/>
                        </w:rPr>
                        <w:t>3 Anglers Court,  Spittal Street,  Marlow,  Bucks,  SL7 3HJ</w:t>
                      </w:r>
                    </w:p>
                    <w:p w14:paraId="3F730BDC" w14:textId="77777777" w:rsidR="003A62A7" w:rsidRPr="005176B6" w:rsidRDefault="003A62A7" w:rsidP="0002063E">
                      <w:pPr>
                        <w:rPr>
                          <w:rFonts w:ascii="Helvetica 45 Light" w:hAnsi="Helvetica 45 Light"/>
                          <w:sz w:val="2"/>
                          <w:szCs w:val="2"/>
                          <w:lang w:val="en-GB"/>
                        </w:rPr>
                      </w:pPr>
                    </w:p>
                    <w:p w14:paraId="3B9ADC60" w14:textId="77777777" w:rsidR="003A62A7" w:rsidRPr="005176B6" w:rsidRDefault="003A62A7" w:rsidP="0002063E">
                      <w:pPr>
                        <w:rPr>
                          <w:rFonts w:ascii="Helvetica 45 Light" w:hAnsi="Helvetica 45 Light"/>
                          <w:color w:val="EC008C"/>
                          <w:sz w:val="2"/>
                          <w:szCs w:val="2"/>
                          <w:lang w:val="en-GB"/>
                        </w:rPr>
                      </w:pPr>
                      <w:r w:rsidRPr="00C85469">
                        <w:rPr>
                          <w:rFonts w:ascii="Helvetica 45 Light" w:hAnsi="Helvetica 45 Light"/>
                          <w:noProof/>
                          <w:color w:val="EC008C"/>
                          <w:sz w:val="34"/>
                          <w:szCs w:val="34"/>
                          <w:lang w:val="en-GB"/>
                        </w:rPr>
                        <w:t>01628 333800</w:t>
                      </w:r>
                    </w:p>
                    <w:p w14:paraId="3F052677" w14:textId="77777777" w:rsidR="003A62A7" w:rsidRPr="005176B6" w:rsidRDefault="003A62A7" w:rsidP="0002063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43A18A08" w14:textId="77777777" w:rsidR="003A62A7" w:rsidRPr="005176B6" w:rsidRDefault="003A62A7" w:rsidP="0002063E">
                      <w:pPr>
                        <w:rPr>
                          <w:sz w:val="20"/>
                          <w:szCs w:val="20"/>
                        </w:rPr>
                      </w:pPr>
                    </w:p>
                  </w:txbxContent>
                </v:textbox>
                <w10:wrap anchorx="page" anchory="page"/>
              </v:shape>
            </w:pict>
          </mc:Fallback>
        </mc:AlternateContent>
      </w:r>
    </w:p>
    <w:p w14:paraId="22CB9F69" w14:textId="77777777" w:rsidR="003A62A7" w:rsidRPr="00D8647B" w:rsidRDefault="003A62A7" w:rsidP="00D8647B"/>
    <w:p w14:paraId="78AF541C" w14:textId="047BF594" w:rsidR="003A62A7" w:rsidRPr="00D8647B" w:rsidRDefault="005C2A98" w:rsidP="00D8647B">
      <w:r>
        <w:rPr>
          <w:noProof/>
          <w:lang w:val="en-GB" w:eastAsia="en-GB"/>
        </w:rPr>
        <mc:AlternateContent>
          <mc:Choice Requires="wps">
            <w:drawing>
              <wp:anchor distT="0" distB="0" distL="114300" distR="114300" simplePos="0" relativeHeight="251629056" behindDoc="0" locked="0" layoutInCell="1" allowOverlap="1" wp14:anchorId="6AA5209D" wp14:editId="4CC01D42">
                <wp:simplePos x="0" y="0"/>
                <wp:positionH relativeFrom="page">
                  <wp:posOffset>454603</wp:posOffset>
                </wp:positionH>
                <wp:positionV relativeFrom="page">
                  <wp:posOffset>452063</wp:posOffset>
                </wp:positionV>
                <wp:extent cx="9891067" cy="709930"/>
                <wp:effectExtent l="0" t="0" r="15240" b="13970"/>
                <wp:wrapNone/>
                <wp:docPr id="3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1067"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13D2B" w14:textId="65942121" w:rsidR="003A62A7" w:rsidRDefault="003A62A7" w:rsidP="0003640C">
                            <w:pPr>
                              <w:rPr>
                                <w:rFonts w:ascii="Helvetica 45 Light" w:hAnsi="Helvetica 45 Light"/>
                                <w:noProof/>
                                <w:color w:val="404040" w:themeColor="text1" w:themeTint="BF"/>
                                <w:sz w:val="28"/>
                                <w:szCs w:val="28"/>
                              </w:rPr>
                            </w:pPr>
                            <w:r w:rsidRPr="005C2A98">
                              <w:rPr>
                                <w:rFonts w:ascii="Helvetica 45 Light" w:hAnsi="Helvetica 45 Light"/>
                                <w:noProof/>
                                <w:color w:val="404040" w:themeColor="text1" w:themeTint="BF"/>
                                <w:sz w:val="28"/>
                                <w:szCs w:val="28"/>
                              </w:rPr>
                              <w:t>A fabulous 5 bedroom bay fronted home with stunning contemporary interior offering over 2,000 sq ft of flexible living accommodation with superb `open plan` kitchen/dining room situated in the sought after riverside village of Bourne End enjoying excellent transport links.</w:t>
                            </w:r>
                          </w:p>
                          <w:p w14:paraId="7EC7DF27" w14:textId="1EF743BD" w:rsidR="00053BA5" w:rsidRDefault="00053BA5" w:rsidP="0003640C">
                            <w:pPr>
                              <w:rPr>
                                <w:rFonts w:ascii="Helvetica 45 Light" w:hAnsi="Helvetica 45 Light"/>
                                <w:noProof/>
                                <w:color w:val="404040" w:themeColor="text1" w:themeTint="BF"/>
                                <w:sz w:val="28"/>
                                <w:szCs w:val="28"/>
                              </w:rPr>
                            </w:pPr>
                          </w:p>
                          <w:p w14:paraId="0EEE7365" w14:textId="77777777" w:rsidR="00053BA5" w:rsidRPr="005C2A98" w:rsidRDefault="00053BA5" w:rsidP="0003640C">
                            <w:pPr>
                              <w:rPr>
                                <w:rFonts w:ascii="Helvetica 45 Light" w:hAnsi="Helvetica 45 Light"/>
                                <w:color w:val="404040" w:themeColor="text1" w:themeTint="BF"/>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5209D" id="Text Box 141" o:spid="_x0000_s1029" type="#_x0000_t202" style="position:absolute;margin-left:35.8pt;margin-top:35.6pt;width:778.8pt;height:55.9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" filled="f" stroked="f">
                <v:textbox inset="0,0,0,0">
                  <w:txbxContent>
                    <w:p w14:paraId="70413D2B" w14:textId="65942121" w:rsidR="003A62A7" w:rsidRDefault="003A62A7" w:rsidP="0003640C">
                      <w:pPr>
                        <w:rPr>
                          <w:rFonts w:ascii="Helvetica 45 Light" w:hAnsi="Helvetica 45 Light"/>
                          <w:noProof/>
                          <w:color w:val="404040" w:themeColor="text1" w:themeTint="BF"/>
                          <w:sz w:val="28"/>
                          <w:szCs w:val="28"/>
                        </w:rPr>
                      </w:pPr>
                      <w:r w:rsidRPr="005C2A98">
                        <w:rPr>
                          <w:rFonts w:ascii="Helvetica 45 Light" w:hAnsi="Helvetica 45 Light"/>
                          <w:noProof/>
                          <w:color w:val="404040" w:themeColor="text1" w:themeTint="BF"/>
                          <w:sz w:val="28"/>
                          <w:szCs w:val="28"/>
                        </w:rPr>
                        <w:t>A fabulous 5 bedroom bay fronted home with stunning contemporary interior offering over 2,000 sq ft of flexible living accommodation with superb `open plan` kitchen/dining room situated in the sought after riverside village of Bourne End enjoying excellent transport links.</w:t>
                      </w:r>
                    </w:p>
                    <w:p w14:paraId="7EC7DF27" w14:textId="1EF743BD" w:rsidR="00053BA5" w:rsidRDefault="00053BA5" w:rsidP="0003640C">
                      <w:pPr>
                        <w:rPr>
                          <w:rFonts w:ascii="Helvetica 45 Light" w:hAnsi="Helvetica 45 Light"/>
                          <w:noProof/>
                          <w:color w:val="404040" w:themeColor="text1" w:themeTint="BF"/>
                          <w:sz w:val="28"/>
                          <w:szCs w:val="28"/>
                        </w:rPr>
                      </w:pPr>
                    </w:p>
                    <w:p w14:paraId="0EEE7365" w14:textId="77777777" w:rsidR="00053BA5" w:rsidRPr="005C2A98" w:rsidRDefault="00053BA5" w:rsidP="0003640C">
                      <w:pPr>
                        <w:rPr>
                          <w:rFonts w:ascii="Helvetica 45 Light" w:hAnsi="Helvetica 45 Light"/>
                          <w:color w:val="404040" w:themeColor="text1" w:themeTint="BF"/>
                          <w:sz w:val="28"/>
                          <w:szCs w:val="28"/>
                        </w:rPr>
                      </w:pPr>
                    </w:p>
                  </w:txbxContent>
                </v:textbox>
                <w10:wrap anchorx="page" anchory="page"/>
              </v:shape>
            </w:pict>
          </mc:Fallback>
        </mc:AlternateContent>
      </w:r>
    </w:p>
    <w:p w14:paraId="793AB59F" w14:textId="3392D5F2" w:rsidR="003A62A7" w:rsidRPr="00D8647B" w:rsidRDefault="003A62A7" w:rsidP="00D8647B"/>
    <w:p w14:paraId="5C5693EA" w14:textId="77777777" w:rsidR="003A62A7" w:rsidRPr="00D8647B" w:rsidRDefault="003A62A7" w:rsidP="00D8647B"/>
    <w:p w14:paraId="00755B4B" w14:textId="0B6501C1" w:rsidR="003A62A7" w:rsidRPr="00D8647B" w:rsidRDefault="003A62A7" w:rsidP="00D8647B"/>
    <w:p w14:paraId="313BF336" w14:textId="60DA6996" w:rsidR="003A62A7" w:rsidRPr="00D8647B" w:rsidRDefault="005C2A98" w:rsidP="00D8647B">
      <w:r>
        <w:rPr>
          <w:noProof/>
          <w:lang w:val="en-GB" w:eastAsia="en-GB"/>
        </w:rPr>
        <mc:AlternateContent>
          <mc:Choice Requires="wps">
            <w:drawing>
              <wp:anchor distT="0" distB="0" distL="114300" distR="114300" simplePos="0" relativeHeight="251632128" behindDoc="0" locked="0" layoutInCell="1" allowOverlap="1" wp14:anchorId="01320CBE" wp14:editId="09E39CC4">
                <wp:simplePos x="0" y="0"/>
                <wp:positionH relativeFrom="page">
                  <wp:posOffset>452062</wp:posOffset>
                </wp:positionH>
                <wp:positionV relativeFrom="page">
                  <wp:posOffset>1171254</wp:posOffset>
                </wp:positionV>
                <wp:extent cx="8548099" cy="4815840"/>
                <wp:effectExtent l="0" t="0" r="5715" b="3810"/>
                <wp:wrapNone/>
                <wp:docPr id="3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8099"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C5DE2" w14:textId="77777777" w:rsidR="00053BA5" w:rsidRPr="00053BA5" w:rsidRDefault="00053BA5" w:rsidP="004378E6">
                            <w:pPr>
                              <w:autoSpaceDE w:val="0"/>
                              <w:autoSpaceDN w:val="0"/>
                              <w:adjustRightInd w:val="0"/>
                              <w:rPr>
                                <w:rFonts w:ascii="Helvetica 45 Light" w:hAnsi="Helvetica 45 Light" w:cs="Arial"/>
                                <w:color w:val="262626" w:themeColor="text1" w:themeTint="D9"/>
                                <w:sz w:val="28"/>
                                <w:szCs w:val="28"/>
                                <w:lang w:val="en-GB" w:eastAsia="en-GB"/>
                              </w:rPr>
                            </w:pPr>
                          </w:p>
                          <w:p w14:paraId="58F99917" w14:textId="69BACDDB" w:rsidR="003A62A7" w:rsidRPr="00053BA5" w:rsidRDefault="00ED4BB3" w:rsidP="004378E6">
                            <w:pPr>
                              <w:autoSpaceDE w:val="0"/>
                              <w:autoSpaceDN w:val="0"/>
                              <w:adjustRightInd w:val="0"/>
                              <w:rPr>
                                <w:rFonts w:ascii="Helvetica 45 Light" w:hAnsi="Helvetica 45 Light" w:cs="Arial"/>
                                <w:color w:val="262626" w:themeColor="text1" w:themeTint="D9"/>
                                <w:sz w:val="28"/>
                                <w:szCs w:val="28"/>
                                <w:lang w:val="en-GB" w:eastAsia="en-GB"/>
                              </w:rPr>
                            </w:pPr>
                            <w:r w:rsidRPr="00053BA5">
                              <w:rPr>
                                <w:rFonts w:ascii="Helvetica 45 Light" w:hAnsi="Helvetica 45 Light" w:cs="Arial"/>
                                <w:color w:val="262626" w:themeColor="text1" w:themeTint="D9"/>
                                <w:sz w:val="28"/>
                                <w:szCs w:val="28"/>
                                <w:lang w:val="en-GB" w:eastAsia="en-GB"/>
                              </w:rPr>
                              <w:t xml:space="preserve">Marlow </w:t>
                            </w:r>
                            <w:r w:rsidR="00664014" w:rsidRPr="00053BA5">
                              <w:rPr>
                                <w:rFonts w:ascii="Helvetica 45 Light" w:hAnsi="Helvetica 45 Light" w:cs="Arial"/>
                                <w:color w:val="262626" w:themeColor="text1" w:themeTint="D9"/>
                                <w:sz w:val="28"/>
                                <w:szCs w:val="28"/>
                                <w:lang w:val="en-GB" w:eastAsia="en-GB"/>
                              </w:rPr>
                              <w:t>3.4</w:t>
                            </w:r>
                            <w:r w:rsidR="003A62A7" w:rsidRPr="00053BA5">
                              <w:rPr>
                                <w:rFonts w:ascii="Helvetica 45 Light" w:hAnsi="Helvetica 45 Light" w:cs="Arial"/>
                                <w:color w:val="262626" w:themeColor="text1" w:themeTint="D9"/>
                                <w:sz w:val="28"/>
                                <w:szCs w:val="28"/>
                                <w:lang w:val="en-GB" w:eastAsia="en-GB"/>
                              </w:rPr>
                              <w:t xml:space="preserve"> miles, </w:t>
                            </w:r>
                            <w:r w:rsidR="00664014" w:rsidRPr="00053BA5">
                              <w:rPr>
                                <w:rFonts w:ascii="Helvetica 45 Light" w:hAnsi="Helvetica 45 Light" w:cs="Arial"/>
                                <w:color w:val="262626" w:themeColor="text1" w:themeTint="D9"/>
                                <w:sz w:val="28"/>
                                <w:szCs w:val="28"/>
                                <w:lang w:val="en-GB" w:eastAsia="en-GB"/>
                              </w:rPr>
                              <w:t>Maidenhead 5</w:t>
                            </w:r>
                            <w:r w:rsidR="00053BA5">
                              <w:rPr>
                                <w:rFonts w:ascii="Helvetica 45 Light" w:hAnsi="Helvetica 45 Light" w:cs="Arial"/>
                                <w:color w:val="262626" w:themeColor="text1" w:themeTint="D9"/>
                                <w:sz w:val="28"/>
                                <w:szCs w:val="28"/>
                                <w:lang w:val="en-GB" w:eastAsia="en-GB"/>
                              </w:rPr>
                              <w:t>.</w:t>
                            </w:r>
                            <w:r w:rsidR="00664014" w:rsidRPr="00053BA5">
                              <w:rPr>
                                <w:rFonts w:ascii="Helvetica 45 Light" w:hAnsi="Helvetica 45 Light" w:cs="Arial"/>
                                <w:color w:val="262626" w:themeColor="text1" w:themeTint="D9"/>
                                <w:sz w:val="28"/>
                                <w:szCs w:val="28"/>
                                <w:lang w:val="en-GB" w:eastAsia="en-GB"/>
                              </w:rPr>
                              <w:t xml:space="preserve">6 miles </w:t>
                            </w:r>
                            <w:r w:rsidRPr="00053BA5">
                              <w:rPr>
                                <w:rFonts w:ascii="Helvetica 45 Light" w:hAnsi="Helvetica 45 Light" w:cs="Arial"/>
                                <w:color w:val="262626" w:themeColor="text1" w:themeTint="D9"/>
                                <w:sz w:val="28"/>
                                <w:szCs w:val="28"/>
                                <w:lang w:val="en-GB" w:eastAsia="en-GB"/>
                              </w:rPr>
                              <w:t xml:space="preserve">High Wycombe </w:t>
                            </w:r>
                            <w:r w:rsidR="00664014" w:rsidRPr="00053BA5">
                              <w:rPr>
                                <w:rFonts w:ascii="Helvetica 45 Light" w:hAnsi="Helvetica 45 Light" w:cs="Arial"/>
                                <w:color w:val="262626" w:themeColor="text1" w:themeTint="D9"/>
                                <w:sz w:val="28"/>
                                <w:szCs w:val="28"/>
                                <w:lang w:val="en-GB" w:eastAsia="en-GB"/>
                              </w:rPr>
                              <w:t>6.2</w:t>
                            </w:r>
                            <w:r w:rsidR="003A62A7" w:rsidRPr="00053BA5">
                              <w:rPr>
                                <w:rFonts w:ascii="Helvetica 45 Light" w:hAnsi="Helvetica 45 Light" w:cs="Arial"/>
                                <w:color w:val="262626" w:themeColor="text1" w:themeTint="D9"/>
                                <w:sz w:val="28"/>
                                <w:szCs w:val="28"/>
                                <w:lang w:val="en-GB" w:eastAsia="en-GB"/>
                              </w:rPr>
                              <w:t xml:space="preserve"> </w:t>
                            </w:r>
                            <w:r w:rsidR="00664014" w:rsidRPr="00053BA5">
                              <w:rPr>
                                <w:rFonts w:ascii="Helvetica 45 Light" w:hAnsi="Helvetica 45 Light" w:cs="Arial"/>
                                <w:color w:val="262626" w:themeColor="text1" w:themeTint="D9"/>
                                <w:sz w:val="28"/>
                                <w:szCs w:val="28"/>
                                <w:lang w:val="en-GB" w:eastAsia="en-GB"/>
                              </w:rPr>
                              <w:t>miles,</w:t>
                            </w:r>
                            <w:r w:rsidR="003A62A7" w:rsidRPr="00053BA5">
                              <w:rPr>
                                <w:rFonts w:ascii="Helvetica 45 Light" w:hAnsi="Helvetica 45 Light" w:cs="Arial"/>
                                <w:color w:val="262626" w:themeColor="text1" w:themeTint="D9"/>
                                <w:sz w:val="28"/>
                                <w:szCs w:val="28"/>
                                <w:lang w:val="en-GB" w:eastAsia="en-GB"/>
                              </w:rPr>
                              <w:t xml:space="preserve"> </w:t>
                            </w:r>
                            <w:r w:rsidR="00DB773A" w:rsidRPr="00053BA5">
                              <w:rPr>
                                <w:rFonts w:ascii="Helvetica 45 Light" w:hAnsi="Helvetica 45 Light" w:cs="Arial"/>
                                <w:color w:val="262626" w:themeColor="text1" w:themeTint="D9"/>
                                <w:sz w:val="28"/>
                                <w:szCs w:val="28"/>
                                <w:lang w:val="en-GB" w:eastAsia="en-GB"/>
                              </w:rPr>
                              <w:t>Heathrow</w:t>
                            </w:r>
                            <w:r w:rsidR="003A62A7" w:rsidRPr="00053BA5">
                              <w:rPr>
                                <w:rFonts w:ascii="Helvetica 45 Light" w:hAnsi="Helvetica 45 Light" w:cs="Arial"/>
                                <w:color w:val="262626" w:themeColor="text1" w:themeTint="D9"/>
                                <w:sz w:val="28"/>
                                <w:szCs w:val="28"/>
                                <w:lang w:val="en-GB" w:eastAsia="en-GB"/>
                              </w:rPr>
                              <w:t xml:space="preserve"> </w:t>
                            </w:r>
                            <w:r w:rsidR="00664014" w:rsidRPr="00053BA5">
                              <w:rPr>
                                <w:rFonts w:ascii="Helvetica 45 Light" w:hAnsi="Helvetica 45 Light" w:cs="Arial"/>
                                <w:color w:val="262626" w:themeColor="text1" w:themeTint="D9"/>
                                <w:sz w:val="28"/>
                                <w:szCs w:val="28"/>
                                <w:lang w:val="en-GB" w:eastAsia="en-GB"/>
                              </w:rPr>
                              <w:t>19</w:t>
                            </w:r>
                            <w:r w:rsidR="003A62A7" w:rsidRPr="00053BA5">
                              <w:rPr>
                                <w:rFonts w:ascii="Helvetica 45 Light" w:hAnsi="Helvetica 45 Light" w:cs="Arial"/>
                                <w:color w:val="262626" w:themeColor="text1" w:themeTint="D9"/>
                                <w:sz w:val="28"/>
                                <w:szCs w:val="28"/>
                                <w:lang w:val="en-GB" w:eastAsia="en-GB"/>
                              </w:rPr>
                              <w:t xml:space="preserve"> miles, </w:t>
                            </w:r>
                            <w:r w:rsidR="00DB773A" w:rsidRPr="00053BA5">
                              <w:rPr>
                                <w:rFonts w:ascii="Helvetica 45 Light" w:hAnsi="Helvetica 45 Light" w:cs="Arial"/>
                                <w:color w:val="262626" w:themeColor="text1" w:themeTint="D9"/>
                                <w:sz w:val="28"/>
                                <w:szCs w:val="28"/>
                                <w:lang w:val="en-GB" w:eastAsia="en-GB"/>
                              </w:rPr>
                              <w:t>London</w:t>
                            </w:r>
                            <w:r w:rsidR="003A62A7" w:rsidRPr="00053BA5">
                              <w:rPr>
                                <w:rFonts w:ascii="Helvetica 45 Light" w:hAnsi="Helvetica 45 Light" w:cs="Arial"/>
                                <w:color w:val="262626" w:themeColor="text1" w:themeTint="D9"/>
                                <w:sz w:val="28"/>
                                <w:szCs w:val="28"/>
                                <w:lang w:val="en-GB" w:eastAsia="en-GB"/>
                              </w:rPr>
                              <w:t xml:space="preserve"> </w:t>
                            </w:r>
                            <w:r w:rsidR="00664014" w:rsidRPr="00053BA5">
                              <w:rPr>
                                <w:rFonts w:ascii="Helvetica 45 Light" w:hAnsi="Helvetica 45 Light" w:cs="Arial"/>
                                <w:color w:val="262626" w:themeColor="text1" w:themeTint="D9"/>
                                <w:sz w:val="28"/>
                                <w:szCs w:val="28"/>
                                <w:lang w:val="en-GB" w:eastAsia="en-GB"/>
                              </w:rPr>
                              <w:t>30</w:t>
                            </w:r>
                            <w:r w:rsidR="003A62A7" w:rsidRPr="00053BA5">
                              <w:rPr>
                                <w:rFonts w:ascii="Helvetica 45 Light" w:hAnsi="Helvetica 45 Light" w:cs="Arial"/>
                                <w:color w:val="262626" w:themeColor="text1" w:themeTint="D9"/>
                                <w:sz w:val="28"/>
                                <w:szCs w:val="28"/>
                                <w:lang w:val="en-GB" w:eastAsia="en-GB"/>
                              </w:rPr>
                              <w:t xml:space="preserve"> mile</w:t>
                            </w:r>
                            <w:r w:rsidR="00664014" w:rsidRPr="00053BA5">
                              <w:rPr>
                                <w:rFonts w:ascii="Helvetica 45 Light" w:hAnsi="Helvetica 45 Light" w:cs="Arial"/>
                                <w:color w:val="262626" w:themeColor="text1" w:themeTint="D9"/>
                                <w:sz w:val="28"/>
                                <w:szCs w:val="28"/>
                                <w:lang w:val="en-GB" w:eastAsia="en-GB"/>
                              </w:rPr>
                              <w:t>s</w:t>
                            </w:r>
                            <w:r w:rsidR="003A62A7" w:rsidRPr="00053BA5">
                              <w:rPr>
                                <w:rFonts w:ascii="Helvetica 45 Light" w:hAnsi="Helvetica 45 Light" w:cs="Arial"/>
                                <w:color w:val="262626" w:themeColor="text1" w:themeTint="D9"/>
                                <w:sz w:val="28"/>
                                <w:szCs w:val="28"/>
                                <w:lang w:val="en-GB" w:eastAsia="en-GB"/>
                              </w:rPr>
                              <w:t xml:space="preserve"> </w:t>
                            </w:r>
                          </w:p>
                          <w:p w14:paraId="7A72F007" w14:textId="77777777" w:rsidR="003A62A7" w:rsidRPr="00DB773A" w:rsidRDefault="003A62A7" w:rsidP="00A13082">
                            <w:pPr>
                              <w:rPr>
                                <w:rFonts w:ascii="Helvetica 45 Light" w:hAnsi="Helvetica 45 Light" w:cs="HelveticaNeue-Medium"/>
                                <w:color w:val="000000"/>
                                <w:sz w:val="36"/>
                                <w:szCs w:val="36"/>
                                <w:lang w:val="en-GB" w:eastAsia="en-GB"/>
                              </w:rPr>
                            </w:pPr>
                          </w:p>
                          <w:p w14:paraId="130D2D7C" w14:textId="36119535" w:rsidR="003A62A7" w:rsidRPr="005C2A98" w:rsidRDefault="003A62A7" w:rsidP="0003640C">
                            <w:pPr>
                              <w:autoSpaceDE w:val="0"/>
                              <w:autoSpaceDN w:val="0"/>
                              <w:adjustRightInd w:val="0"/>
                              <w:rPr>
                                <w:rFonts w:ascii="Helvetica 45 Light" w:hAnsi="Helvetica 45 Light" w:cs="Arial"/>
                                <w:color w:val="000000"/>
                                <w:sz w:val="32"/>
                                <w:szCs w:val="32"/>
                                <w:lang w:val="en-GB" w:eastAsia="en-GB"/>
                              </w:rPr>
                            </w:pPr>
                            <w:r w:rsidRPr="005C2A98">
                              <w:rPr>
                                <w:rFonts w:ascii="Helvetica 45 Light" w:hAnsi="Helvetica 45 Light" w:cs="HelveticaNeue-Light"/>
                                <w:noProof/>
                                <w:color w:val="EC008C"/>
                                <w:sz w:val="32"/>
                                <w:szCs w:val="32"/>
                                <w:lang w:val="en-GB" w:eastAsia="en-GB"/>
                              </w:rPr>
                              <w:t>Loddon Road, Bourne End, Buckinghamshire, SL8 5LT</w:t>
                            </w:r>
                          </w:p>
                          <w:p w14:paraId="7B96B9B9" w14:textId="77777777" w:rsidR="003A62A7" w:rsidRPr="00DB773A" w:rsidRDefault="003A62A7" w:rsidP="00C13A61">
                            <w:pPr>
                              <w:pStyle w:val="Bullet-F8"/>
                              <w:numPr>
                                <w:ilvl w:val="0"/>
                                <w:numId w:val="0"/>
                              </w:numPr>
                              <w:rPr>
                                <w:rFonts w:ascii="Helvetica 45 Light" w:hAnsi="Helvetica 45 Light"/>
                                <w:color w:val="7F7F7F"/>
                              </w:rPr>
                            </w:pPr>
                            <w:bookmarkStart w:id="0" w:name="OLE_LINK1"/>
                          </w:p>
                          <w:bookmarkEnd w:id="0"/>
                          <w:p w14:paraId="605FD994" w14:textId="77777777" w:rsidR="003A62A7" w:rsidRPr="00DB773A" w:rsidRDefault="003A62A7" w:rsidP="004378E6">
                            <w:pPr>
                              <w:autoSpaceDE w:val="0"/>
                              <w:autoSpaceDN w:val="0"/>
                              <w:adjustRightInd w:val="0"/>
                              <w:rPr>
                                <w:rFonts w:ascii="Helvetica 45 Light" w:hAnsi="Helvetica 45 Light" w:cs="Arial"/>
                                <w:color w:val="7F7F7F"/>
                                <w:sz w:val="22"/>
                                <w:szCs w:val="22"/>
                                <w:lang w:val="en-GB" w:eastAsia="en-GB"/>
                              </w:rPr>
                            </w:pPr>
                          </w:p>
                          <w:p w14:paraId="65AC2C0E" w14:textId="77777777" w:rsidR="00664014" w:rsidRPr="00053BA5" w:rsidRDefault="00664014"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Flexible Living Space</w:t>
                            </w:r>
                          </w:p>
                          <w:p w14:paraId="29F3AD8F" w14:textId="31E9D007"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Over 2</w:t>
                            </w:r>
                            <w:r w:rsidR="00053BA5">
                              <w:rPr>
                                <w:rFonts w:ascii="Helvetica 45 Light" w:hAnsi="Helvetica 45 Light" w:cs="Arial"/>
                                <w:color w:val="7F7F7F"/>
                                <w:sz w:val="30"/>
                                <w:szCs w:val="30"/>
                                <w:lang w:val="en-GB" w:eastAsia="en-GB"/>
                              </w:rPr>
                              <w:t>,</w:t>
                            </w:r>
                            <w:r w:rsidRPr="00053BA5">
                              <w:rPr>
                                <w:rFonts w:ascii="Helvetica 45 Light" w:hAnsi="Helvetica 45 Light" w:cs="Arial"/>
                                <w:color w:val="7F7F7F"/>
                                <w:sz w:val="30"/>
                                <w:szCs w:val="30"/>
                                <w:lang w:val="en-GB" w:eastAsia="en-GB"/>
                              </w:rPr>
                              <w:t xml:space="preserve">000 </w:t>
                            </w:r>
                            <w:r w:rsidR="00053BA5">
                              <w:rPr>
                                <w:rFonts w:ascii="Helvetica 45 Light" w:hAnsi="Helvetica 45 Light" w:cs="Arial"/>
                                <w:color w:val="7F7F7F"/>
                                <w:sz w:val="30"/>
                                <w:szCs w:val="30"/>
                                <w:lang w:val="en-GB" w:eastAsia="en-GB"/>
                              </w:rPr>
                              <w:t>s</w:t>
                            </w:r>
                            <w:r w:rsidRPr="00053BA5">
                              <w:rPr>
                                <w:rFonts w:ascii="Helvetica 45 Light" w:hAnsi="Helvetica 45 Light" w:cs="Arial"/>
                                <w:color w:val="7F7F7F"/>
                                <w:sz w:val="30"/>
                                <w:szCs w:val="30"/>
                                <w:lang w:val="en-GB" w:eastAsia="en-GB"/>
                              </w:rPr>
                              <w:t xml:space="preserve">q </w:t>
                            </w:r>
                            <w:r w:rsidR="00053BA5">
                              <w:rPr>
                                <w:rFonts w:ascii="Helvetica 45 Light" w:hAnsi="Helvetica 45 Light" w:cs="Arial"/>
                                <w:color w:val="7F7F7F"/>
                                <w:sz w:val="30"/>
                                <w:szCs w:val="30"/>
                                <w:lang w:val="en-GB" w:eastAsia="en-GB"/>
                              </w:rPr>
                              <w:t>f</w:t>
                            </w:r>
                            <w:r w:rsidRPr="00053BA5">
                              <w:rPr>
                                <w:rFonts w:ascii="Helvetica 45 Light" w:hAnsi="Helvetica 45 Light" w:cs="Arial"/>
                                <w:color w:val="7F7F7F"/>
                                <w:sz w:val="30"/>
                                <w:szCs w:val="30"/>
                                <w:lang w:val="en-GB" w:eastAsia="en-GB"/>
                              </w:rPr>
                              <w:t>t of Accommodation</w:t>
                            </w:r>
                          </w:p>
                          <w:p w14:paraId="16220D37" w14:textId="77777777"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5 Bedrooms</w:t>
                            </w:r>
                          </w:p>
                          <w:p w14:paraId="6277D399" w14:textId="77777777"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3 Reception Rooms</w:t>
                            </w:r>
                          </w:p>
                          <w:p w14:paraId="6CED6AE9" w14:textId="517DB3DD"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Fantastic ‘Open Plan’ Kitchen/Dining Room with Bi-Fold Doors</w:t>
                            </w:r>
                          </w:p>
                          <w:p w14:paraId="5E6A0E09" w14:textId="2BF160EE"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Master Bedroom with Stylish En Suite</w:t>
                            </w:r>
                          </w:p>
                          <w:p w14:paraId="582AE7D8" w14:textId="5BB98F88" w:rsidR="003A62A7"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3 Bathrooms</w:t>
                            </w:r>
                          </w:p>
                          <w:p w14:paraId="6870A75E" w14:textId="4584AC96" w:rsidR="00664014"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Driveway wit EV Charging Point</w:t>
                            </w:r>
                          </w:p>
                          <w:p w14:paraId="0DDDBF67" w14:textId="155CA499"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Stunning Contemporary Interior</w:t>
                            </w:r>
                          </w:p>
                          <w:p w14:paraId="1E233AD4" w14:textId="7896F808"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Kitchen With Integrated Appliances</w:t>
                            </w:r>
                          </w:p>
                          <w:p w14:paraId="52B63228" w14:textId="49CBA8C7"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Good Size Utility Room</w:t>
                            </w:r>
                          </w:p>
                          <w:p w14:paraId="2516AD64" w14:textId="76EC6536"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Wrap Around Gardens</w:t>
                            </w:r>
                          </w:p>
                          <w:p w14:paraId="65F3B543" w14:textId="691B2FF4"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 xml:space="preserve">Excellent Transport Links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20CBE" id="Text Box 143" o:spid="_x0000_s1030" type="#_x0000_t202" style="position:absolute;margin-left:35.6pt;margin-top:92.2pt;width:673.1pt;height:379.2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" filled="f" stroked="f">
                <v:textbox inset="0,0,0,0">
                  <w:txbxContent>
                    <w:p w14:paraId="258C5DE2" w14:textId="77777777" w:rsidR="00053BA5" w:rsidRPr="00053BA5" w:rsidRDefault="00053BA5" w:rsidP="004378E6">
                      <w:pPr>
                        <w:autoSpaceDE w:val="0"/>
                        <w:autoSpaceDN w:val="0"/>
                        <w:adjustRightInd w:val="0"/>
                        <w:rPr>
                          <w:rFonts w:ascii="Helvetica 45 Light" w:hAnsi="Helvetica 45 Light" w:cs="Arial"/>
                          <w:color w:val="262626" w:themeColor="text1" w:themeTint="D9"/>
                          <w:sz w:val="28"/>
                          <w:szCs w:val="28"/>
                          <w:lang w:val="en-GB" w:eastAsia="en-GB"/>
                        </w:rPr>
                      </w:pPr>
                    </w:p>
                    <w:p w14:paraId="58F99917" w14:textId="69BACDDB" w:rsidR="003A62A7" w:rsidRPr="00053BA5" w:rsidRDefault="00ED4BB3" w:rsidP="004378E6">
                      <w:pPr>
                        <w:autoSpaceDE w:val="0"/>
                        <w:autoSpaceDN w:val="0"/>
                        <w:adjustRightInd w:val="0"/>
                        <w:rPr>
                          <w:rFonts w:ascii="Helvetica 45 Light" w:hAnsi="Helvetica 45 Light" w:cs="Arial"/>
                          <w:color w:val="262626" w:themeColor="text1" w:themeTint="D9"/>
                          <w:sz w:val="28"/>
                          <w:szCs w:val="28"/>
                          <w:lang w:val="en-GB" w:eastAsia="en-GB"/>
                        </w:rPr>
                      </w:pPr>
                      <w:r w:rsidRPr="00053BA5">
                        <w:rPr>
                          <w:rFonts w:ascii="Helvetica 45 Light" w:hAnsi="Helvetica 45 Light" w:cs="Arial"/>
                          <w:color w:val="262626" w:themeColor="text1" w:themeTint="D9"/>
                          <w:sz w:val="28"/>
                          <w:szCs w:val="28"/>
                          <w:lang w:val="en-GB" w:eastAsia="en-GB"/>
                        </w:rPr>
                        <w:t xml:space="preserve">Marlow </w:t>
                      </w:r>
                      <w:r w:rsidR="00664014" w:rsidRPr="00053BA5">
                        <w:rPr>
                          <w:rFonts w:ascii="Helvetica 45 Light" w:hAnsi="Helvetica 45 Light" w:cs="Arial"/>
                          <w:color w:val="262626" w:themeColor="text1" w:themeTint="D9"/>
                          <w:sz w:val="28"/>
                          <w:szCs w:val="28"/>
                          <w:lang w:val="en-GB" w:eastAsia="en-GB"/>
                        </w:rPr>
                        <w:t>3.4</w:t>
                      </w:r>
                      <w:r w:rsidR="003A62A7" w:rsidRPr="00053BA5">
                        <w:rPr>
                          <w:rFonts w:ascii="Helvetica 45 Light" w:hAnsi="Helvetica 45 Light" w:cs="Arial"/>
                          <w:color w:val="262626" w:themeColor="text1" w:themeTint="D9"/>
                          <w:sz w:val="28"/>
                          <w:szCs w:val="28"/>
                          <w:lang w:val="en-GB" w:eastAsia="en-GB"/>
                        </w:rPr>
                        <w:t xml:space="preserve"> miles, </w:t>
                      </w:r>
                      <w:r w:rsidR="00664014" w:rsidRPr="00053BA5">
                        <w:rPr>
                          <w:rFonts w:ascii="Helvetica 45 Light" w:hAnsi="Helvetica 45 Light" w:cs="Arial"/>
                          <w:color w:val="262626" w:themeColor="text1" w:themeTint="D9"/>
                          <w:sz w:val="28"/>
                          <w:szCs w:val="28"/>
                          <w:lang w:val="en-GB" w:eastAsia="en-GB"/>
                        </w:rPr>
                        <w:t>Maidenhead 5</w:t>
                      </w:r>
                      <w:r w:rsidR="00053BA5">
                        <w:rPr>
                          <w:rFonts w:ascii="Helvetica 45 Light" w:hAnsi="Helvetica 45 Light" w:cs="Arial"/>
                          <w:color w:val="262626" w:themeColor="text1" w:themeTint="D9"/>
                          <w:sz w:val="28"/>
                          <w:szCs w:val="28"/>
                          <w:lang w:val="en-GB" w:eastAsia="en-GB"/>
                        </w:rPr>
                        <w:t>.</w:t>
                      </w:r>
                      <w:r w:rsidR="00664014" w:rsidRPr="00053BA5">
                        <w:rPr>
                          <w:rFonts w:ascii="Helvetica 45 Light" w:hAnsi="Helvetica 45 Light" w:cs="Arial"/>
                          <w:color w:val="262626" w:themeColor="text1" w:themeTint="D9"/>
                          <w:sz w:val="28"/>
                          <w:szCs w:val="28"/>
                          <w:lang w:val="en-GB" w:eastAsia="en-GB"/>
                        </w:rPr>
                        <w:t xml:space="preserve">6 miles </w:t>
                      </w:r>
                      <w:r w:rsidRPr="00053BA5">
                        <w:rPr>
                          <w:rFonts w:ascii="Helvetica 45 Light" w:hAnsi="Helvetica 45 Light" w:cs="Arial"/>
                          <w:color w:val="262626" w:themeColor="text1" w:themeTint="D9"/>
                          <w:sz w:val="28"/>
                          <w:szCs w:val="28"/>
                          <w:lang w:val="en-GB" w:eastAsia="en-GB"/>
                        </w:rPr>
                        <w:t xml:space="preserve">High Wycombe </w:t>
                      </w:r>
                      <w:r w:rsidR="00664014" w:rsidRPr="00053BA5">
                        <w:rPr>
                          <w:rFonts w:ascii="Helvetica 45 Light" w:hAnsi="Helvetica 45 Light" w:cs="Arial"/>
                          <w:color w:val="262626" w:themeColor="text1" w:themeTint="D9"/>
                          <w:sz w:val="28"/>
                          <w:szCs w:val="28"/>
                          <w:lang w:val="en-GB" w:eastAsia="en-GB"/>
                        </w:rPr>
                        <w:t>6.2</w:t>
                      </w:r>
                      <w:r w:rsidR="003A62A7" w:rsidRPr="00053BA5">
                        <w:rPr>
                          <w:rFonts w:ascii="Helvetica 45 Light" w:hAnsi="Helvetica 45 Light" w:cs="Arial"/>
                          <w:color w:val="262626" w:themeColor="text1" w:themeTint="D9"/>
                          <w:sz w:val="28"/>
                          <w:szCs w:val="28"/>
                          <w:lang w:val="en-GB" w:eastAsia="en-GB"/>
                        </w:rPr>
                        <w:t xml:space="preserve"> </w:t>
                      </w:r>
                      <w:r w:rsidR="00664014" w:rsidRPr="00053BA5">
                        <w:rPr>
                          <w:rFonts w:ascii="Helvetica 45 Light" w:hAnsi="Helvetica 45 Light" w:cs="Arial"/>
                          <w:color w:val="262626" w:themeColor="text1" w:themeTint="D9"/>
                          <w:sz w:val="28"/>
                          <w:szCs w:val="28"/>
                          <w:lang w:val="en-GB" w:eastAsia="en-GB"/>
                        </w:rPr>
                        <w:t>miles,</w:t>
                      </w:r>
                      <w:r w:rsidR="003A62A7" w:rsidRPr="00053BA5">
                        <w:rPr>
                          <w:rFonts w:ascii="Helvetica 45 Light" w:hAnsi="Helvetica 45 Light" w:cs="Arial"/>
                          <w:color w:val="262626" w:themeColor="text1" w:themeTint="D9"/>
                          <w:sz w:val="28"/>
                          <w:szCs w:val="28"/>
                          <w:lang w:val="en-GB" w:eastAsia="en-GB"/>
                        </w:rPr>
                        <w:t xml:space="preserve"> </w:t>
                      </w:r>
                      <w:r w:rsidR="00DB773A" w:rsidRPr="00053BA5">
                        <w:rPr>
                          <w:rFonts w:ascii="Helvetica 45 Light" w:hAnsi="Helvetica 45 Light" w:cs="Arial"/>
                          <w:color w:val="262626" w:themeColor="text1" w:themeTint="D9"/>
                          <w:sz w:val="28"/>
                          <w:szCs w:val="28"/>
                          <w:lang w:val="en-GB" w:eastAsia="en-GB"/>
                        </w:rPr>
                        <w:t>Heathrow</w:t>
                      </w:r>
                      <w:r w:rsidR="003A62A7" w:rsidRPr="00053BA5">
                        <w:rPr>
                          <w:rFonts w:ascii="Helvetica 45 Light" w:hAnsi="Helvetica 45 Light" w:cs="Arial"/>
                          <w:color w:val="262626" w:themeColor="text1" w:themeTint="D9"/>
                          <w:sz w:val="28"/>
                          <w:szCs w:val="28"/>
                          <w:lang w:val="en-GB" w:eastAsia="en-GB"/>
                        </w:rPr>
                        <w:t xml:space="preserve"> </w:t>
                      </w:r>
                      <w:r w:rsidR="00664014" w:rsidRPr="00053BA5">
                        <w:rPr>
                          <w:rFonts w:ascii="Helvetica 45 Light" w:hAnsi="Helvetica 45 Light" w:cs="Arial"/>
                          <w:color w:val="262626" w:themeColor="text1" w:themeTint="D9"/>
                          <w:sz w:val="28"/>
                          <w:szCs w:val="28"/>
                          <w:lang w:val="en-GB" w:eastAsia="en-GB"/>
                        </w:rPr>
                        <w:t>19</w:t>
                      </w:r>
                      <w:r w:rsidR="003A62A7" w:rsidRPr="00053BA5">
                        <w:rPr>
                          <w:rFonts w:ascii="Helvetica 45 Light" w:hAnsi="Helvetica 45 Light" w:cs="Arial"/>
                          <w:color w:val="262626" w:themeColor="text1" w:themeTint="D9"/>
                          <w:sz w:val="28"/>
                          <w:szCs w:val="28"/>
                          <w:lang w:val="en-GB" w:eastAsia="en-GB"/>
                        </w:rPr>
                        <w:t xml:space="preserve"> miles, </w:t>
                      </w:r>
                      <w:r w:rsidR="00DB773A" w:rsidRPr="00053BA5">
                        <w:rPr>
                          <w:rFonts w:ascii="Helvetica 45 Light" w:hAnsi="Helvetica 45 Light" w:cs="Arial"/>
                          <w:color w:val="262626" w:themeColor="text1" w:themeTint="D9"/>
                          <w:sz w:val="28"/>
                          <w:szCs w:val="28"/>
                          <w:lang w:val="en-GB" w:eastAsia="en-GB"/>
                        </w:rPr>
                        <w:t>London</w:t>
                      </w:r>
                      <w:r w:rsidR="003A62A7" w:rsidRPr="00053BA5">
                        <w:rPr>
                          <w:rFonts w:ascii="Helvetica 45 Light" w:hAnsi="Helvetica 45 Light" w:cs="Arial"/>
                          <w:color w:val="262626" w:themeColor="text1" w:themeTint="D9"/>
                          <w:sz w:val="28"/>
                          <w:szCs w:val="28"/>
                          <w:lang w:val="en-GB" w:eastAsia="en-GB"/>
                        </w:rPr>
                        <w:t xml:space="preserve"> </w:t>
                      </w:r>
                      <w:r w:rsidR="00664014" w:rsidRPr="00053BA5">
                        <w:rPr>
                          <w:rFonts w:ascii="Helvetica 45 Light" w:hAnsi="Helvetica 45 Light" w:cs="Arial"/>
                          <w:color w:val="262626" w:themeColor="text1" w:themeTint="D9"/>
                          <w:sz w:val="28"/>
                          <w:szCs w:val="28"/>
                          <w:lang w:val="en-GB" w:eastAsia="en-GB"/>
                        </w:rPr>
                        <w:t>30</w:t>
                      </w:r>
                      <w:r w:rsidR="003A62A7" w:rsidRPr="00053BA5">
                        <w:rPr>
                          <w:rFonts w:ascii="Helvetica 45 Light" w:hAnsi="Helvetica 45 Light" w:cs="Arial"/>
                          <w:color w:val="262626" w:themeColor="text1" w:themeTint="D9"/>
                          <w:sz w:val="28"/>
                          <w:szCs w:val="28"/>
                          <w:lang w:val="en-GB" w:eastAsia="en-GB"/>
                        </w:rPr>
                        <w:t xml:space="preserve"> mile</w:t>
                      </w:r>
                      <w:r w:rsidR="00664014" w:rsidRPr="00053BA5">
                        <w:rPr>
                          <w:rFonts w:ascii="Helvetica 45 Light" w:hAnsi="Helvetica 45 Light" w:cs="Arial"/>
                          <w:color w:val="262626" w:themeColor="text1" w:themeTint="D9"/>
                          <w:sz w:val="28"/>
                          <w:szCs w:val="28"/>
                          <w:lang w:val="en-GB" w:eastAsia="en-GB"/>
                        </w:rPr>
                        <w:t>s</w:t>
                      </w:r>
                      <w:r w:rsidR="003A62A7" w:rsidRPr="00053BA5">
                        <w:rPr>
                          <w:rFonts w:ascii="Helvetica 45 Light" w:hAnsi="Helvetica 45 Light" w:cs="Arial"/>
                          <w:color w:val="262626" w:themeColor="text1" w:themeTint="D9"/>
                          <w:sz w:val="28"/>
                          <w:szCs w:val="28"/>
                          <w:lang w:val="en-GB" w:eastAsia="en-GB"/>
                        </w:rPr>
                        <w:t xml:space="preserve"> </w:t>
                      </w:r>
                    </w:p>
                    <w:p w14:paraId="7A72F007" w14:textId="77777777" w:rsidR="003A62A7" w:rsidRPr="00DB773A" w:rsidRDefault="003A62A7" w:rsidP="00A13082">
                      <w:pPr>
                        <w:rPr>
                          <w:rFonts w:ascii="Helvetica 45 Light" w:hAnsi="Helvetica 45 Light" w:cs="HelveticaNeue-Medium"/>
                          <w:color w:val="000000"/>
                          <w:sz w:val="36"/>
                          <w:szCs w:val="36"/>
                          <w:lang w:val="en-GB" w:eastAsia="en-GB"/>
                        </w:rPr>
                      </w:pPr>
                    </w:p>
                    <w:p w14:paraId="130D2D7C" w14:textId="36119535" w:rsidR="003A62A7" w:rsidRPr="005C2A98" w:rsidRDefault="003A62A7" w:rsidP="0003640C">
                      <w:pPr>
                        <w:autoSpaceDE w:val="0"/>
                        <w:autoSpaceDN w:val="0"/>
                        <w:adjustRightInd w:val="0"/>
                        <w:rPr>
                          <w:rFonts w:ascii="Helvetica 45 Light" w:hAnsi="Helvetica 45 Light" w:cs="Arial"/>
                          <w:color w:val="000000"/>
                          <w:sz w:val="32"/>
                          <w:szCs w:val="32"/>
                          <w:lang w:val="en-GB" w:eastAsia="en-GB"/>
                        </w:rPr>
                      </w:pPr>
                      <w:r w:rsidRPr="005C2A98">
                        <w:rPr>
                          <w:rFonts w:ascii="Helvetica 45 Light" w:hAnsi="Helvetica 45 Light" w:cs="HelveticaNeue-Light"/>
                          <w:noProof/>
                          <w:color w:val="EC008C"/>
                          <w:sz w:val="32"/>
                          <w:szCs w:val="32"/>
                          <w:lang w:val="en-GB" w:eastAsia="en-GB"/>
                        </w:rPr>
                        <w:t>Loddon Road, Bourne End, Buckinghamshire, SL8 5LT</w:t>
                      </w:r>
                    </w:p>
                    <w:p w14:paraId="7B96B9B9" w14:textId="77777777" w:rsidR="003A62A7" w:rsidRPr="00DB773A" w:rsidRDefault="003A62A7" w:rsidP="00C13A61">
                      <w:pPr>
                        <w:pStyle w:val="Bullet-F8"/>
                        <w:numPr>
                          <w:ilvl w:val="0"/>
                          <w:numId w:val="0"/>
                        </w:numPr>
                        <w:rPr>
                          <w:rFonts w:ascii="Helvetica 45 Light" w:hAnsi="Helvetica 45 Light"/>
                          <w:color w:val="7F7F7F"/>
                        </w:rPr>
                      </w:pPr>
                      <w:bookmarkStart w:id="1" w:name="OLE_LINK1"/>
                    </w:p>
                    <w:bookmarkEnd w:id="1"/>
                    <w:p w14:paraId="605FD994" w14:textId="77777777" w:rsidR="003A62A7" w:rsidRPr="00DB773A" w:rsidRDefault="003A62A7" w:rsidP="004378E6">
                      <w:pPr>
                        <w:autoSpaceDE w:val="0"/>
                        <w:autoSpaceDN w:val="0"/>
                        <w:adjustRightInd w:val="0"/>
                        <w:rPr>
                          <w:rFonts w:ascii="Helvetica 45 Light" w:hAnsi="Helvetica 45 Light" w:cs="Arial"/>
                          <w:color w:val="7F7F7F"/>
                          <w:sz w:val="22"/>
                          <w:szCs w:val="22"/>
                          <w:lang w:val="en-GB" w:eastAsia="en-GB"/>
                        </w:rPr>
                      </w:pPr>
                    </w:p>
                    <w:p w14:paraId="65AC2C0E" w14:textId="77777777" w:rsidR="00664014" w:rsidRPr="00053BA5" w:rsidRDefault="00664014"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Flexible Living Space</w:t>
                      </w:r>
                    </w:p>
                    <w:p w14:paraId="29F3AD8F" w14:textId="31E9D007"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Over 2</w:t>
                      </w:r>
                      <w:r w:rsidR="00053BA5">
                        <w:rPr>
                          <w:rFonts w:ascii="Helvetica 45 Light" w:hAnsi="Helvetica 45 Light" w:cs="Arial"/>
                          <w:color w:val="7F7F7F"/>
                          <w:sz w:val="30"/>
                          <w:szCs w:val="30"/>
                          <w:lang w:val="en-GB" w:eastAsia="en-GB"/>
                        </w:rPr>
                        <w:t>,</w:t>
                      </w:r>
                      <w:r w:rsidRPr="00053BA5">
                        <w:rPr>
                          <w:rFonts w:ascii="Helvetica 45 Light" w:hAnsi="Helvetica 45 Light" w:cs="Arial"/>
                          <w:color w:val="7F7F7F"/>
                          <w:sz w:val="30"/>
                          <w:szCs w:val="30"/>
                          <w:lang w:val="en-GB" w:eastAsia="en-GB"/>
                        </w:rPr>
                        <w:t xml:space="preserve">000 </w:t>
                      </w:r>
                      <w:r w:rsidR="00053BA5">
                        <w:rPr>
                          <w:rFonts w:ascii="Helvetica 45 Light" w:hAnsi="Helvetica 45 Light" w:cs="Arial"/>
                          <w:color w:val="7F7F7F"/>
                          <w:sz w:val="30"/>
                          <w:szCs w:val="30"/>
                          <w:lang w:val="en-GB" w:eastAsia="en-GB"/>
                        </w:rPr>
                        <w:t>s</w:t>
                      </w:r>
                      <w:r w:rsidRPr="00053BA5">
                        <w:rPr>
                          <w:rFonts w:ascii="Helvetica 45 Light" w:hAnsi="Helvetica 45 Light" w:cs="Arial"/>
                          <w:color w:val="7F7F7F"/>
                          <w:sz w:val="30"/>
                          <w:szCs w:val="30"/>
                          <w:lang w:val="en-GB" w:eastAsia="en-GB"/>
                        </w:rPr>
                        <w:t xml:space="preserve">q </w:t>
                      </w:r>
                      <w:r w:rsidR="00053BA5">
                        <w:rPr>
                          <w:rFonts w:ascii="Helvetica 45 Light" w:hAnsi="Helvetica 45 Light" w:cs="Arial"/>
                          <w:color w:val="7F7F7F"/>
                          <w:sz w:val="30"/>
                          <w:szCs w:val="30"/>
                          <w:lang w:val="en-GB" w:eastAsia="en-GB"/>
                        </w:rPr>
                        <w:t>f</w:t>
                      </w:r>
                      <w:r w:rsidRPr="00053BA5">
                        <w:rPr>
                          <w:rFonts w:ascii="Helvetica 45 Light" w:hAnsi="Helvetica 45 Light" w:cs="Arial"/>
                          <w:color w:val="7F7F7F"/>
                          <w:sz w:val="30"/>
                          <w:szCs w:val="30"/>
                          <w:lang w:val="en-GB" w:eastAsia="en-GB"/>
                        </w:rPr>
                        <w:t>t of Accommodation</w:t>
                      </w:r>
                    </w:p>
                    <w:p w14:paraId="16220D37" w14:textId="77777777"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5 Bedrooms</w:t>
                      </w:r>
                    </w:p>
                    <w:p w14:paraId="6277D399" w14:textId="77777777"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3 Reception Rooms</w:t>
                      </w:r>
                    </w:p>
                    <w:p w14:paraId="6CED6AE9" w14:textId="517DB3DD"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Fantastic ‘Open Plan’ Kitchen/Dining Room with Bi-Fold Doors</w:t>
                      </w:r>
                    </w:p>
                    <w:p w14:paraId="5E6A0E09" w14:textId="2BF160EE"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Master Bedroom with Stylish En Suite</w:t>
                      </w:r>
                    </w:p>
                    <w:p w14:paraId="582AE7D8" w14:textId="5BB98F88" w:rsidR="003A62A7"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lang w:val="en-GB" w:eastAsia="en-GB"/>
                        </w:rPr>
                        <w:t>3 Bathrooms</w:t>
                      </w:r>
                    </w:p>
                    <w:p w14:paraId="6870A75E" w14:textId="4584AC96" w:rsidR="00664014"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Driveway wit EV Charging Point</w:t>
                      </w:r>
                    </w:p>
                    <w:p w14:paraId="0DDDBF67" w14:textId="155CA499"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Stunning Contemporary Interior</w:t>
                      </w:r>
                    </w:p>
                    <w:p w14:paraId="1E233AD4" w14:textId="7896F808"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Kitchen With Integrated Appliances</w:t>
                      </w:r>
                    </w:p>
                    <w:p w14:paraId="52B63228" w14:textId="49CBA8C7"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Good Size Utility Room</w:t>
                      </w:r>
                    </w:p>
                    <w:p w14:paraId="2516AD64" w14:textId="76EC6536"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Wrap Around Gardens</w:t>
                      </w:r>
                    </w:p>
                    <w:p w14:paraId="65F3B543" w14:textId="691B2FF4" w:rsidR="005C2A98" w:rsidRPr="00053BA5" w:rsidRDefault="005C2A98" w:rsidP="00664014">
                      <w:pPr>
                        <w:pStyle w:val="ListParagraph"/>
                        <w:numPr>
                          <w:ilvl w:val="0"/>
                          <w:numId w:val="10"/>
                        </w:numPr>
                        <w:rPr>
                          <w:rFonts w:ascii="Helvetica 45 Light" w:hAnsi="Helvetica 45 Light" w:cs="Arial"/>
                          <w:color w:val="7F7F7F"/>
                          <w:sz w:val="30"/>
                          <w:szCs w:val="30"/>
                        </w:rPr>
                      </w:pPr>
                      <w:r w:rsidRPr="00053BA5">
                        <w:rPr>
                          <w:rFonts w:ascii="Helvetica 45 Light" w:hAnsi="Helvetica 45 Light" w:cs="Arial"/>
                          <w:color w:val="7F7F7F"/>
                          <w:sz w:val="30"/>
                          <w:szCs w:val="30"/>
                        </w:rPr>
                        <w:t xml:space="preserve">Excellent Transport Links </w:t>
                      </w:r>
                    </w:p>
                  </w:txbxContent>
                </v:textbox>
                <w10:wrap anchorx="page" anchory="page"/>
              </v:shape>
            </w:pict>
          </mc:Fallback>
        </mc:AlternateContent>
      </w:r>
    </w:p>
    <w:p w14:paraId="63EE237A" w14:textId="77777777" w:rsidR="003A62A7" w:rsidRPr="00D8647B" w:rsidRDefault="003A62A7" w:rsidP="00D8647B"/>
    <w:p w14:paraId="41D3E1E4" w14:textId="77777777" w:rsidR="003A62A7" w:rsidRPr="00D8647B" w:rsidRDefault="003A62A7" w:rsidP="00D8647B"/>
    <w:p w14:paraId="788DAC76" w14:textId="0B85545A" w:rsidR="003A62A7" w:rsidRPr="00D8647B" w:rsidRDefault="003A62A7" w:rsidP="00D8647B"/>
    <w:p w14:paraId="6E1E1364" w14:textId="37263FEA" w:rsidR="003A62A7" w:rsidRPr="00D8647B" w:rsidRDefault="003A62A7" w:rsidP="00D8647B"/>
    <w:p w14:paraId="12DACC28" w14:textId="77777777" w:rsidR="003A62A7" w:rsidRPr="00D8647B" w:rsidRDefault="003A62A7" w:rsidP="00D8647B"/>
    <w:p w14:paraId="6ED6D280" w14:textId="77777777" w:rsidR="003A62A7" w:rsidRPr="00D8647B" w:rsidRDefault="003A62A7" w:rsidP="00D8647B"/>
    <w:p w14:paraId="42566CA4" w14:textId="48F0B6DF" w:rsidR="003A62A7" w:rsidRPr="00D8647B" w:rsidRDefault="003A62A7" w:rsidP="00D8647B"/>
    <w:p w14:paraId="0892980A" w14:textId="0359C08E" w:rsidR="003A62A7" w:rsidRPr="00D8647B" w:rsidRDefault="003A62A7" w:rsidP="00D8647B"/>
    <w:p w14:paraId="7ADF5D8B" w14:textId="77777777" w:rsidR="003A62A7" w:rsidRPr="00D8647B" w:rsidRDefault="003A62A7" w:rsidP="00D8647B"/>
    <w:p w14:paraId="66149A40" w14:textId="32D93C53" w:rsidR="003A62A7" w:rsidRPr="00D8647B" w:rsidRDefault="003A62A7" w:rsidP="00D8647B"/>
    <w:p w14:paraId="3F6E73B9" w14:textId="13E31D0E" w:rsidR="003A62A7" w:rsidRPr="00D8647B" w:rsidRDefault="003A62A7" w:rsidP="00D8647B"/>
    <w:p w14:paraId="0B5A5E52" w14:textId="578BA808" w:rsidR="003A62A7" w:rsidRPr="00D8647B" w:rsidRDefault="003A62A7" w:rsidP="00D8647B"/>
    <w:p w14:paraId="24E128A9" w14:textId="23BA2EF9" w:rsidR="003A62A7" w:rsidRPr="00D8647B" w:rsidRDefault="005C2A98" w:rsidP="00D8647B">
      <w:r>
        <w:rPr>
          <w:noProof/>
        </w:rPr>
        <w:drawing>
          <wp:anchor distT="0" distB="0" distL="114300" distR="114300" simplePos="0" relativeHeight="251651584" behindDoc="0" locked="0" layoutInCell="1" allowOverlap="1" wp14:anchorId="4C5CA46E" wp14:editId="7CA89E8E">
            <wp:simplePos x="0" y="0"/>
            <wp:positionH relativeFrom="page">
              <wp:posOffset>6659880</wp:posOffset>
            </wp:positionH>
            <wp:positionV relativeFrom="page">
              <wp:posOffset>3383915</wp:posOffset>
            </wp:positionV>
            <wp:extent cx="3683000" cy="266192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4" cstate="print">
                      <a:extLst>
                        <a:ext uri="{28A0092B-C50C-407E-A947-70E740481C1C}">
                          <a14:useLocalDpi xmlns:a14="http://schemas.microsoft.com/office/drawing/2010/main" val="0"/>
                        </a:ext>
                      </a:extLst>
                    </a:blip>
                    <a:srcRect t="1803" b="1803"/>
                    <a:stretch>
                      <a:fillRect/>
                    </a:stretch>
                  </pic:blipFill>
                  <pic:spPr>
                    <a:xfrm>
                      <a:off x="0" y="0"/>
                      <a:ext cx="3683000" cy="2661920"/>
                    </a:xfrm>
                    <a:prstGeom prst="rect">
                      <a:avLst/>
                    </a:prstGeom>
                  </pic:spPr>
                </pic:pic>
              </a:graphicData>
            </a:graphic>
            <wp14:sizeRelH relativeFrom="margin">
              <wp14:pctWidth>0</wp14:pctWidth>
            </wp14:sizeRelH>
            <wp14:sizeRelV relativeFrom="margin">
              <wp14:pctHeight>0</wp14:pctHeight>
            </wp14:sizeRelV>
          </wp:anchor>
        </w:drawing>
      </w:r>
    </w:p>
    <w:p w14:paraId="6CE1B010" w14:textId="73FF8A36" w:rsidR="003A62A7" w:rsidRPr="00D8647B" w:rsidRDefault="003A62A7" w:rsidP="00D8647B"/>
    <w:p w14:paraId="292C3965" w14:textId="77777777" w:rsidR="003A62A7" w:rsidRPr="00D8647B" w:rsidRDefault="003A62A7" w:rsidP="00D8647B"/>
    <w:p w14:paraId="20A29A9B" w14:textId="77777777" w:rsidR="003A62A7" w:rsidRPr="00D8647B" w:rsidRDefault="003A62A7" w:rsidP="00D8647B"/>
    <w:p w14:paraId="1911E7A8" w14:textId="77777777" w:rsidR="003A62A7" w:rsidRPr="00D8647B" w:rsidRDefault="003A62A7" w:rsidP="00D8647B"/>
    <w:p w14:paraId="5EF0C61C" w14:textId="77777777" w:rsidR="003A62A7" w:rsidRPr="00D8647B" w:rsidRDefault="003A62A7" w:rsidP="00D8647B"/>
    <w:p w14:paraId="55ED1535" w14:textId="77777777" w:rsidR="003A62A7" w:rsidRPr="00D8647B" w:rsidRDefault="003A62A7" w:rsidP="00D8647B"/>
    <w:p w14:paraId="035387D2" w14:textId="77777777" w:rsidR="003A62A7" w:rsidRPr="00D8647B" w:rsidRDefault="003A62A7" w:rsidP="00D8647B"/>
    <w:p w14:paraId="368E368A" w14:textId="77777777" w:rsidR="003A62A7" w:rsidRPr="00D8647B" w:rsidRDefault="003A62A7" w:rsidP="00D8647B"/>
    <w:p w14:paraId="08CF2F45" w14:textId="77777777" w:rsidR="003A62A7" w:rsidRPr="00D8647B" w:rsidRDefault="003A62A7" w:rsidP="00D8647B"/>
    <w:p w14:paraId="0F551A19" w14:textId="77777777" w:rsidR="003A62A7" w:rsidRPr="00D8647B" w:rsidRDefault="003A62A7" w:rsidP="00D8647B"/>
    <w:p w14:paraId="4ED6F51E" w14:textId="77777777" w:rsidR="003A62A7" w:rsidRPr="00D8647B" w:rsidRDefault="003A62A7" w:rsidP="00D8647B"/>
    <w:p w14:paraId="2786570B" w14:textId="77777777" w:rsidR="003A62A7" w:rsidRPr="00D8647B" w:rsidRDefault="003A62A7" w:rsidP="00D8647B"/>
    <w:p w14:paraId="67C5FDFC" w14:textId="77777777" w:rsidR="003A62A7" w:rsidRPr="00D8647B" w:rsidRDefault="003A62A7" w:rsidP="00D8647B"/>
    <w:p w14:paraId="31ADA735" w14:textId="77777777" w:rsidR="003A62A7" w:rsidRPr="00D8647B" w:rsidRDefault="003A62A7" w:rsidP="00D8647B"/>
    <w:p w14:paraId="6DF45CFD" w14:textId="77777777" w:rsidR="003A62A7" w:rsidRPr="00D8647B" w:rsidRDefault="003A62A7" w:rsidP="00D8647B"/>
    <w:p w14:paraId="52A053B7" w14:textId="77777777" w:rsidR="003A62A7" w:rsidRPr="00D8647B" w:rsidRDefault="003A62A7" w:rsidP="00D8647B"/>
    <w:p w14:paraId="6BB86C6B" w14:textId="77777777" w:rsidR="003A62A7" w:rsidRPr="00D8647B" w:rsidRDefault="003A62A7" w:rsidP="00D8647B"/>
    <w:p w14:paraId="1D243604" w14:textId="77777777" w:rsidR="003A62A7" w:rsidRPr="00D8647B" w:rsidRDefault="003A62A7" w:rsidP="00D8647B"/>
    <w:p w14:paraId="1138F5B9" w14:textId="77777777" w:rsidR="003A62A7" w:rsidRPr="00D8647B" w:rsidRDefault="003A62A7" w:rsidP="00D8647B"/>
    <w:p w14:paraId="51376B82" w14:textId="77777777" w:rsidR="003A62A7" w:rsidRDefault="003A62A7" w:rsidP="00D8647B">
      <w:r>
        <w:rPr>
          <w:noProof/>
        </w:rPr>
        <w:drawing>
          <wp:anchor distT="0" distB="0" distL="114300" distR="114300" simplePos="0" relativeHeight="251672576" behindDoc="0" locked="0" layoutInCell="1" allowOverlap="1" wp14:anchorId="65553BBB" wp14:editId="11E15B83">
            <wp:simplePos x="0" y="0"/>
            <wp:positionH relativeFrom="column">
              <wp:posOffset>6333524</wp:posOffset>
            </wp:positionH>
            <wp:positionV relativeFrom="paragraph">
              <wp:posOffset>62230</wp:posOffset>
            </wp:positionV>
            <wp:extent cx="1102500" cy="360000"/>
            <wp:effectExtent l="0" t="0" r="2540" b="2540"/>
            <wp:wrapNone/>
            <wp:docPr id="12" name="Picture 1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and black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p>
    <w:p w14:paraId="562447FF" w14:textId="77777777" w:rsidR="003A62A7" w:rsidRDefault="003A62A7" w:rsidP="00D8647B">
      <w:pPr>
        <w:tabs>
          <w:tab w:val="left" w:pos="10032"/>
        </w:tabs>
      </w:pPr>
      <w:r>
        <w:tab/>
      </w:r>
    </w:p>
    <w:p w14:paraId="48EADF72" w14:textId="77777777" w:rsidR="003A62A7" w:rsidRPr="00D8647B" w:rsidRDefault="003A62A7" w:rsidP="00D8647B">
      <w:pPr>
        <w:tabs>
          <w:tab w:val="left" w:pos="10032"/>
        </w:tabs>
        <w:sectPr w:rsidR="003A62A7" w:rsidRPr="00D8647B" w:rsidSect="00524630">
          <w:headerReference w:type="default" r:id="rId16"/>
          <w:footerReference w:type="default" r:id="rId17"/>
          <w:pgSz w:w="16840" w:h="11907" w:orient="landscape" w:code="9"/>
          <w:pgMar w:top="0" w:right="0" w:bottom="0" w:left="0" w:header="0" w:footer="0" w:gutter="0"/>
          <w:cols w:space="567"/>
          <w:docGrid w:linePitch="360"/>
        </w:sectPr>
      </w:pPr>
      <w:r>
        <w:tab/>
      </w:r>
    </w:p>
    <w:p w14:paraId="758B0223" w14:textId="74122297" w:rsidR="003A62A7" w:rsidRDefault="00053BA5">
      <w:pPr>
        <w:sectPr w:rsidR="003A62A7" w:rsidSect="00524630">
          <w:headerReference w:type="default" r:id="rId18"/>
          <w:footerReference w:type="default" r:id="rId19"/>
          <w:pgSz w:w="16840" w:h="11907" w:orient="landscape" w:code="9"/>
          <w:pgMar w:top="0" w:right="0" w:bottom="0" w:left="0" w:header="0" w:footer="0" w:gutter="0"/>
          <w:cols w:space="720"/>
          <w:docGrid w:linePitch="360"/>
        </w:sectPr>
      </w:pPr>
      <w:r>
        <w:rPr>
          <w:noProof/>
        </w:rPr>
        <w:lastRenderedPageBreak/>
        <w:drawing>
          <wp:anchor distT="0" distB="0" distL="114300" distR="114300" simplePos="0" relativeHeight="251681280" behindDoc="0" locked="0" layoutInCell="1" allowOverlap="1" wp14:anchorId="27E9D882" wp14:editId="68DDFB6B">
            <wp:simplePos x="0" y="0"/>
            <wp:positionH relativeFrom="page">
              <wp:posOffset>7294652</wp:posOffset>
            </wp:positionH>
            <wp:positionV relativeFrom="page">
              <wp:posOffset>4993240</wp:posOffset>
            </wp:positionV>
            <wp:extent cx="3194849" cy="2199984"/>
            <wp:effectExtent l="0" t="0" r="571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20" cstate="print">
                      <a:extLst>
                        <a:ext uri="{28A0092B-C50C-407E-A947-70E740481C1C}">
                          <a14:useLocalDpi xmlns:a14="http://schemas.microsoft.com/office/drawing/2010/main" val="0"/>
                        </a:ext>
                      </a:extLst>
                    </a:blip>
                    <a:srcRect l="314" r="314"/>
                    <a:stretch>
                      <a:fillRect/>
                    </a:stretch>
                  </pic:blipFill>
                  <pic:spPr>
                    <a:xfrm>
                      <a:off x="0" y="0"/>
                      <a:ext cx="3196923" cy="22014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55B24384" wp14:editId="40CD925F">
            <wp:simplePos x="0" y="0"/>
            <wp:positionH relativeFrom="page">
              <wp:posOffset>7284377</wp:posOffset>
            </wp:positionH>
            <wp:positionV relativeFrom="page">
              <wp:posOffset>328773</wp:posOffset>
            </wp:positionV>
            <wp:extent cx="3184867" cy="2209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1" cstate="print">
                      <a:extLst>
                        <a:ext uri="{28A0092B-C50C-407E-A947-70E740481C1C}">
                          <a14:useLocalDpi xmlns:a14="http://schemas.microsoft.com/office/drawing/2010/main" val="0"/>
                        </a:ext>
                      </a:extLst>
                    </a:blip>
                    <a:srcRect l="216" r="216"/>
                    <a:stretch>
                      <a:fillRect/>
                    </a:stretch>
                  </pic:blipFill>
                  <pic:spPr>
                    <a:xfrm>
                      <a:off x="0" y="0"/>
                      <a:ext cx="3189372" cy="221292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968" behindDoc="0" locked="0" layoutInCell="1" allowOverlap="1" wp14:anchorId="4197E351" wp14:editId="487A0DA0">
            <wp:simplePos x="0" y="0"/>
            <wp:positionH relativeFrom="page">
              <wp:posOffset>7315200</wp:posOffset>
            </wp:positionH>
            <wp:positionV relativeFrom="page">
              <wp:posOffset>2681555</wp:posOffset>
            </wp:positionV>
            <wp:extent cx="3154166" cy="2209800"/>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22" cstate="print">
                      <a:extLst>
                        <a:ext uri="{28A0092B-C50C-407E-A947-70E740481C1C}">
                          <a14:useLocalDpi xmlns:a14="http://schemas.microsoft.com/office/drawing/2010/main" val="0"/>
                        </a:ext>
                      </a:extLst>
                    </a:blip>
                    <a:srcRect l="377" r="377"/>
                    <a:stretch>
                      <a:fillRect/>
                    </a:stretch>
                  </pic:blipFill>
                  <pic:spPr>
                    <a:xfrm>
                      <a:off x="0" y="0"/>
                      <a:ext cx="3158368" cy="2212744"/>
                    </a:xfrm>
                    <a:prstGeom prst="rect">
                      <a:avLst/>
                    </a:prstGeom>
                  </pic:spPr>
                </pic:pic>
              </a:graphicData>
            </a:graphic>
            <wp14:sizeRelH relativeFrom="margin">
              <wp14:pctWidth>0</wp14:pctWidth>
            </wp14:sizeRelH>
            <wp14:sizeRelV relativeFrom="margin">
              <wp14:pctHeight>0</wp14:pctHeight>
            </wp14:sizeRelV>
          </wp:anchor>
        </w:drawing>
      </w:r>
      <w:r w:rsidR="00CC7BE2">
        <w:rPr>
          <w:noProof/>
          <w:lang w:val="en-GB" w:eastAsia="en-GB"/>
        </w:rPr>
        <mc:AlternateContent>
          <mc:Choice Requires="wps">
            <w:drawing>
              <wp:anchor distT="0" distB="0" distL="114300" distR="114300" simplePos="0" relativeHeight="251610624" behindDoc="0" locked="0" layoutInCell="1" allowOverlap="1" wp14:anchorId="145EA850" wp14:editId="535C9BB4">
                <wp:simplePos x="0" y="0"/>
                <wp:positionH relativeFrom="page">
                  <wp:posOffset>359596</wp:posOffset>
                </wp:positionH>
                <wp:positionV relativeFrom="page">
                  <wp:posOffset>297952</wp:posOffset>
                </wp:positionV>
                <wp:extent cx="3204210" cy="2277160"/>
                <wp:effectExtent l="0" t="0" r="15240" b="8890"/>
                <wp:wrapNone/>
                <wp:docPr id="2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27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14:paraId="304BCDB7" w14:textId="77777777" w:rsidR="003A62A7" w:rsidRPr="00ED4BB3" w:rsidRDefault="003A62A7" w:rsidP="00634740">
                            <w:pPr>
                              <w:autoSpaceDE w:val="0"/>
                              <w:autoSpaceDN w:val="0"/>
                              <w:adjustRightInd w:val="0"/>
                              <w:jc w:val="both"/>
                              <w:rPr>
                                <w:rFonts w:ascii="Arial" w:hAnsi="Arial" w:cs="Arial"/>
                                <w:color w:val="EC008C"/>
                                <w:lang w:val="en-GB" w:eastAsia="en-GB"/>
                              </w:rPr>
                            </w:pPr>
                            <w:r w:rsidRPr="00ED4BB3">
                              <w:rPr>
                                <w:rFonts w:ascii="Arial" w:hAnsi="Arial" w:cs="Arial"/>
                                <w:noProof/>
                                <w:color w:val="EC008C"/>
                                <w:lang w:val="en-GB" w:eastAsia="en-GB"/>
                              </w:rPr>
                              <w:t>Bourne End</w:t>
                            </w:r>
                          </w:p>
                          <w:p w14:paraId="35940D7B" w14:textId="77777777" w:rsidR="00CC7BE2" w:rsidRDefault="00ED4BB3" w:rsidP="00ED4BB3">
                            <w:pPr>
                              <w:autoSpaceDE w:val="0"/>
                              <w:autoSpaceDN w:val="0"/>
                              <w:adjustRightInd w:val="0"/>
                              <w:jc w:val="both"/>
                              <w:rPr>
                                <w:rFonts w:ascii="Helvetica 45 Light" w:hAnsi="Helvetica 45 Light" w:cs="Arial"/>
                                <w:noProof/>
                                <w:color w:val="7F7F7F"/>
                                <w:sz w:val="22"/>
                                <w:szCs w:val="22"/>
                                <w:lang w:val="en-GB" w:eastAsia="en-GB"/>
                              </w:rPr>
                            </w:pPr>
                            <w:r w:rsidRPr="00ED4BB3">
                              <w:rPr>
                                <w:rFonts w:ascii="Helvetica 45 Light" w:hAnsi="Helvetica 45 Light" w:cs="Arial"/>
                                <w:noProof/>
                                <w:color w:val="7F7F7F"/>
                                <w:sz w:val="22"/>
                                <w:szCs w:val="22"/>
                                <w:lang w:val="en-GB" w:eastAsia="en-GB"/>
                              </w:rPr>
                              <w:t xml:space="preserve">Located in the popular and picturesque village of Bourne End, the property benefits from an enviable location, with an array of local amenities close by. </w:t>
                            </w:r>
                          </w:p>
                          <w:p w14:paraId="2A225914" w14:textId="77777777" w:rsidR="00CC7BE2" w:rsidRDefault="00CC7BE2" w:rsidP="00ED4BB3">
                            <w:pPr>
                              <w:autoSpaceDE w:val="0"/>
                              <w:autoSpaceDN w:val="0"/>
                              <w:adjustRightInd w:val="0"/>
                              <w:jc w:val="both"/>
                              <w:rPr>
                                <w:rFonts w:ascii="Helvetica 45 Light" w:hAnsi="Helvetica 45 Light" w:cs="Arial"/>
                                <w:noProof/>
                                <w:color w:val="7F7F7F"/>
                                <w:sz w:val="22"/>
                                <w:szCs w:val="22"/>
                                <w:lang w:val="en-GB" w:eastAsia="en-GB"/>
                              </w:rPr>
                            </w:pPr>
                          </w:p>
                          <w:p w14:paraId="7323B1A5" w14:textId="0BD5F4F0" w:rsidR="00ED4BB3" w:rsidRDefault="00ED4BB3" w:rsidP="00ED4BB3">
                            <w:pPr>
                              <w:autoSpaceDE w:val="0"/>
                              <w:autoSpaceDN w:val="0"/>
                              <w:adjustRightInd w:val="0"/>
                              <w:jc w:val="both"/>
                              <w:rPr>
                                <w:rFonts w:ascii="Helvetica 45 Light" w:hAnsi="Helvetica 45 Light" w:cs="Arial"/>
                                <w:noProof/>
                                <w:color w:val="7F7F7F"/>
                                <w:sz w:val="22"/>
                                <w:szCs w:val="22"/>
                                <w:lang w:val="en-GB" w:eastAsia="en-GB"/>
                              </w:rPr>
                            </w:pPr>
                            <w:r w:rsidRPr="00ED4BB3">
                              <w:rPr>
                                <w:rFonts w:ascii="Helvetica 45 Light" w:hAnsi="Helvetica 45 Light" w:cs="Arial"/>
                                <w:noProof/>
                                <w:color w:val="7F7F7F"/>
                                <w:sz w:val="22"/>
                                <w:szCs w:val="22"/>
                                <w:lang w:val="en-GB" w:eastAsia="en-GB"/>
                              </w:rPr>
                              <w:t xml:space="preserve">The village boasts a selection of quaint shops, cafes and restaurants, including the popular Spade Oak and The Bounty pubs. The nearby River Thames offers beautiful scenic walks and boating opportunities, while the historic market town of Marlow is just a short drive away, with its boutique shops and array of dining options. </w:t>
                            </w:r>
                          </w:p>
                          <w:p w14:paraId="5F11EF5D" w14:textId="77777777" w:rsidR="00ED4BB3" w:rsidRDefault="00ED4BB3" w:rsidP="00ED4BB3">
                            <w:pPr>
                              <w:autoSpaceDE w:val="0"/>
                              <w:autoSpaceDN w:val="0"/>
                              <w:adjustRightInd w:val="0"/>
                              <w:jc w:val="both"/>
                              <w:rPr>
                                <w:rFonts w:ascii="Helvetica 45 Light" w:hAnsi="Helvetica 45 Light" w:cs="Arial"/>
                                <w:noProof/>
                                <w:color w:val="7F7F7F"/>
                                <w:sz w:val="22"/>
                                <w:szCs w:val="22"/>
                                <w:lang w:val="en-GB" w:eastAsia="en-GB"/>
                              </w:rPr>
                            </w:pPr>
                          </w:p>
                          <w:p w14:paraId="5C9DE03A" w14:textId="4E18AA7C" w:rsidR="00ED4BB3" w:rsidRPr="00ED4BB3" w:rsidRDefault="00ED4BB3" w:rsidP="00ED4BB3">
                            <w:pPr>
                              <w:autoSpaceDE w:val="0"/>
                              <w:autoSpaceDN w:val="0"/>
                              <w:adjustRightInd w:val="0"/>
                              <w:jc w:val="both"/>
                              <w:rPr>
                                <w:rFonts w:ascii="Helvetica 45 Light" w:hAnsi="Helvetica 45 Light" w:cs="Arial"/>
                                <w:noProof/>
                                <w:color w:val="7F7F7F"/>
                                <w:sz w:val="22"/>
                                <w:szCs w:val="22"/>
                                <w:lang w:val="en-GB" w:eastAsia="en-GB"/>
                              </w:rPr>
                            </w:pPr>
                            <w:r w:rsidRPr="00ED4BB3">
                              <w:rPr>
                                <w:rFonts w:ascii="Helvetica 45 Light" w:hAnsi="Helvetica 45 Light" w:cs="Arial"/>
                                <w:noProof/>
                                <w:color w:val="7F7F7F"/>
                                <w:sz w:val="22"/>
                                <w:szCs w:val="22"/>
                                <w:lang w:val="en-GB" w:eastAsia="en-GB"/>
                              </w:rPr>
                              <w:t>For schooling Bourne End is served by its own primary school and the Bourne End Academy.</w:t>
                            </w:r>
                          </w:p>
                          <w:p w14:paraId="2FB00150" w14:textId="77777777" w:rsidR="00ED4BB3" w:rsidRPr="00ED4BB3" w:rsidRDefault="00ED4BB3" w:rsidP="00ED4BB3">
                            <w:pPr>
                              <w:autoSpaceDE w:val="0"/>
                              <w:autoSpaceDN w:val="0"/>
                              <w:adjustRightInd w:val="0"/>
                              <w:jc w:val="both"/>
                              <w:rPr>
                                <w:rFonts w:ascii="Arial" w:hAnsi="Arial" w:cs="Arial"/>
                                <w:noProof/>
                                <w:color w:val="7F7F7F"/>
                                <w:sz w:val="22"/>
                                <w:szCs w:val="22"/>
                                <w:lang w:val="en-GB" w:eastAsia="en-GB"/>
                              </w:rPr>
                            </w:pPr>
                          </w:p>
                          <w:p w14:paraId="0E2F37A7" w14:textId="77777777" w:rsidR="00ED4BB3" w:rsidRPr="00ED4BB3" w:rsidRDefault="00ED4BB3" w:rsidP="00ED4BB3">
                            <w:pPr>
                              <w:autoSpaceDE w:val="0"/>
                              <w:autoSpaceDN w:val="0"/>
                              <w:adjustRightInd w:val="0"/>
                              <w:jc w:val="both"/>
                              <w:rPr>
                                <w:rFonts w:ascii="Helvetica 45 Light" w:hAnsi="Helvetica 45 Light" w:cs="Arial"/>
                                <w:color w:val="7F7F7F"/>
                                <w:sz w:val="22"/>
                                <w:szCs w:val="22"/>
                                <w:lang w:val="en-GB" w:eastAsia="en-GB"/>
                              </w:rPr>
                            </w:pPr>
                            <w:r w:rsidRPr="00ED4BB3">
                              <w:rPr>
                                <w:rFonts w:ascii="Helvetica 45 Light" w:hAnsi="Helvetica 45 Light" w:cs="Arial"/>
                                <w:noProof/>
                                <w:color w:val="7F7F7F"/>
                                <w:sz w:val="22"/>
                                <w:szCs w:val="22"/>
                                <w:lang w:val="en-GB" w:eastAsia="en-GB"/>
                              </w:rPr>
                              <w:t>As well as the natural beauty of the surrounding area, residents of Bourne End also benefit from excellent</w:t>
                            </w:r>
                            <w:r w:rsidRPr="00ED4BB3">
                              <w:rPr>
                                <w:rFonts w:ascii="Helvetica 45 Light" w:hAnsi="Helvetica 45 Light" w:cs="Arial"/>
                                <w:noProof/>
                                <w:color w:val="7F7F7F"/>
                                <w:sz w:val="20"/>
                                <w:szCs w:val="20"/>
                                <w:lang w:val="en-GB" w:eastAsia="en-GB"/>
                              </w:rPr>
                              <w:t xml:space="preserve"> transport links, with convenient access to the M40 and </w:t>
                            </w:r>
                            <w:r w:rsidRPr="00ED4BB3">
                              <w:rPr>
                                <w:rFonts w:ascii="Helvetica 45 Light" w:hAnsi="Helvetica 45 Light" w:cs="Arial"/>
                                <w:noProof/>
                                <w:color w:val="7F7F7F"/>
                                <w:sz w:val="22"/>
                                <w:szCs w:val="22"/>
                                <w:lang w:val="en-GB" w:eastAsia="en-GB"/>
                              </w:rPr>
                              <w:t>M25 motorways, and a direct rail service to London Paddington within easy reach. With its stunning location and impressive array of features, this property offers the perfect opportunity to enjoy an idyllic lifestyle in one of Buckinghamshire`s most sought-after locations.</w:t>
                            </w:r>
                          </w:p>
                          <w:p w14:paraId="671FACCF" w14:textId="77777777" w:rsidR="003A62A7" w:rsidRPr="00A13082" w:rsidRDefault="003A62A7" w:rsidP="00634740">
                            <w:pPr>
                              <w:autoSpaceDE w:val="0"/>
                              <w:autoSpaceDN w:val="0"/>
                              <w:adjustRightInd w:val="0"/>
                              <w:jc w:val="both"/>
                              <w:rPr>
                                <w:rFonts w:ascii="Arial" w:hAnsi="Arial" w:cs="Arial"/>
                                <w:color w:val="7F7F7F"/>
                                <w:sz w:val="17"/>
                                <w:szCs w:val="17"/>
                                <w:lang w:val="en-GB" w:eastAsia="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EA850" id="Text Box 198" o:spid="_x0000_s1031" type="#_x0000_t202" style="position:absolute;margin-left:28.3pt;margin-top:23.45pt;width:252.3pt;height:179.3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" filled="f" stroked="f">
                <v:textbox style="mso-next-textbox:#Text Box 202" inset="0,0,0,0">
                  <w:txbxContent>
                    <w:p w14:paraId="304BCDB7" w14:textId="77777777" w:rsidR="003A62A7" w:rsidRPr="00ED4BB3" w:rsidRDefault="003A62A7" w:rsidP="00634740">
                      <w:pPr>
                        <w:autoSpaceDE w:val="0"/>
                        <w:autoSpaceDN w:val="0"/>
                        <w:adjustRightInd w:val="0"/>
                        <w:jc w:val="both"/>
                        <w:rPr>
                          <w:rFonts w:ascii="Arial" w:hAnsi="Arial" w:cs="Arial"/>
                          <w:color w:val="EC008C"/>
                          <w:lang w:val="en-GB" w:eastAsia="en-GB"/>
                        </w:rPr>
                      </w:pPr>
                      <w:r w:rsidRPr="00ED4BB3">
                        <w:rPr>
                          <w:rFonts w:ascii="Arial" w:hAnsi="Arial" w:cs="Arial"/>
                          <w:noProof/>
                          <w:color w:val="EC008C"/>
                          <w:lang w:val="en-GB" w:eastAsia="en-GB"/>
                        </w:rPr>
                        <w:t>Bourne End</w:t>
                      </w:r>
                    </w:p>
                    <w:p w14:paraId="35940D7B" w14:textId="77777777" w:rsidR="00CC7BE2" w:rsidRDefault="00ED4BB3" w:rsidP="00ED4BB3">
                      <w:pPr>
                        <w:autoSpaceDE w:val="0"/>
                        <w:autoSpaceDN w:val="0"/>
                        <w:adjustRightInd w:val="0"/>
                        <w:jc w:val="both"/>
                        <w:rPr>
                          <w:rFonts w:ascii="Helvetica 45 Light" w:hAnsi="Helvetica 45 Light" w:cs="Arial"/>
                          <w:noProof/>
                          <w:color w:val="7F7F7F"/>
                          <w:sz w:val="22"/>
                          <w:szCs w:val="22"/>
                          <w:lang w:val="en-GB" w:eastAsia="en-GB"/>
                        </w:rPr>
                      </w:pPr>
                      <w:r w:rsidRPr="00ED4BB3">
                        <w:rPr>
                          <w:rFonts w:ascii="Helvetica 45 Light" w:hAnsi="Helvetica 45 Light" w:cs="Arial"/>
                          <w:noProof/>
                          <w:color w:val="7F7F7F"/>
                          <w:sz w:val="22"/>
                          <w:szCs w:val="22"/>
                          <w:lang w:val="en-GB" w:eastAsia="en-GB"/>
                        </w:rPr>
                        <w:t xml:space="preserve">Located in the popular and picturesque village of Bourne End, the property benefits from an enviable location, with an array of local amenities close by. </w:t>
                      </w:r>
                    </w:p>
                    <w:p w14:paraId="2A225914" w14:textId="77777777" w:rsidR="00CC7BE2" w:rsidRDefault="00CC7BE2" w:rsidP="00ED4BB3">
                      <w:pPr>
                        <w:autoSpaceDE w:val="0"/>
                        <w:autoSpaceDN w:val="0"/>
                        <w:adjustRightInd w:val="0"/>
                        <w:jc w:val="both"/>
                        <w:rPr>
                          <w:rFonts w:ascii="Helvetica 45 Light" w:hAnsi="Helvetica 45 Light" w:cs="Arial"/>
                          <w:noProof/>
                          <w:color w:val="7F7F7F"/>
                          <w:sz w:val="22"/>
                          <w:szCs w:val="22"/>
                          <w:lang w:val="en-GB" w:eastAsia="en-GB"/>
                        </w:rPr>
                      </w:pPr>
                    </w:p>
                    <w:p w14:paraId="7323B1A5" w14:textId="0BD5F4F0" w:rsidR="00ED4BB3" w:rsidRDefault="00ED4BB3" w:rsidP="00ED4BB3">
                      <w:pPr>
                        <w:autoSpaceDE w:val="0"/>
                        <w:autoSpaceDN w:val="0"/>
                        <w:adjustRightInd w:val="0"/>
                        <w:jc w:val="both"/>
                        <w:rPr>
                          <w:rFonts w:ascii="Helvetica 45 Light" w:hAnsi="Helvetica 45 Light" w:cs="Arial"/>
                          <w:noProof/>
                          <w:color w:val="7F7F7F"/>
                          <w:sz w:val="22"/>
                          <w:szCs w:val="22"/>
                          <w:lang w:val="en-GB" w:eastAsia="en-GB"/>
                        </w:rPr>
                      </w:pPr>
                      <w:r w:rsidRPr="00ED4BB3">
                        <w:rPr>
                          <w:rFonts w:ascii="Helvetica 45 Light" w:hAnsi="Helvetica 45 Light" w:cs="Arial"/>
                          <w:noProof/>
                          <w:color w:val="7F7F7F"/>
                          <w:sz w:val="22"/>
                          <w:szCs w:val="22"/>
                          <w:lang w:val="en-GB" w:eastAsia="en-GB"/>
                        </w:rPr>
                        <w:t xml:space="preserve">The village boasts a selection of quaint shops, cafes and restaurants, including the popular Spade Oak and The Bounty pubs. The nearby River Thames offers beautiful scenic walks and boating opportunities, while the historic market town of Marlow is just a short drive away, with its boutique shops and array of dining options. </w:t>
                      </w:r>
                    </w:p>
                    <w:p w14:paraId="5F11EF5D" w14:textId="77777777" w:rsidR="00ED4BB3" w:rsidRDefault="00ED4BB3" w:rsidP="00ED4BB3">
                      <w:pPr>
                        <w:autoSpaceDE w:val="0"/>
                        <w:autoSpaceDN w:val="0"/>
                        <w:adjustRightInd w:val="0"/>
                        <w:jc w:val="both"/>
                        <w:rPr>
                          <w:rFonts w:ascii="Helvetica 45 Light" w:hAnsi="Helvetica 45 Light" w:cs="Arial"/>
                          <w:noProof/>
                          <w:color w:val="7F7F7F"/>
                          <w:sz w:val="22"/>
                          <w:szCs w:val="22"/>
                          <w:lang w:val="en-GB" w:eastAsia="en-GB"/>
                        </w:rPr>
                      </w:pPr>
                    </w:p>
                    <w:p w14:paraId="5C9DE03A" w14:textId="4E18AA7C" w:rsidR="00ED4BB3" w:rsidRPr="00ED4BB3" w:rsidRDefault="00ED4BB3" w:rsidP="00ED4BB3">
                      <w:pPr>
                        <w:autoSpaceDE w:val="0"/>
                        <w:autoSpaceDN w:val="0"/>
                        <w:adjustRightInd w:val="0"/>
                        <w:jc w:val="both"/>
                        <w:rPr>
                          <w:rFonts w:ascii="Helvetica 45 Light" w:hAnsi="Helvetica 45 Light" w:cs="Arial"/>
                          <w:noProof/>
                          <w:color w:val="7F7F7F"/>
                          <w:sz w:val="22"/>
                          <w:szCs w:val="22"/>
                          <w:lang w:val="en-GB" w:eastAsia="en-GB"/>
                        </w:rPr>
                      </w:pPr>
                      <w:r w:rsidRPr="00ED4BB3">
                        <w:rPr>
                          <w:rFonts w:ascii="Helvetica 45 Light" w:hAnsi="Helvetica 45 Light" w:cs="Arial"/>
                          <w:noProof/>
                          <w:color w:val="7F7F7F"/>
                          <w:sz w:val="22"/>
                          <w:szCs w:val="22"/>
                          <w:lang w:val="en-GB" w:eastAsia="en-GB"/>
                        </w:rPr>
                        <w:t>For schooling Bourne End is served by its own primary school and the Bourne End Academy.</w:t>
                      </w:r>
                    </w:p>
                    <w:p w14:paraId="2FB00150" w14:textId="77777777" w:rsidR="00ED4BB3" w:rsidRPr="00ED4BB3" w:rsidRDefault="00ED4BB3" w:rsidP="00ED4BB3">
                      <w:pPr>
                        <w:autoSpaceDE w:val="0"/>
                        <w:autoSpaceDN w:val="0"/>
                        <w:adjustRightInd w:val="0"/>
                        <w:jc w:val="both"/>
                        <w:rPr>
                          <w:rFonts w:ascii="Arial" w:hAnsi="Arial" w:cs="Arial"/>
                          <w:noProof/>
                          <w:color w:val="7F7F7F"/>
                          <w:sz w:val="22"/>
                          <w:szCs w:val="22"/>
                          <w:lang w:val="en-GB" w:eastAsia="en-GB"/>
                        </w:rPr>
                      </w:pPr>
                    </w:p>
                    <w:p w14:paraId="0E2F37A7" w14:textId="77777777" w:rsidR="00ED4BB3" w:rsidRPr="00ED4BB3" w:rsidRDefault="00ED4BB3" w:rsidP="00ED4BB3">
                      <w:pPr>
                        <w:autoSpaceDE w:val="0"/>
                        <w:autoSpaceDN w:val="0"/>
                        <w:adjustRightInd w:val="0"/>
                        <w:jc w:val="both"/>
                        <w:rPr>
                          <w:rFonts w:ascii="Helvetica 45 Light" w:hAnsi="Helvetica 45 Light" w:cs="Arial"/>
                          <w:color w:val="7F7F7F"/>
                          <w:sz w:val="22"/>
                          <w:szCs w:val="22"/>
                          <w:lang w:val="en-GB" w:eastAsia="en-GB"/>
                        </w:rPr>
                      </w:pPr>
                      <w:r w:rsidRPr="00ED4BB3">
                        <w:rPr>
                          <w:rFonts w:ascii="Helvetica 45 Light" w:hAnsi="Helvetica 45 Light" w:cs="Arial"/>
                          <w:noProof/>
                          <w:color w:val="7F7F7F"/>
                          <w:sz w:val="22"/>
                          <w:szCs w:val="22"/>
                          <w:lang w:val="en-GB" w:eastAsia="en-GB"/>
                        </w:rPr>
                        <w:t>As well as the natural beauty of the surrounding area, residents of Bourne End also benefit from excellent</w:t>
                      </w:r>
                      <w:r w:rsidRPr="00ED4BB3">
                        <w:rPr>
                          <w:rFonts w:ascii="Helvetica 45 Light" w:hAnsi="Helvetica 45 Light" w:cs="Arial"/>
                          <w:noProof/>
                          <w:color w:val="7F7F7F"/>
                          <w:sz w:val="20"/>
                          <w:szCs w:val="20"/>
                          <w:lang w:val="en-GB" w:eastAsia="en-GB"/>
                        </w:rPr>
                        <w:t xml:space="preserve"> transport links, with convenient access to the M40 and </w:t>
                      </w:r>
                      <w:r w:rsidRPr="00ED4BB3">
                        <w:rPr>
                          <w:rFonts w:ascii="Helvetica 45 Light" w:hAnsi="Helvetica 45 Light" w:cs="Arial"/>
                          <w:noProof/>
                          <w:color w:val="7F7F7F"/>
                          <w:sz w:val="22"/>
                          <w:szCs w:val="22"/>
                          <w:lang w:val="en-GB" w:eastAsia="en-GB"/>
                        </w:rPr>
                        <w:t>M25 motorways, and a direct rail service to London Paddington within easy reach. With its stunning location and impressive array of features, this property offers the perfect opportunity to enjoy an idyllic lifestyle in one of Buckinghamshire`s most sought-after locations.</w:t>
                      </w:r>
                    </w:p>
                    <w:p w14:paraId="671FACCF" w14:textId="77777777" w:rsidR="003A62A7" w:rsidRPr="00A13082" w:rsidRDefault="003A62A7" w:rsidP="00634740">
                      <w:pPr>
                        <w:autoSpaceDE w:val="0"/>
                        <w:autoSpaceDN w:val="0"/>
                        <w:adjustRightInd w:val="0"/>
                        <w:jc w:val="both"/>
                        <w:rPr>
                          <w:rFonts w:ascii="Arial" w:hAnsi="Arial" w:cs="Arial"/>
                          <w:color w:val="7F7F7F"/>
                          <w:sz w:val="17"/>
                          <w:szCs w:val="17"/>
                          <w:lang w:val="en-GB" w:eastAsia="en-GB"/>
                        </w:rPr>
                      </w:pPr>
                    </w:p>
                  </w:txbxContent>
                </v:textbox>
                <w10:wrap anchorx="page" anchory="page"/>
              </v:shape>
            </w:pict>
          </mc:Fallback>
        </mc:AlternateContent>
      </w:r>
      <w:r w:rsidR="003A62A7">
        <w:rPr>
          <w:noProof/>
        </w:rPr>
        <w:drawing>
          <wp:anchor distT="0" distB="0" distL="114300" distR="114300" simplePos="0" relativeHeight="251653632" behindDoc="0" locked="0" layoutInCell="1" allowOverlap="1" wp14:anchorId="3B6A92DE" wp14:editId="275C846E">
            <wp:simplePos x="0" y="0"/>
            <wp:positionH relativeFrom="page">
              <wp:posOffset>142875</wp:posOffset>
            </wp:positionH>
            <wp:positionV relativeFrom="page">
              <wp:posOffset>2705100</wp:posOffset>
            </wp:positionV>
            <wp:extent cx="6934200" cy="46951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3" cstate="print">
                      <a:extLst>
                        <a:ext uri="{28A0092B-C50C-407E-A947-70E740481C1C}">
                          <a14:useLocalDpi xmlns:a14="http://schemas.microsoft.com/office/drawing/2010/main" val="0"/>
                        </a:ext>
                      </a:extLst>
                    </a:blip>
                    <a:srcRect t="4853" b="4853"/>
                    <a:stretch>
                      <a:fillRect/>
                    </a:stretch>
                  </pic:blipFill>
                  <pic:spPr>
                    <a:xfrm>
                      <a:off x="0" y="0"/>
                      <a:ext cx="6934200" cy="4695190"/>
                    </a:xfrm>
                    <a:prstGeom prst="rect">
                      <a:avLst/>
                    </a:prstGeom>
                  </pic:spPr>
                </pic:pic>
              </a:graphicData>
            </a:graphic>
            <wp14:sizeRelH relativeFrom="margin">
              <wp14:pctWidth>0</wp14:pctWidth>
            </wp14:sizeRelH>
            <wp14:sizeRelV relativeFrom="margin">
              <wp14:pctHeight>0</wp14:pctHeight>
            </wp14:sizeRelV>
          </wp:anchor>
        </w:drawing>
      </w:r>
      <w:r w:rsidR="003A62A7">
        <w:rPr>
          <w:noProof/>
          <w:lang w:val="en-GB" w:eastAsia="en-GB"/>
        </w:rPr>
        <mc:AlternateContent>
          <mc:Choice Requires="wps">
            <w:drawing>
              <wp:anchor distT="0" distB="0" distL="114300" distR="114300" simplePos="0" relativeHeight="251612672" behindDoc="0" locked="0" layoutInCell="1" allowOverlap="1" wp14:anchorId="0CE4E3EC" wp14:editId="1A360C8E">
                <wp:simplePos x="0" y="0"/>
                <wp:positionH relativeFrom="page">
                  <wp:posOffset>3743960</wp:posOffset>
                </wp:positionH>
                <wp:positionV relativeFrom="page">
                  <wp:posOffset>360045</wp:posOffset>
                </wp:positionV>
                <wp:extent cx="3204210" cy="2214245"/>
                <wp:effectExtent l="635" t="0" r="0" b="0"/>
                <wp:wrapNone/>
                <wp:docPr id="2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221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4E3EC" id="Text Box 202" o:spid="_x0000_s1032" type="#_x0000_t202" style="position:absolute;margin-left:294.8pt;margin-top:28.35pt;width:252.3pt;height:174.3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" filled="f" stroked="f">
                <v:textbox inset="0,0,0,0">
                  <w:txbxContent/>
                </v:textbox>
                <w10:wrap anchorx="page" anchory="page"/>
              </v:shape>
            </w:pict>
          </mc:Fallback>
        </mc:AlternateContent>
      </w:r>
    </w:p>
    <w:p w14:paraId="70DDDDDE" w14:textId="2750EBF4" w:rsidR="003A62A7" w:rsidRDefault="00053BA5">
      <w:pPr>
        <w:sectPr w:rsidR="003A62A7" w:rsidSect="00524630">
          <w:headerReference w:type="default" r:id="rId24"/>
          <w:footerReference w:type="default" r:id="rId25"/>
          <w:pgSz w:w="16840" w:h="11907" w:orient="landscape" w:code="9"/>
          <w:pgMar w:top="0" w:right="0" w:bottom="0" w:left="0" w:header="0" w:footer="0" w:gutter="0"/>
          <w:cols w:space="720"/>
          <w:docGrid w:linePitch="360"/>
        </w:sectPr>
      </w:pPr>
      <w:r>
        <w:rPr>
          <w:noProof/>
        </w:rPr>
        <w:lastRenderedPageBreak/>
        <w:drawing>
          <wp:anchor distT="0" distB="0" distL="114300" distR="114300" simplePos="0" relativeHeight="251708928" behindDoc="0" locked="0" layoutInCell="1" allowOverlap="1" wp14:anchorId="1F57F910" wp14:editId="5B920307">
            <wp:simplePos x="0" y="0"/>
            <wp:positionH relativeFrom="page">
              <wp:posOffset>7274103</wp:posOffset>
            </wp:positionH>
            <wp:positionV relativeFrom="page">
              <wp:posOffset>5065160</wp:posOffset>
            </wp:positionV>
            <wp:extent cx="3113893" cy="2170315"/>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6" cstate="print">
                      <a:extLst>
                        <a:ext uri="{28A0092B-C50C-407E-A947-70E740481C1C}">
                          <a14:useLocalDpi xmlns:a14="http://schemas.microsoft.com/office/drawing/2010/main" val="0"/>
                        </a:ext>
                      </a:extLst>
                    </a:blip>
                    <a:srcRect t="3763" b="3763"/>
                    <a:stretch>
                      <a:fillRect/>
                    </a:stretch>
                  </pic:blipFill>
                  <pic:spPr>
                    <a:xfrm>
                      <a:off x="0" y="0"/>
                      <a:ext cx="3115127" cy="217117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1520" behindDoc="0" locked="0" layoutInCell="1" allowOverlap="1" wp14:anchorId="3A3C734E" wp14:editId="07CC0CD6">
            <wp:simplePos x="0" y="0"/>
            <wp:positionH relativeFrom="page">
              <wp:posOffset>3977704</wp:posOffset>
            </wp:positionH>
            <wp:positionV relativeFrom="page">
              <wp:posOffset>5055642</wp:posOffset>
            </wp:positionV>
            <wp:extent cx="3114675" cy="218059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7" cstate="print">
                      <a:extLst>
                        <a:ext uri="{28A0092B-C50C-407E-A947-70E740481C1C}">
                          <a14:useLocalDpi xmlns:a14="http://schemas.microsoft.com/office/drawing/2010/main" val="0"/>
                        </a:ext>
                      </a:extLst>
                    </a:blip>
                    <a:srcRect t="3303" b="3303"/>
                    <a:stretch>
                      <a:fillRect/>
                    </a:stretch>
                  </pic:blipFill>
                  <pic:spPr>
                    <a:xfrm>
                      <a:off x="0" y="0"/>
                      <a:ext cx="3114675" cy="2180590"/>
                    </a:xfrm>
                    <a:prstGeom prst="rect">
                      <a:avLst/>
                    </a:prstGeom>
                  </pic:spPr>
                </pic:pic>
              </a:graphicData>
            </a:graphic>
            <wp14:sizeRelH relativeFrom="margin">
              <wp14:pctWidth>0</wp14:pctWidth>
            </wp14:sizeRelH>
            <wp14:sizeRelV relativeFrom="margin">
              <wp14:pctHeight>0</wp14:pctHeight>
            </wp14:sizeRelV>
          </wp:anchor>
        </w:drawing>
      </w:r>
      <w:r w:rsidR="00CC7BE2">
        <w:rPr>
          <w:noProof/>
          <w:lang w:val="en-GB" w:eastAsia="en-GB"/>
        </w:rPr>
        <mc:AlternateContent>
          <mc:Choice Requires="wps">
            <w:drawing>
              <wp:anchor distT="0" distB="0" distL="114300" distR="114300" simplePos="0" relativeHeight="251619840" behindDoc="0" locked="0" layoutInCell="1" allowOverlap="1" wp14:anchorId="112C7A2A" wp14:editId="67ACE07E">
                <wp:simplePos x="0" y="0"/>
                <wp:positionH relativeFrom="page">
                  <wp:posOffset>359596</wp:posOffset>
                </wp:positionH>
                <wp:positionV relativeFrom="page">
                  <wp:posOffset>226031</wp:posOffset>
                </wp:positionV>
                <wp:extent cx="3133725" cy="7067765"/>
                <wp:effectExtent l="0" t="0" r="9525" b="0"/>
                <wp:wrapNone/>
                <wp:docPr id="20"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7067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303F2344" w14:textId="77777777" w:rsidR="003A62A7" w:rsidRPr="00CC7BE2" w:rsidRDefault="003A62A7" w:rsidP="004378E6">
                            <w:pPr>
                              <w:pStyle w:val="headerF12"/>
                              <w:rPr>
                                <w:rFonts w:ascii="Helvetica 45 Light" w:hAnsi="Helvetica 45 Light"/>
                                <w:sz w:val="24"/>
                                <w:szCs w:val="24"/>
                              </w:rPr>
                            </w:pPr>
                            <w:r w:rsidRPr="00CC7BE2">
                              <w:rPr>
                                <w:rFonts w:ascii="Helvetica 45 Light" w:hAnsi="Helvetica 45 Light"/>
                                <w:sz w:val="24"/>
                                <w:szCs w:val="24"/>
                              </w:rPr>
                              <w:t>Description</w:t>
                            </w:r>
                          </w:p>
                          <w:p w14:paraId="0138A61F" w14:textId="77777777" w:rsidR="003A62A7" w:rsidRPr="00CC7BE2" w:rsidRDefault="003A62A7" w:rsidP="00FF2427">
                            <w:pPr>
                              <w:autoSpaceDE w:val="0"/>
                              <w:autoSpaceDN w:val="0"/>
                              <w:adjustRightInd w:val="0"/>
                              <w:jc w:val="both"/>
                              <w:rPr>
                                <w:rFonts w:ascii="Helvetica 45 Light" w:hAnsi="Helvetica 45 Light" w:cs="Arial"/>
                                <w:noProof/>
                                <w:color w:val="7F7F7F"/>
                                <w:sz w:val="22"/>
                                <w:szCs w:val="22"/>
                                <w:lang w:val="en-GB" w:eastAsia="en-GB"/>
                              </w:rPr>
                            </w:pPr>
                            <w:r w:rsidRPr="00CC7BE2">
                              <w:rPr>
                                <w:rFonts w:ascii="Helvetica 45 Light" w:hAnsi="Helvetica 45 Light" w:cs="Arial"/>
                                <w:noProof/>
                                <w:color w:val="7F7F7F"/>
                                <w:sz w:val="22"/>
                                <w:szCs w:val="22"/>
                                <w:lang w:val="en-GB" w:eastAsia="en-GB"/>
                              </w:rPr>
                              <w:t>Nestled in the heart of the charming village of Bourne End in Buckinghamshire, this stunning semi-detached property boasts five spacious bedrooms, three modern bathrooms and three inviting reception rooms. The property has been thoughtfully designed to combine traditional features with contemporary conveniences, offering the perfect blend of classic elegance and modern functionality.</w:t>
                            </w:r>
                          </w:p>
                          <w:p w14:paraId="7549B280" w14:textId="77777777" w:rsidR="003A62A7" w:rsidRPr="00CC7BE2" w:rsidRDefault="003A62A7" w:rsidP="00FF2427">
                            <w:pPr>
                              <w:autoSpaceDE w:val="0"/>
                              <w:autoSpaceDN w:val="0"/>
                              <w:adjustRightInd w:val="0"/>
                              <w:jc w:val="both"/>
                              <w:rPr>
                                <w:rFonts w:ascii="Helvetica 45 Light" w:hAnsi="Helvetica 45 Light" w:cs="Arial"/>
                                <w:noProof/>
                                <w:color w:val="7F7F7F"/>
                                <w:sz w:val="22"/>
                                <w:szCs w:val="22"/>
                                <w:lang w:val="en-GB" w:eastAsia="en-GB"/>
                              </w:rPr>
                            </w:pPr>
                          </w:p>
                          <w:p w14:paraId="18B29FF9" w14:textId="362921E1" w:rsidR="00DB773A" w:rsidRDefault="003A62A7" w:rsidP="00FF2427">
                            <w:pPr>
                              <w:autoSpaceDE w:val="0"/>
                              <w:autoSpaceDN w:val="0"/>
                              <w:adjustRightInd w:val="0"/>
                              <w:jc w:val="both"/>
                              <w:rPr>
                                <w:rFonts w:ascii="Helvetica 45 Light" w:hAnsi="Helvetica 45 Light" w:cs="Arial"/>
                                <w:noProof/>
                                <w:color w:val="7F7F7F"/>
                                <w:sz w:val="22"/>
                                <w:szCs w:val="22"/>
                                <w:lang w:val="en-GB" w:eastAsia="en-GB"/>
                              </w:rPr>
                            </w:pPr>
                            <w:r w:rsidRPr="00CC7BE2">
                              <w:rPr>
                                <w:rFonts w:ascii="Helvetica 45 Light" w:hAnsi="Helvetica 45 Light" w:cs="Arial"/>
                                <w:noProof/>
                                <w:color w:val="7F7F7F"/>
                                <w:sz w:val="22"/>
                                <w:szCs w:val="22"/>
                                <w:lang w:val="en-GB" w:eastAsia="en-GB"/>
                              </w:rPr>
                              <w:t>Upon entering the property, you will be immediately drawn to the welcoming atmosphere created by the light, airy reception hall. The ground floor comprises of a fabulous `open plan` kitchen/dining room, perfect for hosting dinner parties with twin Bi-Fold doors onto the rear entertaining terrace and fully fitted kitchen with integrated appliances, a formal double aspect sitting/dining room with bay window and family room/study. There is also a well equipped utility room and superb shower/wet room</w:t>
                            </w:r>
                            <w:r w:rsidR="00DB773A">
                              <w:rPr>
                                <w:rFonts w:ascii="Helvetica 45 Light" w:hAnsi="Helvetica 45 Light" w:cs="Arial"/>
                                <w:noProof/>
                                <w:color w:val="7F7F7F"/>
                                <w:sz w:val="22"/>
                                <w:szCs w:val="22"/>
                                <w:lang w:val="en-GB" w:eastAsia="en-GB"/>
                              </w:rPr>
                              <w:t>.</w:t>
                            </w:r>
                          </w:p>
                          <w:p w14:paraId="4D8F2F13" w14:textId="77777777" w:rsidR="00DB773A" w:rsidRDefault="00DB773A" w:rsidP="00FF2427">
                            <w:pPr>
                              <w:autoSpaceDE w:val="0"/>
                              <w:autoSpaceDN w:val="0"/>
                              <w:adjustRightInd w:val="0"/>
                              <w:jc w:val="both"/>
                              <w:rPr>
                                <w:rFonts w:ascii="Helvetica 45 Light" w:hAnsi="Helvetica 45 Light" w:cs="Arial"/>
                                <w:noProof/>
                                <w:color w:val="7F7F7F"/>
                                <w:sz w:val="22"/>
                                <w:szCs w:val="22"/>
                                <w:lang w:val="en-GB" w:eastAsia="en-GB"/>
                              </w:rPr>
                            </w:pPr>
                          </w:p>
                          <w:p w14:paraId="32CDFF05" w14:textId="6F4B487F" w:rsidR="003A62A7" w:rsidRPr="00CC7BE2" w:rsidRDefault="003A62A7" w:rsidP="00FF2427">
                            <w:pPr>
                              <w:autoSpaceDE w:val="0"/>
                              <w:autoSpaceDN w:val="0"/>
                              <w:adjustRightInd w:val="0"/>
                              <w:jc w:val="both"/>
                              <w:rPr>
                                <w:rFonts w:ascii="Helvetica 45 Light" w:hAnsi="Helvetica 45 Light" w:cs="Arial"/>
                                <w:noProof/>
                                <w:color w:val="7F7F7F"/>
                                <w:sz w:val="22"/>
                                <w:szCs w:val="22"/>
                                <w:lang w:val="en-GB" w:eastAsia="en-GB"/>
                              </w:rPr>
                            </w:pPr>
                            <w:r w:rsidRPr="00CC7BE2">
                              <w:rPr>
                                <w:rFonts w:ascii="Helvetica 45 Light" w:hAnsi="Helvetica 45 Light" w:cs="Arial"/>
                                <w:noProof/>
                                <w:color w:val="7F7F7F"/>
                                <w:sz w:val="22"/>
                                <w:szCs w:val="22"/>
                                <w:lang w:val="en-GB" w:eastAsia="en-GB"/>
                              </w:rPr>
                              <w:t>The first floor houses four generously-sized bedrooms and a single bedroom, the master bedroom boasts a vaulted ceiling with full height picture window, extensive wardrobe space and luxury private ensuite bathroom. There a large family bathroom with corner bath and separate shower</w:t>
                            </w:r>
                          </w:p>
                          <w:p w14:paraId="71DEE80C" w14:textId="384F7F89" w:rsidR="003A62A7" w:rsidRPr="00CC7BE2" w:rsidRDefault="003A62A7" w:rsidP="004A6154">
                            <w:pPr>
                              <w:autoSpaceDE w:val="0"/>
                              <w:autoSpaceDN w:val="0"/>
                              <w:adjustRightInd w:val="0"/>
                              <w:jc w:val="both"/>
                              <w:rPr>
                                <w:rFonts w:ascii="Helvetica 45 Light" w:hAnsi="Helvetica 45 Light" w:cs="Arial"/>
                                <w:color w:val="7F7F7F"/>
                                <w:sz w:val="20"/>
                                <w:szCs w:val="20"/>
                                <w:lang w:val="en-GB" w:eastAsia="en-GB"/>
                              </w:rPr>
                            </w:pPr>
                            <w:bookmarkStart w:id="2" w:name="_Hlk166096569"/>
                          </w:p>
                          <w:bookmarkEnd w:id="2"/>
                          <w:p w14:paraId="0F7910E5" w14:textId="77777777" w:rsidR="003A62A7" w:rsidRPr="004A6154" w:rsidRDefault="003A62A7" w:rsidP="004A6154">
                            <w:pPr>
                              <w:autoSpaceDE w:val="0"/>
                              <w:autoSpaceDN w:val="0"/>
                              <w:adjustRightInd w:val="0"/>
                              <w:jc w:val="both"/>
                              <w:rPr>
                                <w:rFonts w:ascii="Arial" w:hAnsi="Arial" w:cs="Arial"/>
                                <w:color w:val="000033"/>
                                <w:sz w:val="22"/>
                                <w:szCs w:val="22"/>
                                <w:lang w:val="en-GB" w:eastAsia="en-GB"/>
                              </w:rPr>
                            </w:pPr>
                          </w:p>
                          <w:p w14:paraId="3289D079" w14:textId="77777777" w:rsidR="003A62A7" w:rsidRPr="00CC7BE2" w:rsidRDefault="003A62A7" w:rsidP="004378E6">
                            <w:pPr>
                              <w:pStyle w:val="headerF12"/>
                              <w:rPr>
                                <w:rFonts w:ascii="Helvetica 45 Light" w:hAnsi="Helvetica 45 Light"/>
                                <w:sz w:val="22"/>
                                <w:szCs w:val="22"/>
                              </w:rPr>
                            </w:pPr>
                            <w:r w:rsidRPr="00CC7BE2">
                              <w:rPr>
                                <w:rFonts w:ascii="Helvetica 45 Light" w:hAnsi="Helvetica 45 Light"/>
                                <w:sz w:val="22"/>
                                <w:szCs w:val="22"/>
                              </w:rPr>
                              <w:t>Outside</w:t>
                            </w:r>
                          </w:p>
                          <w:p w14:paraId="4087B5EA" w14:textId="77777777" w:rsidR="00CC7BE2" w:rsidRDefault="00CC7BE2" w:rsidP="00CC7BE2">
                            <w:pPr>
                              <w:autoSpaceDE w:val="0"/>
                              <w:autoSpaceDN w:val="0"/>
                              <w:adjustRightInd w:val="0"/>
                              <w:jc w:val="both"/>
                              <w:rPr>
                                <w:rFonts w:ascii="Helvetica 45 Light" w:hAnsi="Helvetica 45 Light" w:cs="Arial"/>
                                <w:noProof/>
                                <w:color w:val="7F7F7F"/>
                                <w:sz w:val="22"/>
                                <w:szCs w:val="22"/>
                                <w:lang w:val="en-GB" w:eastAsia="en-GB"/>
                              </w:rPr>
                            </w:pPr>
                            <w:r w:rsidRPr="00CC7BE2">
                              <w:rPr>
                                <w:rFonts w:ascii="Helvetica 45 Light" w:hAnsi="Helvetica 45 Light" w:cs="Arial"/>
                                <w:noProof/>
                                <w:color w:val="7F7F7F"/>
                                <w:sz w:val="22"/>
                                <w:szCs w:val="22"/>
                                <w:lang w:val="en-GB" w:eastAsia="en-GB"/>
                              </w:rPr>
                              <w:t xml:space="preserve">Outside, the property offers a landscaped garden, ideal for enjoying the warmer months with friends and family. A large wrap round terrace area provides the perfect spot for al fresco dining and entertaining. </w:t>
                            </w:r>
                          </w:p>
                          <w:p w14:paraId="7B6BD8F0" w14:textId="77777777" w:rsidR="00CC7BE2" w:rsidRDefault="00CC7BE2" w:rsidP="00CC7BE2">
                            <w:pPr>
                              <w:autoSpaceDE w:val="0"/>
                              <w:autoSpaceDN w:val="0"/>
                              <w:adjustRightInd w:val="0"/>
                              <w:jc w:val="both"/>
                              <w:rPr>
                                <w:rFonts w:ascii="Helvetica 45 Light" w:hAnsi="Helvetica 45 Light" w:cs="Arial"/>
                                <w:noProof/>
                                <w:color w:val="7F7F7F"/>
                                <w:sz w:val="22"/>
                                <w:szCs w:val="22"/>
                                <w:lang w:val="en-GB" w:eastAsia="en-GB"/>
                              </w:rPr>
                            </w:pPr>
                          </w:p>
                          <w:p w14:paraId="59B9D87D" w14:textId="315A9751" w:rsidR="00CC7BE2" w:rsidRPr="00CC7BE2" w:rsidRDefault="00CC7BE2" w:rsidP="00CC7BE2">
                            <w:pPr>
                              <w:autoSpaceDE w:val="0"/>
                              <w:autoSpaceDN w:val="0"/>
                              <w:adjustRightInd w:val="0"/>
                              <w:jc w:val="both"/>
                              <w:rPr>
                                <w:rFonts w:ascii="Helvetica 45 Light" w:hAnsi="Helvetica 45 Light" w:cs="Arial"/>
                                <w:noProof/>
                                <w:color w:val="7F7F7F"/>
                                <w:sz w:val="22"/>
                                <w:szCs w:val="22"/>
                                <w:lang w:val="en-GB" w:eastAsia="en-GB"/>
                              </w:rPr>
                            </w:pPr>
                            <w:r w:rsidRPr="00CC7BE2">
                              <w:rPr>
                                <w:rFonts w:ascii="Helvetica 45 Light" w:hAnsi="Helvetica 45 Light" w:cs="Arial"/>
                                <w:noProof/>
                                <w:color w:val="7F7F7F"/>
                                <w:sz w:val="22"/>
                                <w:szCs w:val="22"/>
                                <w:lang w:val="en-GB" w:eastAsia="en-GB"/>
                              </w:rPr>
                              <w:t xml:space="preserve">To the front there is off road parking with an EV Charging point and lawn area part enclosed with picket fencing. The property also benefits from gas central heating, zoned underfloor heating and replacement double glazing.   </w:t>
                            </w:r>
                          </w:p>
                          <w:p w14:paraId="293C9C43" w14:textId="77777777" w:rsidR="003A62A7" w:rsidRDefault="003A62A7" w:rsidP="004A6154">
                            <w:pPr>
                              <w:autoSpaceDE w:val="0"/>
                              <w:autoSpaceDN w:val="0"/>
                              <w:adjustRightInd w:val="0"/>
                              <w:jc w:val="both"/>
                              <w:rPr>
                                <w:rFonts w:ascii="Arial" w:hAnsi="Arial" w:cs="Arial"/>
                                <w:color w:val="000000"/>
                                <w:sz w:val="19"/>
                                <w:szCs w:val="19"/>
                                <w:lang w:val="en-GB" w:eastAsia="en-GB"/>
                              </w:rPr>
                            </w:pPr>
                          </w:p>
                          <w:p w14:paraId="571F7E82"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General Remarks and Stipulations</w:t>
                            </w:r>
                          </w:p>
                          <w:p w14:paraId="6E453271" w14:textId="77777777" w:rsidR="003A62A7" w:rsidRPr="00DB773A" w:rsidRDefault="003A62A7" w:rsidP="004A6154">
                            <w:pPr>
                              <w:autoSpaceDE w:val="0"/>
                              <w:autoSpaceDN w:val="0"/>
                              <w:adjustRightInd w:val="0"/>
                              <w:jc w:val="both"/>
                              <w:rPr>
                                <w:rFonts w:ascii="Helvetica 45 Light" w:hAnsi="Helvetica 45 Light" w:cs="Arial"/>
                                <w:b/>
                                <w:color w:val="EC008C"/>
                                <w:sz w:val="22"/>
                                <w:szCs w:val="22"/>
                                <w:lang w:val="en-GB" w:eastAsia="en-GB"/>
                              </w:rPr>
                            </w:pPr>
                          </w:p>
                          <w:p w14:paraId="6FAD047F"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Tenure</w:t>
                            </w:r>
                          </w:p>
                          <w:p w14:paraId="5B926842" w14:textId="77777777" w:rsidR="003A62A7" w:rsidRPr="00DB773A" w:rsidRDefault="003A62A7" w:rsidP="004A6154">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noProof/>
                                <w:color w:val="7F7F7F"/>
                                <w:sz w:val="22"/>
                                <w:szCs w:val="22"/>
                                <w:lang w:val="en-GB" w:eastAsia="en-GB"/>
                              </w:rPr>
                              <w:t>Freehold</w:t>
                            </w:r>
                          </w:p>
                          <w:p w14:paraId="1AB68A04"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67D96D5A" w14:textId="63058463"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 xml:space="preserve">Services </w:t>
                            </w:r>
                          </w:p>
                          <w:p w14:paraId="65B4A706" w14:textId="0D996011" w:rsidR="00DB773A" w:rsidRPr="00DB773A" w:rsidRDefault="00DB773A" w:rsidP="004378E6">
                            <w:pPr>
                              <w:pStyle w:val="headerF12"/>
                              <w:rPr>
                                <w:rFonts w:ascii="Helvetica 45 Light" w:hAnsi="Helvetica 45 Light"/>
                                <w:color w:val="7F7F7F" w:themeColor="text1" w:themeTint="80"/>
                                <w:sz w:val="22"/>
                                <w:szCs w:val="22"/>
                              </w:rPr>
                            </w:pPr>
                            <w:r w:rsidRPr="00DB773A">
                              <w:rPr>
                                <w:rFonts w:ascii="Helvetica 45 Light" w:hAnsi="Helvetica 45 Light"/>
                                <w:color w:val="7F7F7F" w:themeColor="text1" w:themeTint="80"/>
                                <w:sz w:val="22"/>
                                <w:szCs w:val="22"/>
                              </w:rPr>
                              <w:t xml:space="preserve">Gas, Electric, Mains Drainage, Water </w:t>
                            </w:r>
                          </w:p>
                          <w:p w14:paraId="1B4514DA"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443DAC0A" w14:textId="77777777" w:rsidR="003A62A7" w:rsidRPr="00DB773A" w:rsidRDefault="003A62A7" w:rsidP="004378E6">
                            <w:pPr>
                              <w:pStyle w:val="headerF12"/>
                              <w:rPr>
                                <w:rFonts w:ascii="Helvetica 45 Light" w:hAnsi="Helvetica 45 Light"/>
                                <w:sz w:val="22"/>
                                <w:szCs w:val="22"/>
                              </w:rPr>
                            </w:pPr>
                            <w:smartTag w:uri="urn:schemas-microsoft-com:office:smarttags" w:element="stockticker">
                              <w:r w:rsidRPr="00DB773A">
                                <w:rPr>
                                  <w:rFonts w:ascii="Helvetica 45 Light" w:hAnsi="Helvetica 45 Light"/>
                                  <w:sz w:val="22"/>
                                  <w:szCs w:val="22"/>
                                </w:rPr>
                                <w:t>EPC</w:t>
                              </w:r>
                            </w:smartTag>
                            <w:r w:rsidRPr="00DB773A">
                              <w:rPr>
                                <w:rFonts w:ascii="Helvetica 45 Light" w:hAnsi="Helvetica 45 Light"/>
                                <w:sz w:val="22"/>
                                <w:szCs w:val="22"/>
                              </w:rPr>
                              <w:t xml:space="preserve"> Rating</w:t>
                            </w:r>
                          </w:p>
                          <w:p w14:paraId="0CFDC1FE" w14:textId="4C7DC0CB" w:rsidR="003A62A7" w:rsidRPr="00DB773A" w:rsidRDefault="00DB773A" w:rsidP="004378E6">
                            <w:pPr>
                              <w:pStyle w:val="headerF12"/>
                              <w:rPr>
                                <w:rFonts w:ascii="Helvetica 45 Light" w:hAnsi="Helvetica 45 Light"/>
                                <w:color w:val="7F7F7F"/>
                                <w:sz w:val="22"/>
                                <w:szCs w:val="22"/>
                              </w:rPr>
                            </w:pPr>
                            <w:r w:rsidRPr="00DB773A">
                              <w:rPr>
                                <w:rFonts w:ascii="Helvetica 45 Light" w:hAnsi="Helvetica 45 Light"/>
                                <w:color w:val="7F7F7F"/>
                                <w:sz w:val="22"/>
                                <w:szCs w:val="22"/>
                              </w:rPr>
                              <w:t>C 79/86</w:t>
                            </w:r>
                          </w:p>
                          <w:p w14:paraId="7E07F640"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127EF24F"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Local Authority</w:t>
                            </w:r>
                          </w:p>
                          <w:p w14:paraId="2B227A52" w14:textId="2439A5CB" w:rsidR="003A62A7" w:rsidRPr="00DB773A" w:rsidRDefault="003A62A7" w:rsidP="004A6154">
                            <w:pPr>
                              <w:autoSpaceDE w:val="0"/>
                              <w:autoSpaceDN w:val="0"/>
                              <w:adjustRightInd w:val="0"/>
                              <w:jc w:val="both"/>
                              <w:rPr>
                                <w:rFonts w:ascii="Helvetica 45 Light" w:hAnsi="Helvetica 45 Light" w:cs="Arial"/>
                                <w:noProof/>
                                <w:color w:val="7F7F7F"/>
                                <w:sz w:val="22"/>
                                <w:szCs w:val="22"/>
                                <w:lang w:val="en-GB" w:eastAsia="en-GB"/>
                              </w:rPr>
                            </w:pPr>
                            <w:r w:rsidRPr="00DB773A">
                              <w:rPr>
                                <w:rFonts w:ascii="Helvetica 45 Light" w:hAnsi="Helvetica 45 Light" w:cs="Arial"/>
                                <w:noProof/>
                                <w:color w:val="7F7F7F"/>
                                <w:sz w:val="22"/>
                                <w:szCs w:val="22"/>
                                <w:lang w:val="en-GB" w:eastAsia="en-GB"/>
                              </w:rPr>
                              <w:t>Buckinghamshire Council</w:t>
                            </w:r>
                          </w:p>
                          <w:p w14:paraId="529A2114" w14:textId="428194F9" w:rsidR="00DB773A" w:rsidRPr="00DB773A" w:rsidRDefault="00DB773A" w:rsidP="004A6154">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noProof/>
                                <w:color w:val="7F7F7F"/>
                                <w:sz w:val="22"/>
                                <w:szCs w:val="22"/>
                                <w:lang w:val="en-GB" w:eastAsia="en-GB"/>
                              </w:rPr>
                              <w:t>Counil Tax Band D</w:t>
                            </w:r>
                          </w:p>
                          <w:p w14:paraId="64BB696A"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04C7E83F"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Post Code</w:t>
                            </w:r>
                          </w:p>
                          <w:p w14:paraId="0425591C" w14:textId="77777777" w:rsidR="003A62A7" w:rsidRPr="00DB773A" w:rsidRDefault="003A62A7" w:rsidP="004A6154">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noProof/>
                                <w:color w:val="7F7F7F"/>
                                <w:sz w:val="22"/>
                                <w:szCs w:val="22"/>
                                <w:lang w:val="en-GB" w:eastAsia="en-GB"/>
                              </w:rPr>
                              <w:t>SL8 5LT</w:t>
                            </w:r>
                          </w:p>
                          <w:p w14:paraId="27D83EB2"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2DE9FCFF"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Viewing</w:t>
                            </w:r>
                          </w:p>
                          <w:p w14:paraId="049B7D4F" w14:textId="77777777" w:rsidR="003A62A7" w:rsidRPr="00DB773A" w:rsidRDefault="003A62A7" w:rsidP="004A6154">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color w:val="7F7F7F"/>
                                <w:sz w:val="22"/>
                                <w:szCs w:val="22"/>
                                <w:lang w:val="en-GB" w:eastAsia="en-GB"/>
                              </w:rPr>
                              <w:t>Strictly by appointment with Bonners &amp; Babingtons</w:t>
                            </w:r>
                          </w:p>
                          <w:p w14:paraId="45226826"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Fixtures and Fittings</w:t>
                            </w:r>
                          </w:p>
                          <w:p w14:paraId="76362ACB" w14:textId="3C220DBC"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r w:rsidRPr="00DB773A">
                              <w:rPr>
                                <w:rFonts w:ascii="Helvetica 45 Light" w:hAnsi="Helvetica 45 Light" w:cs="Arial"/>
                                <w:color w:val="7F7F7F"/>
                                <w:sz w:val="22"/>
                                <w:szCs w:val="22"/>
                                <w:lang w:val="en-GB" w:eastAsia="en-GB"/>
                              </w:rPr>
                              <w:t>T</w:t>
                            </w:r>
                            <w:r w:rsidR="00DB773A" w:rsidRPr="00DB773A">
                              <w:rPr>
                                <w:rFonts w:ascii="Helvetica 45 Light" w:hAnsi="Helvetica 45 Light" w:cs="Arial"/>
                                <w:color w:val="7F7F7F"/>
                                <w:sz w:val="22"/>
                                <w:szCs w:val="22"/>
                                <w:lang w:val="en-GB" w:eastAsia="en-GB"/>
                              </w:rPr>
                              <w:t>o be confirmed</w:t>
                            </w:r>
                          </w:p>
                          <w:p w14:paraId="1714B0E0"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0FD2300F"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Important Notice</w:t>
                            </w:r>
                          </w:p>
                          <w:p w14:paraId="0D8A6926" w14:textId="77777777" w:rsidR="003A62A7" w:rsidRPr="00DB773A" w:rsidRDefault="003A62A7" w:rsidP="004A6154">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color w:val="7F7F7F"/>
                                <w:sz w:val="22"/>
                                <w:szCs w:val="22"/>
                                <w:lang w:val="en-GB" w:eastAsia="en-GB"/>
                              </w:rPr>
                              <w:t>Bonners &amp; Babingtons, their clients and any joint agents give notice that:</w:t>
                            </w:r>
                          </w:p>
                          <w:p w14:paraId="11F0850A" w14:textId="77777777" w:rsidR="003A62A7" w:rsidRPr="00DB773A" w:rsidRDefault="003A62A7" w:rsidP="004A6154">
                            <w:pPr>
                              <w:autoSpaceDE w:val="0"/>
                              <w:autoSpaceDN w:val="0"/>
                              <w:adjustRightInd w:val="0"/>
                              <w:jc w:val="both"/>
                              <w:rPr>
                                <w:rFonts w:ascii="Helvetica 45 Light" w:hAnsi="Helvetica 45 Light" w:cs="Arial"/>
                                <w:color w:val="7F7F7F"/>
                                <w:sz w:val="22"/>
                                <w:szCs w:val="22"/>
                                <w:lang w:val="en-GB" w:eastAsia="en-GB"/>
                              </w:rPr>
                            </w:pPr>
                          </w:p>
                          <w:p w14:paraId="532C86E1" w14:textId="77777777" w:rsidR="003A62A7" w:rsidRPr="00DB773A" w:rsidRDefault="003A62A7" w:rsidP="008C0EAC">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color w:val="7F7F7F"/>
                                <w:sz w:val="22"/>
                                <w:szCs w:val="22"/>
                                <w:lang w:val="en-GB" w:eastAsia="en-GB"/>
                              </w:rPr>
                              <w:t>1. They are not authorised to make or give any representations or warranties in relation to the property either here or elsewhere, either on their own behalf or on behalf of their client or otherwise. They assume no responsibility for any statement that may be made in these particulars. These particulars do not form part of any offer or contract and must not be relied upon as statements or representations of fact.</w:t>
                            </w:r>
                          </w:p>
                          <w:p w14:paraId="6E3F530E" w14:textId="77777777" w:rsidR="003A62A7" w:rsidRPr="00DB773A" w:rsidRDefault="003A62A7" w:rsidP="008C0EAC">
                            <w:pPr>
                              <w:autoSpaceDE w:val="0"/>
                              <w:autoSpaceDN w:val="0"/>
                              <w:adjustRightInd w:val="0"/>
                              <w:jc w:val="both"/>
                              <w:rPr>
                                <w:rFonts w:ascii="Helvetica 45 Light" w:hAnsi="Helvetica 45 Light" w:cs="Arial"/>
                                <w:color w:val="7F7F7F"/>
                                <w:sz w:val="22"/>
                                <w:szCs w:val="22"/>
                                <w:lang w:val="en-GB" w:eastAsia="en-GB"/>
                              </w:rPr>
                            </w:pPr>
                          </w:p>
                          <w:p w14:paraId="0E6240D1" w14:textId="77777777" w:rsidR="003A62A7" w:rsidRPr="00DB773A" w:rsidRDefault="003A62A7" w:rsidP="008C0EAC">
                            <w:pPr>
                              <w:autoSpaceDE w:val="0"/>
                              <w:autoSpaceDN w:val="0"/>
                              <w:adjustRightInd w:val="0"/>
                              <w:jc w:val="both"/>
                              <w:rPr>
                                <w:rFonts w:ascii="Helvetica 45 Light" w:hAnsi="Helvetica 45 Light" w:cs="Arial"/>
                                <w:color w:val="000000"/>
                                <w:sz w:val="19"/>
                                <w:szCs w:val="19"/>
                                <w:lang w:val="en-GB" w:eastAsia="en-GB"/>
                              </w:rPr>
                            </w:pPr>
                            <w:r w:rsidRPr="00DB773A">
                              <w:rPr>
                                <w:rFonts w:ascii="Helvetica 45 Light" w:hAnsi="Helvetica 45 Light" w:cs="Arial"/>
                                <w:color w:val="7F7F7F"/>
                                <w:sz w:val="22"/>
                                <w:szCs w:val="22"/>
                                <w:lang w:val="en-GB" w:eastAsia="en-GB"/>
                              </w:rPr>
                              <w:t>2. Any areas, measurements or distances are approximate. The text, photographs and plans are for guidance only and are not necessarily comprehensive. It should not be assumed that the property has all necessary planning, building regulation or other consents and Bonners &amp; Bonners &amp; Babingtons have not tested any services, Babingtons have not tested any services, equipment or facilities. Purchasers must satisfy themselves by inspection or otherwise.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C7A2A" id="Text Box 303" o:spid="_x0000_s1033" type="#_x0000_t202" style="position:absolute;margin-left:28.3pt;margin-top:17.8pt;width:246.75pt;height:556.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" filled="f" stroked="f">
                <v:textbox style="mso-next-textbox:#Text Box 311" inset="0,0,0,0">
                  <w:txbxContent>
                    <w:p w14:paraId="303F2344" w14:textId="77777777" w:rsidR="003A62A7" w:rsidRPr="00CC7BE2" w:rsidRDefault="003A62A7" w:rsidP="004378E6">
                      <w:pPr>
                        <w:pStyle w:val="headerF12"/>
                        <w:rPr>
                          <w:rFonts w:ascii="Helvetica 45 Light" w:hAnsi="Helvetica 45 Light"/>
                          <w:sz w:val="24"/>
                          <w:szCs w:val="24"/>
                        </w:rPr>
                      </w:pPr>
                      <w:r w:rsidRPr="00CC7BE2">
                        <w:rPr>
                          <w:rFonts w:ascii="Helvetica 45 Light" w:hAnsi="Helvetica 45 Light"/>
                          <w:sz w:val="24"/>
                          <w:szCs w:val="24"/>
                        </w:rPr>
                        <w:t>Description</w:t>
                      </w:r>
                    </w:p>
                    <w:p w14:paraId="0138A61F" w14:textId="77777777" w:rsidR="003A62A7" w:rsidRPr="00CC7BE2" w:rsidRDefault="003A62A7" w:rsidP="00FF2427">
                      <w:pPr>
                        <w:autoSpaceDE w:val="0"/>
                        <w:autoSpaceDN w:val="0"/>
                        <w:adjustRightInd w:val="0"/>
                        <w:jc w:val="both"/>
                        <w:rPr>
                          <w:rFonts w:ascii="Helvetica 45 Light" w:hAnsi="Helvetica 45 Light" w:cs="Arial"/>
                          <w:noProof/>
                          <w:color w:val="7F7F7F"/>
                          <w:sz w:val="22"/>
                          <w:szCs w:val="22"/>
                          <w:lang w:val="en-GB" w:eastAsia="en-GB"/>
                        </w:rPr>
                      </w:pPr>
                      <w:r w:rsidRPr="00CC7BE2">
                        <w:rPr>
                          <w:rFonts w:ascii="Helvetica 45 Light" w:hAnsi="Helvetica 45 Light" w:cs="Arial"/>
                          <w:noProof/>
                          <w:color w:val="7F7F7F"/>
                          <w:sz w:val="22"/>
                          <w:szCs w:val="22"/>
                          <w:lang w:val="en-GB" w:eastAsia="en-GB"/>
                        </w:rPr>
                        <w:t>Nestled in the heart of the charming village of Bourne End in Buckinghamshire, this stunning semi-detached property boasts five spacious bedrooms, three modern bathrooms and three inviting reception rooms. The property has been thoughtfully designed to combine traditional features with contemporary conveniences, offering the perfect blend of classic elegance and modern functionality.</w:t>
                      </w:r>
                    </w:p>
                    <w:p w14:paraId="7549B280" w14:textId="77777777" w:rsidR="003A62A7" w:rsidRPr="00CC7BE2" w:rsidRDefault="003A62A7" w:rsidP="00FF2427">
                      <w:pPr>
                        <w:autoSpaceDE w:val="0"/>
                        <w:autoSpaceDN w:val="0"/>
                        <w:adjustRightInd w:val="0"/>
                        <w:jc w:val="both"/>
                        <w:rPr>
                          <w:rFonts w:ascii="Helvetica 45 Light" w:hAnsi="Helvetica 45 Light" w:cs="Arial"/>
                          <w:noProof/>
                          <w:color w:val="7F7F7F"/>
                          <w:sz w:val="22"/>
                          <w:szCs w:val="22"/>
                          <w:lang w:val="en-GB" w:eastAsia="en-GB"/>
                        </w:rPr>
                      </w:pPr>
                    </w:p>
                    <w:p w14:paraId="18B29FF9" w14:textId="362921E1" w:rsidR="00DB773A" w:rsidRDefault="003A62A7" w:rsidP="00FF2427">
                      <w:pPr>
                        <w:autoSpaceDE w:val="0"/>
                        <w:autoSpaceDN w:val="0"/>
                        <w:adjustRightInd w:val="0"/>
                        <w:jc w:val="both"/>
                        <w:rPr>
                          <w:rFonts w:ascii="Helvetica 45 Light" w:hAnsi="Helvetica 45 Light" w:cs="Arial"/>
                          <w:noProof/>
                          <w:color w:val="7F7F7F"/>
                          <w:sz w:val="22"/>
                          <w:szCs w:val="22"/>
                          <w:lang w:val="en-GB" w:eastAsia="en-GB"/>
                        </w:rPr>
                      </w:pPr>
                      <w:r w:rsidRPr="00CC7BE2">
                        <w:rPr>
                          <w:rFonts w:ascii="Helvetica 45 Light" w:hAnsi="Helvetica 45 Light" w:cs="Arial"/>
                          <w:noProof/>
                          <w:color w:val="7F7F7F"/>
                          <w:sz w:val="22"/>
                          <w:szCs w:val="22"/>
                          <w:lang w:val="en-GB" w:eastAsia="en-GB"/>
                        </w:rPr>
                        <w:t>Upon entering the property, you will be immediately drawn to the welcoming atmosphere created by the light, airy reception hall. The ground floor comprises of a fabulous `open plan` kitchen/dining room, perfect for hosting dinner parties with twin Bi-Fold doors onto the rear entertaining terrace and fully fitted kitchen with integrated appliances, a formal double aspect sitting/dining room with bay window and family room/study. There is also a well equipped utility room and superb shower/wet room</w:t>
                      </w:r>
                      <w:r w:rsidR="00DB773A">
                        <w:rPr>
                          <w:rFonts w:ascii="Helvetica 45 Light" w:hAnsi="Helvetica 45 Light" w:cs="Arial"/>
                          <w:noProof/>
                          <w:color w:val="7F7F7F"/>
                          <w:sz w:val="22"/>
                          <w:szCs w:val="22"/>
                          <w:lang w:val="en-GB" w:eastAsia="en-GB"/>
                        </w:rPr>
                        <w:t>.</w:t>
                      </w:r>
                    </w:p>
                    <w:p w14:paraId="4D8F2F13" w14:textId="77777777" w:rsidR="00DB773A" w:rsidRDefault="00DB773A" w:rsidP="00FF2427">
                      <w:pPr>
                        <w:autoSpaceDE w:val="0"/>
                        <w:autoSpaceDN w:val="0"/>
                        <w:adjustRightInd w:val="0"/>
                        <w:jc w:val="both"/>
                        <w:rPr>
                          <w:rFonts w:ascii="Helvetica 45 Light" w:hAnsi="Helvetica 45 Light" w:cs="Arial"/>
                          <w:noProof/>
                          <w:color w:val="7F7F7F"/>
                          <w:sz w:val="22"/>
                          <w:szCs w:val="22"/>
                          <w:lang w:val="en-GB" w:eastAsia="en-GB"/>
                        </w:rPr>
                      </w:pPr>
                    </w:p>
                    <w:p w14:paraId="32CDFF05" w14:textId="6F4B487F" w:rsidR="003A62A7" w:rsidRPr="00CC7BE2" w:rsidRDefault="003A62A7" w:rsidP="00FF2427">
                      <w:pPr>
                        <w:autoSpaceDE w:val="0"/>
                        <w:autoSpaceDN w:val="0"/>
                        <w:adjustRightInd w:val="0"/>
                        <w:jc w:val="both"/>
                        <w:rPr>
                          <w:rFonts w:ascii="Helvetica 45 Light" w:hAnsi="Helvetica 45 Light" w:cs="Arial"/>
                          <w:noProof/>
                          <w:color w:val="7F7F7F"/>
                          <w:sz w:val="22"/>
                          <w:szCs w:val="22"/>
                          <w:lang w:val="en-GB" w:eastAsia="en-GB"/>
                        </w:rPr>
                      </w:pPr>
                      <w:r w:rsidRPr="00CC7BE2">
                        <w:rPr>
                          <w:rFonts w:ascii="Helvetica 45 Light" w:hAnsi="Helvetica 45 Light" w:cs="Arial"/>
                          <w:noProof/>
                          <w:color w:val="7F7F7F"/>
                          <w:sz w:val="22"/>
                          <w:szCs w:val="22"/>
                          <w:lang w:val="en-GB" w:eastAsia="en-GB"/>
                        </w:rPr>
                        <w:t>The first floor houses four generously-sized bedrooms and a single bedroom, the master bedroom boasts a vaulted ceiling with full height picture window, extensive wardrobe space and luxury private ensuite bathroom. There a large family bathroom with corner bath and separate shower</w:t>
                      </w:r>
                    </w:p>
                    <w:p w14:paraId="71DEE80C" w14:textId="384F7F89" w:rsidR="003A62A7" w:rsidRPr="00CC7BE2" w:rsidRDefault="003A62A7" w:rsidP="004A6154">
                      <w:pPr>
                        <w:autoSpaceDE w:val="0"/>
                        <w:autoSpaceDN w:val="0"/>
                        <w:adjustRightInd w:val="0"/>
                        <w:jc w:val="both"/>
                        <w:rPr>
                          <w:rFonts w:ascii="Helvetica 45 Light" w:hAnsi="Helvetica 45 Light" w:cs="Arial"/>
                          <w:color w:val="7F7F7F"/>
                          <w:sz w:val="20"/>
                          <w:szCs w:val="20"/>
                          <w:lang w:val="en-GB" w:eastAsia="en-GB"/>
                        </w:rPr>
                      </w:pPr>
                      <w:bookmarkStart w:id="3" w:name="_Hlk166096569"/>
                    </w:p>
                    <w:bookmarkEnd w:id="3"/>
                    <w:p w14:paraId="0F7910E5" w14:textId="77777777" w:rsidR="003A62A7" w:rsidRPr="004A6154" w:rsidRDefault="003A62A7" w:rsidP="004A6154">
                      <w:pPr>
                        <w:autoSpaceDE w:val="0"/>
                        <w:autoSpaceDN w:val="0"/>
                        <w:adjustRightInd w:val="0"/>
                        <w:jc w:val="both"/>
                        <w:rPr>
                          <w:rFonts w:ascii="Arial" w:hAnsi="Arial" w:cs="Arial"/>
                          <w:color w:val="000033"/>
                          <w:sz w:val="22"/>
                          <w:szCs w:val="22"/>
                          <w:lang w:val="en-GB" w:eastAsia="en-GB"/>
                        </w:rPr>
                      </w:pPr>
                    </w:p>
                    <w:p w14:paraId="3289D079" w14:textId="77777777" w:rsidR="003A62A7" w:rsidRPr="00CC7BE2" w:rsidRDefault="003A62A7" w:rsidP="004378E6">
                      <w:pPr>
                        <w:pStyle w:val="headerF12"/>
                        <w:rPr>
                          <w:rFonts w:ascii="Helvetica 45 Light" w:hAnsi="Helvetica 45 Light"/>
                          <w:sz w:val="22"/>
                          <w:szCs w:val="22"/>
                        </w:rPr>
                      </w:pPr>
                      <w:r w:rsidRPr="00CC7BE2">
                        <w:rPr>
                          <w:rFonts w:ascii="Helvetica 45 Light" w:hAnsi="Helvetica 45 Light"/>
                          <w:sz w:val="22"/>
                          <w:szCs w:val="22"/>
                        </w:rPr>
                        <w:t>Outside</w:t>
                      </w:r>
                    </w:p>
                    <w:p w14:paraId="4087B5EA" w14:textId="77777777" w:rsidR="00CC7BE2" w:rsidRDefault="00CC7BE2" w:rsidP="00CC7BE2">
                      <w:pPr>
                        <w:autoSpaceDE w:val="0"/>
                        <w:autoSpaceDN w:val="0"/>
                        <w:adjustRightInd w:val="0"/>
                        <w:jc w:val="both"/>
                        <w:rPr>
                          <w:rFonts w:ascii="Helvetica 45 Light" w:hAnsi="Helvetica 45 Light" w:cs="Arial"/>
                          <w:noProof/>
                          <w:color w:val="7F7F7F"/>
                          <w:sz w:val="22"/>
                          <w:szCs w:val="22"/>
                          <w:lang w:val="en-GB" w:eastAsia="en-GB"/>
                        </w:rPr>
                      </w:pPr>
                      <w:r w:rsidRPr="00CC7BE2">
                        <w:rPr>
                          <w:rFonts w:ascii="Helvetica 45 Light" w:hAnsi="Helvetica 45 Light" w:cs="Arial"/>
                          <w:noProof/>
                          <w:color w:val="7F7F7F"/>
                          <w:sz w:val="22"/>
                          <w:szCs w:val="22"/>
                          <w:lang w:val="en-GB" w:eastAsia="en-GB"/>
                        </w:rPr>
                        <w:t xml:space="preserve">Outside, the property offers a landscaped garden, ideal for enjoying the warmer months with friends and family. A large wrap round terrace area provides the perfect spot for al fresco dining and entertaining. </w:t>
                      </w:r>
                    </w:p>
                    <w:p w14:paraId="7B6BD8F0" w14:textId="77777777" w:rsidR="00CC7BE2" w:rsidRDefault="00CC7BE2" w:rsidP="00CC7BE2">
                      <w:pPr>
                        <w:autoSpaceDE w:val="0"/>
                        <w:autoSpaceDN w:val="0"/>
                        <w:adjustRightInd w:val="0"/>
                        <w:jc w:val="both"/>
                        <w:rPr>
                          <w:rFonts w:ascii="Helvetica 45 Light" w:hAnsi="Helvetica 45 Light" w:cs="Arial"/>
                          <w:noProof/>
                          <w:color w:val="7F7F7F"/>
                          <w:sz w:val="22"/>
                          <w:szCs w:val="22"/>
                          <w:lang w:val="en-GB" w:eastAsia="en-GB"/>
                        </w:rPr>
                      </w:pPr>
                    </w:p>
                    <w:p w14:paraId="59B9D87D" w14:textId="315A9751" w:rsidR="00CC7BE2" w:rsidRPr="00CC7BE2" w:rsidRDefault="00CC7BE2" w:rsidP="00CC7BE2">
                      <w:pPr>
                        <w:autoSpaceDE w:val="0"/>
                        <w:autoSpaceDN w:val="0"/>
                        <w:adjustRightInd w:val="0"/>
                        <w:jc w:val="both"/>
                        <w:rPr>
                          <w:rFonts w:ascii="Helvetica 45 Light" w:hAnsi="Helvetica 45 Light" w:cs="Arial"/>
                          <w:noProof/>
                          <w:color w:val="7F7F7F"/>
                          <w:sz w:val="22"/>
                          <w:szCs w:val="22"/>
                          <w:lang w:val="en-GB" w:eastAsia="en-GB"/>
                        </w:rPr>
                      </w:pPr>
                      <w:r w:rsidRPr="00CC7BE2">
                        <w:rPr>
                          <w:rFonts w:ascii="Helvetica 45 Light" w:hAnsi="Helvetica 45 Light" w:cs="Arial"/>
                          <w:noProof/>
                          <w:color w:val="7F7F7F"/>
                          <w:sz w:val="22"/>
                          <w:szCs w:val="22"/>
                          <w:lang w:val="en-GB" w:eastAsia="en-GB"/>
                        </w:rPr>
                        <w:t xml:space="preserve">To the front there is off road parking with an EV Charging point and lawn area part enclosed with picket fencing. The property also benefits from gas central heating, zoned underfloor heating and replacement double glazing.   </w:t>
                      </w:r>
                    </w:p>
                    <w:p w14:paraId="293C9C43" w14:textId="77777777" w:rsidR="003A62A7" w:rsidRDefault="003A62A7" w:rsidP="004A6154">
                      <w:pPr>
                        <w:autoSpaceDE w:val="0"/>
                        <w:autoSpaceDN w:val="0"/>
                        <w:adjustRightInd w:val="0"/>
                        <w:jc w:val="both"/>
                        <w:rPr>
                          <w:rFonts w:ascii="Arial" w:hAnsi="Arial" w:cs="Arial"/>
                          <w:color w:val="000000"/>
                          <w:sz w:val="19"/>
                          <w:szCs w:val="19"/>
                          <w:lang w:val="en-GB" w:eastAsia="en-GB"/>
                        </w:rPr>
                      </w:pPr>
                    </w:p>
                    <w:p w14:paraId="571F7E82"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General Remarks and Stipulations</w:t>
                      </w:r>
                    </w:p>
                    <w:p w14:paraId="6E453271" w14:textId="77777777" w:rsidR="003A62A7" w:rsidRPr="00DB773A" w:rsidRDefault="003A62A7" w:rsidP="004A6154">
                      <w:pPr>
                        <w:autoSpaceDE w:val="0"/>
                        <w:autoSpaceDN w:val="0"/>
                        <w:adjustRightInd w:val="0"/>
                        <w:jc w:val="both"/>
                        <w:rPr>
                          <w:rFonts w:ascii="Helvetica 45 Light" w:hAnsi="Helvetica 45 Light" w:cs="Arial"/>
                          <w:b/>
                          <w:color w:val="EC008C"/>
                          <w:sz w:val="22"/>
                          <w:szCs w:val="22"/>
                          <w:lang w:val="en-GB" w:eastAsia="en-GB"/>
                        </w:rPr>
                      </w:pPr>
                    </w:p>
                    <w:p w14:paraId="6FAD047F"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Tenure</w:t>
                      </w:r>
                    </w:p>
                    <w:p w14:paraId="5B926842" w14:textId="77777777" w:rsidR="003A62A7" w:rsidRPr="00DB773A" w:rsidRDefault="003A62A7" w:rsidP="004A6154">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noProof/>
                          <w:color w:val="7F7F7F"/>
                          <w:sz w:val="22"/>
                          <w:szCs w:val="22"/>
                          <w:lang w:val="en-GB" w:eastAsia="en-GB"/>
                        </w:rPr>
                        <w:t>Freehold</w:t>
                      </w:r>
                    </w:p>
                    <w:p w14:paraId="1AB68A04"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67D96D5A" w14:textId="63058463"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 xml:space="preserve">Services </w:t>
                      </w:r>
                    </w:p>
                    <w:p w14:paraId="65B4A706" w14:textId="0D996011" w:rsidR="00DB773A" w:rsidRPr="00DB773A" w:rsidRDefault="00DB773A" w:rsidP="004378E6">
                      <w:pPr>
                        <w:pStyle w:val="headerF12"/>
                        <w:rPr>
                          <w:rFonts w:ascii="Helvetica 45 Light" w:hAnsi="Helvetica 45 Light"/>
                          <w:color w:val="7F7F7F" w:themeColor="text1" w:themeTint="80"/>
                          <w:sz w:val="22"/>
                          <w:szCs w:val="22"/>
                        </w:rPr>
                      </w:pPr>
                      <w:r w:rsidRPr="00DB773A">
                        <w:rPr>
                          <w:rFonts w:ascii="Helvetica 45 Light" w:hAnsi="Helvetica 45 Light"/>
                          <w:color w:val="7F7F7F" w:themeColor="text1" w:themeTint="80"/>
                          <w:sz w:val="22"/>
                          <w:szCs w:val="22"/>
                        </w:rPr>
                        <w:t xml:space="preserve">Gas, Electric, Mains Drainage, Water </w:t>
                      </w:r>
                    </w:p>
                    <w:p w14:paraId="1B4514DA"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443DAC0A" w14:textId="77777777" w:rsidR="003A62A7" w:rsidRPr="00DB773A" w:rsidRDefault="003A62A7" w:rsidP="004378E6">
                      <w:pPr>
                        <w:pStyle w:val="headerF12"/>
                        <w:rPr>
                          <w:rFonts w:ascii="Helvetica 45 Light" w:hAnsi="Helvetica 45 Light"/>
                          <w:sz w:val="22"/>
                          <w:szCs w:val="22"/>
                        </w:rPr>
                      </w:pPr>
                      <w:smartTag w:uri="urn:schemas-microsoft-com:office:smarttags" w:element="stockticker">
                        <w:r w:rsidRPr="00DB773A">
                          <w:rPr>
                            <w:rFonts w:ascii="Helvetica 45 Light" w:hAnsi="Helvetica 45 Light"/>
                            <w:sz w:val="22"/>
                            <w:szCs w:val="22"/>
                          </w:rPr>
                          <w:t>EPC</w:t>
                        </w:r>
                      </w:smartTag>
                      <w:r w:rsidRPr="00DB773A">
                        <w:rPr>
                          <w:rFonts w:ascii="Helvetica 45 Light" w:hAnsi="Helvetica 45 Light"/>
                          <w:sz w:val="22"/>
                          <w:szCs w:val="22"/>
                        </w:rPr>
                        <w:t xml:space="preserve"> Rating</w:t>
                      </w:r>
                    </w:p>
                    <w:p w14:paraId="0CFDC1FE" w14:textId="4C7DC0CB" w:rsidR="003A62A7" w:rsidRPr="00DB773A" w:rsidRDefault="00DB773A" w:rsidP="004378E6">
                      <w:pPr>
                        <w:pStyle w:val="headerF12"/>
                        <w:rPr>
                          <w:rFonts w:ascii="Helvetica 45 Light" w:hAnsi="Helvetica 45 Light"/>
                          <w:color w:val="7F7F7F"/>
                          <w:sz w:val="22"/>
                          <w:szCs w:val="22"/>
                        </w:rPr>
                      </w:pPr>
                      <w:r w:rsidRPr="00DB773A">
                        <w:rPr>
                          <w:rFonts w:ascii="Helvetica 45 Light" w:hAnsi="Helvetica 45 Light"/>
                          <w:color w:val="7F7F7F"/>
                          <w:sz w:val="22"/>
                          <w:szCs w:val="22"/>
                        </w:rPr>
                        <w:t>C 79/86</w:t>
                      </w:r>
                    </w:p>
                    <w:p w14:paraId="7E07F640"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127EF24F"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Local Authority</w:t>
                      </w:r>
                    </w:p>
                    <w:p w14:paraId="2B227A52" w14:textId="2439A5CB" w:rsidR="003A62A7" w:rsidRPr="00DB773A" w:rsidRDefault="003A62A7" w:rsidP="004A6154">
                      <w:pPr>
                        <w:autoSpaceDE w:val="0"/>
                        <w:autoSpaceDN w:val="0"/>
                        <w:adjustRightInd w:val="0"/>
                        <w:jc w:val="both"/>
                        <w:rPr>
                          <w:rFonts w:ascii="Helvetica 45 Light" w:hAnsi="Helvetica 45 Light" w:cs="Arial"/>
                          <w:noProof/>
                          <w:color w:val="7F7F7F"/>
                          <w:sz w:val="22"/>
                          <w:szCs w:val="22"/>
                          <w:lang w:val="en-GB" w:eastAsia="en-GB"/>
                        </w:rPr>
                      </w:pPr>
                      <w:r w:rsidRPr="00DB773A">
                        <w:rPr>
                          <w:rFonts w:ascii="Helvetica 45 Light" w:hAnsi="Helvetica 45 Light" w:cs="Arial"/>
                          <w:noProof/>
                          <w:color w:val="7F7F7F"/>
                          <w:sz w:val="22"/>
                          <w:szCs w:val="22"/>
                          <w:lang w:val="en-GB" w:eastAsia="en-GB"/>
                        </w:rPr>
                        <w:t>Buckinghamshire Council</w:t>
                      </w:r>
                    </w:p>
                    <w:p w14:paraId="529A2114" w14:textId="428194F9" w:rsidR="00DB773A" w:rsidRPr="00DB773A" w:rsidRDefault="00DB773A" w:rsidP="004A6154">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noProof/>
                          <w:color w:val="7F7F7F"/>
                          <w:sz w:val="22"/>
                          <w:szCs w:val="22"/>
                          <w:lang w:val="en-GB" w:eastAsia="en-GB"/>
                        </w:rPr>
                        <w:t>Counil Tax Band D</w:t>
                      </w:r>
                    </w:p>
                    <w:p w14:paraId="64BB696A"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04C7E83F"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Post Code</w:t>
                      </w:r>
                    </w:p>
                    <w:p w14:paraId="0425591C" w14:textId="77777777" w:rsidR="003A62A7" w:rsidRPr="00DB773A" w:rsidRDefault="003A62A7" w:rsidP="004A6154">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noProof/>
                          <w:color w:val="7F7F7F"/>
                          <w:sz w:val="22"/>
                          <w:szCs w:val="22"/>
                          <w:lang w:val="en-GB" w:eastAsia="en-GB"/>
                        </w:rPr>
                        <w:t>SL8 5LT</w:t>
                      </w:r>
                    </w:p>
                    <w:p w14:paraId="27D83EB2"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2DE9FCFF"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Viewing</w:t>
                      </w:r>
                    </w:p>
                    <w:p w14:paraId="049B7D4F" w14:textId="77777777" w:rsidR="003A62A7" w:rsidRPr="00DB773A" w:rsidRDefault="003A62A7" w:rsidP="004A6154">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color w:val="7F7F7F"/>
                          <w:sz w:val="22"/>
                          <w:szCs w:val="22"/>
                          <w:lang w:val="en-GB" w:eastAsia="en-GB"/>
                        </w:rPr>
                        <w:t>Strictly by appointment with Bonners &amp; Babingtons</w:t>
                      </w:r>
                    </w:p>
                    <w:p w14:paraId="45226826"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Fixtures and Fittings</w:t>
                      </w:r>
                    </w:p>
                    <w:p w14:paraId="76362ACB" w14:textId="3C220DBC"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r w:rsidRPr="00DB773A">
                        <w:rPr>
                          <w:rFonts w:ascii="Helvetica 45 Light" w:hAnsi="Helvetica 45 Light" w:cs="Arial"/>
                          <w:color w:val="7F7F7F"/>
                          <w:sz w:val="22"/>
                          <w:szCs w:val="22"/>
                          <w:lang w:val="en-GB" w:eastAsia="en-GB"/>
                        </w:rPr>
                        <w:t>T</w:t>
                      </w:r>
                      <w:r w:rsidR="00DB773A" w:rsidRPr="00DB773A">
                        <w:rPr>
                          <w:rFonts w:ascii="Helvetica 45 Light" w:hAnsi="Helvetica 45 Light" w:cs="Arial"/>
                          <w:color w:val="7F7F7F"/>
                          <w:sz w:val="22"/>
                          <w:szCs w:val="22"/>
                          <w:lang w:val="en-GB" w:eastAsia="en-GB"/>
                        </w:rPr>
                        <w:t>o be confirmed</w:t>
                      </w:r>
                    </w:p>
                    <w:p w14:paraId="1714B0E0" w14:textId="77777777" w:rsidR="003A62A7" w:rsidRPr="00DB773A" w:rsidRDefault="003A62A7" w:rsidP="004A6154">
                      <w:pPr>
                        <w:autoSpaceDE w:val="0"/>
                        <w:autoSpaceDN w:val="0"/>
                        <w:adjustRightInd w:val="0"/>
                        <w:jc w:val="both"/>
                        <w:rPr>
                          <w:rFonts w:ascii="Helvetica 45 Light" w:hAnsi="Helvetica 45 Light" w:cs="Arial"/>
                          <w:color w:val="000000"/>
                          <w:sz w:val="22"/>
                          <w:szCs w:val="22"/>
                          <w:lang w:val="en-GB" w:eastAsia="en-GB"/>
                        </w:rPr>
                      </w:pPr>
                    </w:p>
                    <w:p w14:paraId="0FD2300F" w14:textId="77777777" w:rsidR="003A62A7" w:rsidRPr="00DB773A" w:rsidRDefault="003A62A7" w:rsidP="004378E6">
                      <w:pPr>
                        <w:pStyle w:val="headerF12"/>
                        <w:rPr>
                          <w:rFonts w:ascii="Helvetica 45 Light" w:hAnsi="Helvetica 45 Light"/>
                          <w:sz w:val="22"/>
                          <w:szCs w:val="22"/>
                        </w:rPr>
                      </w:pPr>
                      <w:r w:rsidRPr="00DB773A">
                        <w:rPr>
                          <w:rFonts w:ascii="Helvetica 45 Light" w:hAnsi="Helvetica 45 Light"/>
                          <w:sz w:val="22"/>
                          <w:szCs w:val="22"/>
                        </w:rPr>
                        <w:t>Important Notice</w:t>
                      </w:r>
                    </w:p>
                    <w:p w14:paraId="0D8A6926" w14:textId="77777777" w:rsidR="003A62A7" w:rsidRPr="00DB773A" w:rsidRDefault="003A62A7" w:rsidP="004A6154">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color w:val="7F7F7F"/>
                          <w:sz w:val="22"/>
                          <w:szCs w:val="22"/>
                          <w:lang w:val="en-GB" w:eastAsia="en-GB"/>
                        </w:rPr>
                        <w:t>Bonners &amp; Babingtons, their clients and any joint agents give notice that:</w:t>
                      </w:r>
                    </w:p>
                    <w:p w14:paraId="11F0850A" w14:textId="77777777" w:rsidR="003A62A7" w:rsidRPr="00DB773A" w:rsidRDefault="003A62A7" w:rsidP="004A6154">
                      <w:pPr>
                        <w:autoSpaceDE w:val="0"/>
                        <w:autoSpaceDN w:val="0"/>
                        <w:adjustRightInd w:val="0"/>
                        <w:jc w:val="both"/>
                        <w:rPr>
                          <w:rFonts w:ascii="Helvetica 45 Light" w:hAnsi="Helvetica 45 Light" w:cs="Arial"/>
                          <w:color w:val="7F7F7F"/>
                          <w:sz w:val="22"/>
                          <w:szCs w:val="22"/>
                          <w:lang w:val="en-GB" w:eastAsia="en-GB"/>
                        </w:rPr>
                      </w:pPr>
                    </w:p>
                    <w:p w14:paraId="532C86E1" w14:textId="77777777" w:rsidR="003A62A7" w:rsidRPr="00DB773A" w:rsidRDefault="003A62A7" w:rsidP="008C0EAC">
                      <w:pPr>
                        <w:autoSpaceDE w:val="0"/>
                        <w:autoSpaceDN w:val="0"/>
                        <w:adjustRightInd w:val="0"/>
                        <w:jc w:val="both"/>
                        <w:rPr>
                          <w:rFonts w:ascii="Helvetica 45 Light" w:hAnsi="Helvetica 45 Light" w:cs="Arial"/>
                          <w:color w:val="7F7F7F"/>
                          <w:sz w:val="22"/>
                          <w:szCs w:val="22"/>
                          <w:lang w:val="en-GB" w:eastAsia="en-GB"/>
                        </w:rPr>
                      </w:pPr>
                      <w:r w:rsidRPr="00DB773A">
                        <w:rPr>
                          <w:rFonts w:ascii="Helvetica 45 Light" w:hAnsi="Helvetica 45 Light" w:cs="Arial"/>
                          <w:color w:val="7F7F7F"/>
                          <w:sz w:val="22"/>
                          <w:szCs w:val="22"/>
                          <w:lang w:val="en-GB" w:eastAsia="en-GB"/>
                        </w:rPr>
                        <w:t>1. They are not authorised to make or give any representations or warranties in relation to the property either here or elsewhere, either on their own behalf or on behalf of their client or otherwise. They assume no responsibility for any statement that may be made in these particulars. These particulars do not form part of any offer or contract and must not be relied upon as statements or representations of fact.</w:t>
                      </w:r>
                    </w:p>
                    <w:p w14:paraId="6E3F530E" w14:textId="77777777" w:rsidR="003A62A7" w:rsidRPr="00DB773A" w:rsidRDefault="003A62A7" w:rsidP="008C0EAC">
                      <w:pPr>
                        <w:autoSpaceDE w:val="0"/>
                        <w:autoSpaceDN w:val="0"/>
                        <w:adjustRightInd w:val="0"/>
                        <w:jc w:val="both"/>
                        <w:rPr>
                          <w:rFonts w:ascii="Helvetica 45 Light" w:hAnsi="Helvetica 45 Light" w:cs="Arial"/>
                          <w:color w:val="7F7F7F"/>
                          <w:sz w:val="22"/>
                          <w:szCs w:val="22"/>
                          <w:lang w:val="en-GB" w:eastAsia="en-GB"/>
                        </w:rPr>
                      </w:pPr>
                    </w:p>
                    <w:p w14:paraId="0E6240D1" w14:textId="77777777" w:rsidR="003A62A7" w:rsidRPr="00DB773A" w:rsidRDefault="003A62A7" w:rsidP="008C0EAC">
                      <w:pPr>
                        <w:autoSpaceDE w:val="0"/>
                        <w:autoSpaceDN w:val="0"/>
                        <w:adjustRightInd w:val="0"/>
                        <w:jc w:val="both"/>
                        <w:rPr>
                          <w:rFonts w:ascii="Helvetica 45 Light" w:hAnsi="Helvetica 45 Light" w:cs="Arial"/>
                          <w:color w:val="000000"/>
                          <w:sz w:val="19"/>
                          <w:szCs w:val="19"/>
                          <w:lang w:val="en-GB" w:eastAsia="en-GB"/>
                        </w:rPr>
                      </w:pPr>
                      <w:r w:rsidRPr="00DB773A">
                        <w:rPr>
                          <w:rFonts w:ascii="Helvetica 45 Light" w:hAnsi="Helvetica 45 Light" w:cs="Arial"/>
                          <w:color w:val="7F7F7F"/>
                          <w:sz w:val="22"/>
                          <w:szCs w:val="22"/>
                          <w:lang w:val="en-GB" w:eastAsia="en-GB"/>
                        </w:rPr>
                        <w:t>2. Any areas, measurements or distances are approximate. The text, photographs and plans are for guidance only and are not necessarily comprehensive. It should not be assumed that the property has all necessary planning, building regulation or other consents and Bonners &amp; Bonners &amp; Babingtons have not tested any services, Babingtons have not tested any services, equipment or facilities. Purchasers must satisfy themselves by inspection or otherwise.</w:t>
                      </w:r>
                    </w:p>
                  </w:txbxContent>
                </v:textbox>
                <w10:wrap anchorx="page" anchory="page"/>
              </v:shape>
            </w:pict>
          </mc:Fallback>
        </mc:AlternateContent>
      </w:r>
      <w:r w:rsidR="003A62A7">
        <w:rPr>
          <w:noProof/>
          <w:lang w:val="en-GB" w:eastAsia="en-GB"/>
        </w:rPr>
        <w:drawing>
          <wp:anchor distT="0" distB="0" distL="114300" distR="114300" simplePos="0" relativeHeight="251684352" behindDoc="0" locked="0" layoutInCell="1" allowOverlap="1" wp14:anchorId="76F818B8" wp14:editId="6519146C">
            <wp:simplePos x="0" y="0"/>
            <wp:positionH relativeFrom="page">
              <wp:posOffset>4000500</wp:posOffset>
            </wp:positionH>
            <wp:positionV relativeFrom="page">
              <wp:posOffset>180975</wp:posOffset>
            </wp:positionV>
            <wp:extent cx="6372225" cy="468630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8" cstate="print">
                      <a:extLst>
                        <a:ext uri="{28A0092B-C50C-407E-A947-70E740481C1C}">
                          <a14:useLocalDpi xmlns:a14="http://schemas.microsoft.com/office/drawing/2010/main" val="0"/>
                        </a:ext>
                      </a:extLst>
                    </a:blip>
                    <a:srcRect t="970" b="970"/>
                    <a:stretch>
                      <a:fillRect/>
                    </a:stretch>
                  </pic:blipFill>
                  <pic:spPr>
                    <a:xfrm>
                      <a:off x="0" y="0"/>
                      <a:ext cx="6372225" cy="4686300"/>
                    </a:xfrm>
                    <a:prstGeom prst="rect">
                      <a:avLst/>
                    </a:prstGeom>
                  </pic:spPr>
                </pic:pic>
              </a:graphicData>
            </a:graphic>
            <wp14:sizeRelH relativeFrom="margin">
              <wp14:pctWidth>0</wp14:pctWidth>
            </wp14:sizeRelH>
            <wp14:sizeRelV relativeFrom="margin">
              <wp14:pctHeight>0</wp14:pctHeight>
            </wp14:sizeRelV>
          </wp:anchor>
        </w:drawing>
      </w:r>
    </w:p>
    <w:p w14:paraId="70FD5B13" w14:textId="77777777" w:rsidR="003A62A7" w:rsidRDefault="003A62A7">
      <w:r>
        <w:rPr>
          <w:noProof/>
        </w:rPr>
        <w:lastRenderedPageBreak/>
        <w:drawing>
          <wp:anchor distT="0" distB="0" distL="114300" distR="114300" simplePos="0" relativeHeight="251698176" behindDoc="0" locked="0" layoutInCell="1" allowOverlap="1" wp14:anchorId="2EB13F5E" wp14:editId="5EA9F9B1">
            <wp:simplePos x="0" y="0"/>
            <wp:positionH relativeFrom="page">
              <wp:posOffset>503540</wp:posOffset>
            </wp:positionH>
            <wp:positionV relativeFrom="page">
              <wp:posOffset>336030</wp:posOffset>
            </wp:positionV>
            <wp:extent cx="4724400" cy="32664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29" cstate="print">
                      <a:extLst>
                        <a:ext uri="{28A0092B-C50C-407E-A947-70E740481C1C}">
                          <a14:useLocalDpi xmlns:a14="http://schemas.microsoft.com/office/drawing/2010/main" val="0"/>
                        </a:ext>
                      </a:extLst>
                    </a:blip>
                    <a:srcRect t="3898" b="3898"/>
                    <a:stretch>
                      <a:fillRect/>
                    </a:stretch>
                  </pic:blipFill>
                  <pic:spPr>
                    <a:xfrm>
                      <a:off x="0" y="0"/>
                      <a:ext cx="4724400" cy="326644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63360" behindDoc="0" locked="0" layoutInCell="1" allowOverlap="1" wp14:anchorId="3D95EB64" wp14:editId="3B744128">
                <wp:simplePos x="0" y="0"/>
                <wp:positionH relativeFrom="page">
                  <wp:posOffset>3743960</wp:posOffset>
                </wp:positionH>
                <wp:positionV relativeFrom="page">
                  <wp:posOffset>3780790</wp:posOffset>
                </wp:positionV>
                <wp:extent cx="3204210" cy="3420110"/>
                <wp:effectExtent l="635" t="0" r="0" b="0"/>
                <wp:wrapNone/>
                <wp:docPr id="19"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42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EB64" id="Text Box 312" o:spid="_x0000_s1034" type="#_x0000_t202" style="position:absolute;margin-left:294.8pt;margin-top:297.7pt;width:252.3pt;height:269.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" filled="f" stroked="f">
                <v:textbox style="mso-next-textbox:#Text Box 313" inset="0,0,0,0">
                  <w:txbxContent/>
                </v:textbox>
                <w10:wrap anchorx="page" anchory="page"/>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75F46F99" wp14:editId="3D6A3924">
                <wp:simplePos x="0" y="0"/>
                <wp:positionH relativeFrom="page">
                  <wp:posOffset>360045</wp:posOffset>
                </wp:positionH>
                <wp:positionV relativeFrom="page">
                  <wp:posOffset>3780790</wp:posOffset>
                </wp:positionV>
                <wp:extent cx="3204210" cy="3420110"/>
                <wp:effectExtent l="0" t="0" r="0" b="0"/>
                <wp:wrapNone/>
                <wp:docPr id="1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42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46F99" id="Text Box 311" o:spid="_x0000_s1035" type="#_x0000_t202" style="position:absolute;margin-left:28.35pt;margin-top:297.7pt;width:252.3pt;height:269.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" filled="f" stroked="f">
                <v:textbox style="mso-next-textbox:#Text Box 312" inset="0,0,0,0">
                  <w:txbxContent/>
                </v:textbox>
                <w10:wrap anchorx="page" anchory="page"/>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2F1EFDF5" wp14:editId="53017EB6">
                <wp:simplePos x="0" y="0"/>
                <wp:positionH relativeFrom="page">
                  <wp:posOffset>7128510</wp:posOffset>
                </wp:positionH>
                <wp:positionV relativeFrom="page">
                  <wp:posOffset>3780790</wp:posOffset>
                </wp:positionV>
                <wp:extent cx="3204210" cy="3420110"/>
                <wp:effectExtent l="3810" t="0" r="1905" b="0"/>
                <wp:wrapNone/>
                <wp:docPr id="1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210" cy="342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FDF5" id="Text Box 313" o:spid="_x0000_s1036" type="#_x0000_t202" style="position:absolute;margin-left:561.3pt;margin-top:297.7pt;width:252.3pt;height:269.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" filled="f" stroked="f">
                <v:textbox inset="0,0,0,0">
                  <w:txbxContent/>
                </v:textbox>
                <w10:wrap anchorx="page" anchory="page"/>
              </v:shape>
            </w:pict>
          </mc:Fallback>
        </mc:AlternateContent>
      </w:r>
    </w:p>
    <w:p w14:paraId="05093232" w14:textId="6814F882" w:rsidR="00053BA5" w:rsidRPr="00053BA5" w:rsidRDefault="00053BA5" w:rsidP="00053BA5">
      <w:r>
        <w:rPr>
          <w:noProof/>
        </w:rPr>
        <w:drawing>
          <wp:anchor distT="0" distB="0" distL="114300" distR="114300" simplePos="0" relativeHeight="251714048" behindDoc="0" locked="0" layoutInCell="1" allowOverlap="1" wp14:anchorId="0D321AC6" wp14:editId="6A3EDC26">
            <wp:simplePos x="0" y="0"/>
            <wp:positionH relativeFrom="column">
              <wp:posOffset>5496431</wp:posOffset>
            </wp:positionH>
            <wp:positionV relativeFrom="paragraph">
              <wp:posOffset>8890</wp:posOffset>
            </wp:positionV>
            <wp:extent cx="4664467" cy="3239770"/>
            <wp:effectExtent l="0" t="0" r="3175" b="0"/>
            <wp:wrapNone/>
            <wp:docPr id="36" name="Picture 36" descr="A bedroom with a bed and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edroom with a bed and desk&#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64467" cy="3239770"/>
                    </a:xfrm>
                    <a:prstGeom prst="rect">
                      <a:avLst/>
                    </a:prstGeom>
                  </pic:spPr>
                </pic:pic>
              </a:graphicData>
            </a:graphic>
            <wp14:sizeRelH relativeFrom="margin">
              <wp14:pctWidth>0</wp14:pctWidth>
            </wp14:sizeRelH>
          </wp:anchor>
        </w:drawing>
      </w:r>
    </w:p>
    <w:p w14:paraId="7B652572" w14:textId="77777777" w:rsidR="00053BA5" w:rsidRDefault="00053BA5" w:rsidP="00053BA5"/>
    <w:p w14:paraId="17807AD7" w14:textId="4BED424A" w:rsidR="00053BA5" w:rsidRDefault="00053BA5" w:rsidP="00053BA5">
      <w:pPr>
        <w:tabs>
          <w:tab w:val="left" w:pos="8964"/>
        </w:tabs>
      </w:pPr>
      <w:r>
        <w:tab/>
      </w:r>
    </w:p>
    <w:p w14:paraId="0A956FE2" w14:textId="36F53796" w:rsidR="00053BA5" w:rsidRPr="00053BA5" w:rsidRDefault="00053BA5" w:rsidP="00053BA5">
      <w:pPr>
        <w:tabs>
          <w:tab w:val="left" w:pos="8964"/>
        </w:tabs>
        <w:sectPr w:rsidR="00053BA5" w:rsidRPr="00053BA5" w:rsidSect="00524630">
          <w:headerReference w:type="default" r:id="rId31"/>
          <w:footerReference w:type="default" r:id="rId32"/>
          <w:pgSz w:w="16840" w:h="11907" w:orient="landscape" w:code="9"/>
          <w:pgMar w:top="0" w:right="0" w:bottom="0" w:left="0" w:header="0" w:footer="0" w:gutter="0"/>
          <w:cols w:space="720"/>
          <w:docGrid w:linePitch="360"/>
        </w:sectPr>
      </w:pPr>
      <w:r>
        <w:tab/>
      </w:r>
    </w:p>
    <w:p w14:paraId="21F1E9AD" w14:textId="4CA692F7" w:rsidR="003A62A7" w:rsidRDefault="00CC7BE2" w:rsidP="00CF31BC">
      <w:r>
        <w:rPr>
          <w:noProof/>
        </w:rPr>
        <w:lastRenderedPageBreak/>
        <w:drawing>
          <wp:anchor distT="0" distB="0" distL="114300" distR="114300" simplePos="0" relativeHeight="251671040" behindDoc="0" locked="0" layoutInCell="1" allowOverlap="1" wp14:anchorId="0E8D81B6" wp14:editId="5092D11C">
            <wp:simplePos x="0" y="0"/>
            <wp:positionH relativeFrom="page">
              <wp:posOffset>10274</wp:posOffset>
            </wp:positionH>
            <wp:positionV relativeFrom="page">
              <wp:posOffset>-51371</wp:posOffset>
            </wp:positionV>
            <wp:extent cx="10687050" cy="7592602"/>
            <wp:effectExtent l="0" t="0" r="0" b="88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33">
                      <a:extLst>
                        <a:ext uri="{28A0092B-C50C-407E-A947-70E740481C1C}">
                          <a14:useLocalDpi xmlns:a14="http://schemas.microsoft.com/office/drawing/2010/main" val="0"/>
                        </a:ext>
                      </a:extLst>
                    </a:blip>
                    <a:srcRect t="2939" b="2939"/>
                    <a:stretch>
                      <a:fillRect/>
                    </a:stretch>
                  </pic:blipFill>
                  <pic:spPr>
                    <a:xfrm>
                      <a:off x="0" y="0"/>
                      <a:ext cx="10690323" cy="7594927"/>
                    </a:xfrm>
                    <a:prstGeom prst="rect">
                      <a:avLst/>
                    </a:prstGeom>
                  </pic:spPr>
                </pic:pic>
              </a:graphicData>
            </a:graphic>
            <wp14:sizeRelH relativeFrom="margin">
              <wp14:pctWidth>0</wp14:pctWidth>
            </wp14:sizeRelH>
            <wp14:sizeRelV relativeFrom="margin">
              <wp14:pctHeight>0</wp14:pctHeight>
            </wp14:sizeRelV>
          </wp:anchor>
        </w:drawing>
      </w:r>
    </w:p>
    <w:p w14:paraId="589E4AA4" w14:textId="10B36140" w:rsidR="003A62A7" w:rsidRDefault="003A62A7">
      <w:r>
        <w:br w:type="page"/>
      </w:r>
    </w:p>
    <w:p w14:paraId="4BA269A4" w14:textId="02569C15" w:rsidR="003A62A7" w:rsidRDefault="003A62A7" w:rsidP="00CF31BC">
      <w:pPr>
        <w:sectPr w:rsidR="003A62A7" w:rsidSect="000652F2">
          <w:headerReference w:type="default" r:id="rId34"/>
          <w:footerReference w:type="default" r:id="rId35"/>
          <w:pgSz w:w="16840" w:h="11907" w:orient="landscape" w:code="9"/>
          <w:pgMar w:top="0" w:right="0" w:bottom="0" w:left="0" w:header="0" w:footer="0" w:gutter="0"/>
          <w:cols w:space="720"/>
          <w:titlePg/>
          <w:docGrid w:linePitch="360"/>
        </w:sectPr>
      </w:pPr>
    </w:p>
    <w:p w14:paraId="30BBA048" w14:textId="70ADD9DC" w:rsidR="003A62A7" w:rsidRDefault="00CC7BE2" w:rsidP="00CF31BC">
      <w:r>
        <w:rPr>
          <w:noProof/>
        </w:rPr>
        <w:lastRenderedPageBreak/>
        <w:drawing>
          <wp:anchor distT="0" distB="0" distL="114300" distR="114300" simplePos="0" relativeHeight="251712000" behindDoc="0" locked="0" layoutInCell="1" allowOverlap="1" wp14:anchorId="479C61A4" wp14:editId="5B458CE1">
            <wp:simplePos x="0" y="0"/>
            <wp:positionH relativeFrom="page">
              <wp:posOffset>246580</wp:posOffset>
            </wp:positionH>
            <wp:positionV relativeFrom="page">
              <wp:posOffset>287676</wp:posOffset>
            </wp:positionV>
            <wp:extent cx="10222786" cy="6981825"/>
            <wp:effectExtent l="0" t="0" r="762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224394" cy="6982923"/>
                    </a:xfrm>
                    <a:prstGeom prst="rect">
                      <a:avLst/>
                    </a:prstGeom>
                  </pic:spPr>
                </pic:pic>
              </a:graphicData>
            </a:graphic>
            <wp14:sizeRelH relativeFrom="margin">
              <wp14:pctWidth>0</wp14:pctWidth>
            </wp14:sizeRelH>
            <wp14:sizeRelV relativeFrom="margin">
              <wp14:pctHeight>0</wp14:pctHeight>
            </wp14:sizeRelV>
          </wp:anchor>
        </w:drawing>
      </w:r>
    </w:p>
    <w:sectPr w:rsidR="003A62A7" w:rsidSect="003A62A7">
      <w:headerReference w:type="default" r:id="rId37"/>
      <w:footerReference w:type="default" r:id="rId38"/>
      <w:type w:val="continuous"/>
      <w:pgSz w:w="16840" w:h="11907" w:orient="landscape" w:code="9"/>
      <w:pgMar w:top="0" w:right="0" w:bottom="0" w:left="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12D17" w14:textId="77777777" w:rsidR="003A62A7" w:rsidRDefault="003A62A7">
      <w:r>
        <w:separator/>
      </w:r>
    </w:p>
  </w:endnote>
  <w:endnote w:type="continuationSeparator" w:id="0">
    <w:p w14:paraId="0674291A" w14:textId="77777777" w:rsidR="003A62A7" w:rsidRDefault="003A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Roman">
    <w:altName w:val="Times"/>
    <w:panose1 w:val="00000000000000000000"/>
    <w:charset w:val="4D"/>
    <w:family w:val="auto"/>
    <w:notTrueType/>
    <w:pitch w:val="default"/>
    <w:sig w:usb0="00000003" w:usb1="00000000" w:usb2="00000000" w:usb3="00000000" w:csb0="00000001" w:csb1="00000000"/>
  </w:font>
  <w:font w:name="Helvetica 45 Light">
    <w:altName w:val="Arial"/>
    <w:panose1 w:val="020B0500000000000000"/>
    <w:charset w:val="00"/>
    <w:family w:val="swiss"/>
    <w:pitch w:val="variable"/>
    <w:sig w:usb0="00000003" w:usb1="00000000" w:usb2="00000000" w:usb3="00000000" w:csb0="00000001" w:csb1="00000000"/>
  </w:font>
  <w:font w:name="HelveticaNeue-Medium">
    <w:altName w:val="Arial"/>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78CF8" w14:textId="77777777" w:rsidR="003A62A7" w:rsidRDefault="003A62A7">
    <w:pPr>
      <w:pStyle w:val="Footer"/>
    </w:pPr>
    <w:r>
      <w:rPr>
        <w:noProof/>
        <w:lang w:eastAsia="en-GB"/>
      </w:rPr>
      <mc:AlternateContent>
        <mc:Choice Requires="wps">
          <w:drawing>
            <wp:anchor distT="0" distB="0" distL="114300" distR="114300" simplePos="0" relativeHeight="251660288" behindDoc="1" locked="0" layoutInCell="1" allowOverlap="1" wp14:anchorId="0A189641" wp14:editId="6C48E87E">
              <wp:simplePos x="0" y="0"/>
              <wp:positionH relativeFrom="page">
                <wp:posOffset>-36195</wp:posOffset>
              </wp:positionH>
              <wp:positionV relativeFrom="page">
                <wp:posOffset>-36195</wp:posOffset>
              </wp:positionV>
              <wp:extent cx="11008995" cy="7875905"/>
              <wp:effectExtent l="0" t="0" r="1905" b="0"/>
              <wp:wrapNone/>
              <wp:docPr id="13"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8995" cy="78759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3523F" w14:textId="77777777" w:rsidR="003A62A7" w:rsidRDefault="003A62A7" w:rsidP="00BB568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89641" id="Rectangle 97" o:spid="_x0000_s1037" style="position:absolute;margin-left:-2.85pt;margin-top:-2.85pt;width:866.85pt;height:620.1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" fillcolor="#d8d8d8" stroked="f">
              <v:textbox>
                <w:txbxContent>
                  <w:p w14:paraId="48F3523F" w14:textId="77777777" w:rsidR="003A62A7" w:rsidRDefault="003A62A7" w:rsidP="00BB5684">
                    <w:pPr>
                      <w:jc w:val="center"/>
                    </w:pP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34A5D" w14:textId="77777777" w:rsidR="003A62A7" w:rsidRDefault="003A62A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F153" w14:textId="77777777" w:rsidR="003A62A7" w:rsidRDefault="003A62A7">
    <w:r>
      <w:rPr>
        <w:noProof/>
        <w:lang w:val="en-GB" w:eastAsia="en-GB"/>
      </w:rPr>
      <mc:AlternateContent>
        <mc:Choice Requires="wpg">
          <w:drawing>
            <wp:anchor distT="0" distB="0" distL="114300" distR="114300" simplePos="0" relativeHeight="251659264" behindDoc="0" locked="0" layoutInCell="1" allowOverlap="1" wp14:anchorId="440C2268" wp14:editId="2090DAB5">
              <wp:simplePos x="0" y="0"/>
              <wp:positionH relativeFrom="column">
                <wp:posOffset>5095981</wp:posOffset>
              </wp:positionH>
              <wp:positionV relativeFrom="paragraph">
                <wp:posOffset>-423031</wp:posOffset>
              </wp:positionV>
              <wp:extent cx="3476823" cy="197485"/>
              <wp:effectExtent l="0" t="0" r="9525" b="0"/>
              <wp:wrapNone/>
              <wp:docPr id="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6823" cy="197485"/>
                        <a:chOff x="5049" y="10785"/>
                        <a:chExt cx="4589" cy="311"/>
                      </a:xfrm>
                    </wpg:grpSpPr>
                    <pic:pic xmlns:pic="http://schemas.openxmlformats.org/drawingml/2006/picture">
                      <pic:nvPicPr>
                        <pic:cNvPr id="6" name="Picture 85" descr="Right Move RE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49" y="10830"/>
                          <a:ext cx="127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86" descr="Primelocation l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12" y="10785"/>
                          <a:ext cx="142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7" descr="Zoopla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5" y="10857"/>
                          <a:ext cx="111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E612D" id="Group 84" o:spid="_x0000_s1026" style="position:absolute;margin-left:401.25pt;margin-top:-33.3pt;width:273.75pt;height:15.55pt;z-index:251659264" coordorigin="5049,10785" coordsize="4589,311"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alt="Right Move REAL" style="position:absolute;left:5049;top:10830;width:1272;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">
                <v:imagedata r:id="rId4" o:title="Right Move REAL"/>
              </v:shape>
              <v:shape id="Picture 86" o:spid="_x0000_s1028" type="#_x0000_t75" alt="Primelocation lscape" style="position:absolute;left:6712;top:10785;width:1421;height: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">
                <v:imagedata r:id="rId5" o:title="Primelocation lscape"/>
              </v:shape>
              <v:shape id="Picture 87" o:spid="_x0000_s1029" type="#_x0000_t75" alt="Zoopla Logo" style="position:absolute;left:8525;top:10857;width:1113;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">
                <v:imagedata r:id="rId6" o:title="Zoopla Logo"/>
              </v:shape>
            </v:group>
          </w:pict>
        </mc:Fallback>
      </mc:AlternateContent>
    </w:r>
    <w:r>
      <w:rPr>
        <w:noProof/>
        <w:lang w:val="en-GB" w:eastAsia="en-GB"/>
      </w:rPr>
      <mc:AlternateContent>
        <mc:Choice Requires="wpg">
          <w:drawing>
            <wp:anchor distT="0" distB="0" distL="114300" distR="114300" simplePos="0" relativeHeight="251661312" behindDoc="0" locked="0" layoutInCell="1" allowOverlap="1" wp14:anchorId="70230CF2" wp14:editId="0BB48CCA">
              <wp:simplePos x="0" y="0"/>
              <wp:positionH relativeFrom="page">
                <wp:posOffset>450215</wp:posOffset>
              </wp:positionH>
              <wp:positionV relativeFrom="page">
                <wp:posOffset>6210935</wp:posOffset>
              </wp:positionV>
              <wp:extent cx="9791700" cy="53975"/>
              <wp:effectExtent l="2540" t="635" r="0" b="2540"/>
              <wp:wrapNone/>
              <wp:docPr id="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3" name="Rectangle 93"/>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94"/>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F74E20" id="Group 92" o:spid="_x0000_s1026" style="position:absolute;margin-left:35.45pt;margin-top:489.05pt;width:771pt;height:4.25pt;z-index:251661312;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">
              <v:rect id="Rectangle 93"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eUwgAAANoAAAAPAAAAZHJzL2Rvd25yZXYueG1sRI/BbsIw&#10;EETvlfgHa5F6Kw6pWl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BKnReUwgAAANoAAAAPAAAA&#10;AAAAAAAAAAAAAAcCAABkcnMvZG93bnJldi54bWxQSwUGAAAAAAMAAwC3AAAA9gIAAAAA&#10;" fillcolor="#ec008c" stroked="f"/>
              <v:rect id="Rectangle 94"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" fillcolor="#ffb9e3" stroked="f"/>
              <w10:wrap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6DBFF" w14:textId="77777777" w:rsidR="003A62A7" w:rsidRDefault="003A62A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34058" w14:textId="77777777" w:rsidR="003A62A7" w:rsidRDefault="003A62A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F686" w14:textId="77777777" w:rsidR="003A62A7" w:rsidRDefault="003A62A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F92F4" w14:textId="77777777" w:rsidR="003A62A7" w:rsidRDefault="003A62A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875E" w14:textId="77777777" w:rsidR="008C0EAC" w:rsidRDefault="008C0E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832D3" w14:textId="77777777" w:rsidR="003A62A7" w:rsidRDefault="003A62A7">
      <w:r>
        <w:separator/>
      </w:r>
    </w:p>
  </w:footnote>
  <w:footnote w:type="continuationSeparator" w:id="0">
    <w:p w14:paraId="1A723EA6" w14:textId="77777777" w:rsidR="003A62A7" w:rsidRDefault="003A62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B40F9" w14:textId="77777777" w:rsidR="003A62A7" w:rsidRDefault="003A62A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6EEFE" w14:textId="77777777" w:rsidR="003A62A7" w:rsidRDefault="003A62A7">
    <w:pP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E8904" w14:textId="77777777" w:rsidR="003A62A7" w:rsidRDefault="003A62A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9DC2A" w14:textId="77777777" w:rsidR="003A62A7" w:rsidRDefault="003A62A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DD509" w14:textId="77777777" w:rsidR="003A62A7" w:rsidRDefault="003A62A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5D746" w14:textId="77777777" w:rsidR="003A62A7" w:rsidRDefault="003A62A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060A" w14:textId="77777777" w:rsidR="008C0EAC" w:rsidRDefault="008C0E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73C1EBD"/>
    <w:multiLevelType w:val="hybridMultilevel"/>
    <w:tmpl w:val="0568C6AA"/>
    <w:lvl w:ilvl="0" w:tplc="EE9463E0">
      <w:start w:val="1"/>
      <w:numFmt w:val="bullet"/>
      <w:pStyle w:val="Bullet-F8"/>
      <w:lvlText w:val=""/>
      <w:lvlJc w:val="left"/>
      <w:pPr>
        <w:tabs>
          <w:tab w:val="num" w:pos="170"/>
        </w:tabs>
        <w:ind w:left="170" w:hanging="170"/>
      </w:pPr>
      <w:rPr>
        <w:rFonts w:ascii="Symbol" w:hAnsi="Symbol" w:hint="default"/>
        <w:color w:val="EC008C"/>
        <w:spacing w:val="0"/>
        <w:w w:val="10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1">
    <w:nsid w:val="1A5C7550"/>
    <w:multiLevelType w:val="hybridMultilevel"/>
    <w:tmpl w:val="4D10B73E"/>
    <w:lvl w:ilvl="0" w:tplc="DB748906">
      <w:start w:val="1"/>
      <w:numFmt w:val="bullet"/>
      <w:lvlText w:val=""/>
      <w:lvlJc w:val="left"/>
      <w:pPr>
        <w:tabs>
          <w:tab w:val="num" w:pos="113"/>
        </w:tabs>
        <w:ind w:left="113" w:hanging="113"/>
      </w:pPr>
      <w:rPr>
        <w:rFonts w:ascii="Symbol" w:hAnsi="Symbol" w:hint="default"/>
        <w:color w:val="EC008C"/>
        <w:spacing w:val="0"/>
        <w:w w:val="100"/>
        <w:position w:val="2"/>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22D63010"/>
    <w:multiLevelType w:val="multilevel"/>
    <w:tmpl w:val="D17E6D6C"/>
    <w:lvl w:ilvl="0">
      <w:start w:val="1"/>
      <w:numFmt w:val="bullet"/>
      <w:lvlText w:val=""/>
      <w:lvlJc w:val="left"/>
      <w:pPr>
        <w:tabs>
          <w:tab w:val="num" w:pos="170"/>
        </w:tabs>
        <w:ind w:left="170" w:hanging="170"/>
      </w:pPr>
      <w:rPr>
        <w:rFonts w:ascii="Symbol" w:hAnsi="Symbol" w:hint="default"/>
        <w:color w:val="EC008C"/>
        <w:spacing w:val="0"/>
        <w:w w:val="100"/>
        <w:position w:val="2"/>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1">
    <w:nsid w:val="448D1B39"/>
    <w:multiLevelType w:val="multilevel"/>
    <w:tmpl w:val="8640D0DC"/>
    <w:lvl w:ilvl="0">
      <w:start w:val="1"/>
      <w:numFmt w:val="bullet"/>
      <w:lvlText w:val=""/>
      <w:lvlJc w:val="left"/>
      <w:pPr>
        <w:tabs>
          <w:tab w:val="num" w:pos="113"/>
        </w:tabs>
        <w:ind w:left="113" w:hanging="113"/>
      </w:pPr>
      <w:rPr>
        <w:rFonts w:ascii="Symbol" w:hAnsi="Symbol" w:hint="default"/>
        <w:color w:val="EC008C"/>
        <w:spacing w:val="0"/>
        <w:w w:val="100"/>
        <w:position w:val="2"/>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5B6ADD"/>
    <w:multiLevelType w:val="hybridMultilevel"/>
    <w:tmpl w:val="72DA9B1E"/>
    <w:lvl w:ilvl="0" w:tplc="7B20F8C0">
      <w:start w:val="1"/>
      <w:numFmt w:val="bullet"/>
      <w:lvlText w:val=""/>
      <w:lvlJc w:val="left"/>
      <w:pPr>
        <w:ind w:left="720" w:hanging="360"/>
      </w:pPr>
      <w:rPr>
        <w:rFonts w:ascii="Symbol" w:hAnsi="Symbol" w:hint="default"/>
        <w:color w:val="F779C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1">
    <w:nsid w:val="67ED319B"/>
    <w:multiLevelType w:val="hybridMultilevel"/>
    <w:tmpl w:val="2CAC0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15:restartNumberingAfterBreak="1">
    <w:nsid w:val="7F110759"/>
    <w:multiLevelType w:val="hybridMultilevel"/>
    <w:tmpl w:val="B928BB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3"/>
  </w:num>
  <w:num w:numId="3">
    <w:abstractNumId w:val="7"/>
  </w:num>
  <w:num w:numId="4">
    <w:abstractNumId w:val="6"/>
  </w:num>
  <w:num w:numId="5">
    <w:abstractNumId w:val="9"/>
  </w:num>
  <w:num w:numId="6">
    <w:abstractNumId w:val="1"/>
  </w:num>
  <w:num w:numId="7">
    <w:abstractNumId w:val="4"/>
  </w:num>
  <w:num w:numId="8">
    <w:abstractNumId w:val="0"/>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36EF"/>
    <w:rsid w:val="0001131A"/>
    <w:rsid w:val="0002063E"/>
    <w:rsid w:val="000242D1"/>
    <w:rsid w:val="0003640C"/>
    <w:rsid w:val="0004715E"/>
    <w:rsid w:val="00053BA5"/>
    <w:rsid w:val="000652F2"/>
    <w:rsid w:val="00091675"/>
    <w:rsid w:val="00092410"/>
    <w:rsid w:val="00095973"/>
    <w:rsid w:val="00097266"/>
    <w:rsid w:val="000A2D89"/>
    <w:rsid w:val="000A4CA8"/>
    <w:rsid w:val="000C1C8A"/>
    <w:rsid w:val="000E33F3"/>
    <w:rsid w:val="000F05BE"/>
    <w:rsid w:val="00116DDA"/>
    <w:rsid w:val="00137243"/>
    <w:rsid w:val="001D056B"/>
    <w:rsid w:val="002259BD"/>
    <w:rsid w:val="00243C67"/>
    <w:rsid w:val="00245D1E"/>
    <w:rsid w:val="00272DE0"/>
    <w:rsid w:val="00286F2E"/>
    <w:rsid w:val="002A33D2"/>
    <w:rsid w:val="00320E90"/>
    <w:rsid w:val="003255E5"/>
    <w:rsid w:val="003411FD"/>
    <w:rsid w:val="00350B62"/>
    <w:rsid w:val="00356CE5"/>
    <w:rsid w:val="00375C64"/>
    <w:rsid w:val="003928DC"/>
    <w:rsid w:val="00393EF0"/>
    <w:rsid w:val="003A62A7"/>
    <w:rsid w:val="003B6EE8"/>
    <w:rsid w:val="003C61B1"/>
    <w:rsid w:val="003E5F4B"/>
    <w:rsid w:val="003F64CA"/>
    <w:rsid w:val="00401500"/>
    <w:rsid w:val="00402050"/>
    <w:rsid w:val="00405F07"/>
    <w:rsid w:val="00413426"/>
    <w:rsid w:val="004318B3"/>
    <w:rsid w:val="004378E6"/>
    <w:rsid w:val="00440496"/>
    <w:rsid w:val="004665B0"/>
    <w:rsid w:val="00486CE6"/>
    <w:rsid w:val="004A6154"/>
    <w:rsid w:val="004B18A9"/>
    <w:rsid w:val="004B36E8"/>
    <w:rsid w:val="004B76A7"/>
    <w:rsid w:val="004C1FA5"/>
    <w:rsid w:val="004D3DF2"/>
    <w:rsid w:val="00516A61"/>
    <w:rsid w:val="005176B6"/>
    <w:rsid w:val="00524630"/>
    <w:rsid w:val="00525E81"/>
    <w:rsid w:val="00536FA4"/>
    <w:rsid w:val="0054517D"/>
    <w:rsid w:val="005624BA"/>
    <w:rsid w:val="005654C1"/>
    <w:rsid w:val="005C2A98"/>
    <w:rsid w:val="005D1484"/>
    <w:rsid w:val="005E773E"/>
    <w:rsid w:val="005F0ADD"/>
    <w:rsid w:val="005F414E"/>
    <w:rsid w:val="006241B5"/>
    <w:rsid w:val="0063012E"/>
    <w:rsid w:val="00634740"/>
    <w:rsid w:val="00645030"/>
    <w:rsid w:val="00647D87"/>
    <w:rsid w:val="006573F9"/>
    <w:rsid w:val="00664014"/>
    <w:rsid w:val="00670AA4"/>
    <w:rsid w:val="006C1C6C"/>
    <w:rsid w:val="006E5E97"/>
    <w:rsid w:val="006F0FE4"/>
    <w:rsid w:val="007005E2"/>
    <w:rsid w:val="00710ADD"/>
    <w:rsid w:val="00730350"/>
    <w:rsid w:val="007428EA"/>
    <w:rsid w:val="007432F1"/>
    <w:rsid w:val="007436E0"/>
    <w:rsid w:val="0077210E"/>
    <w:rsid w:val="007851BC"/>
    <w:rsid w:val="007A0F99"/>
    <w:rsid w:val="007A13C0"/>
    <w:rsid w:val="007D6928"/>
    <w:rsid w:val="007E27BB"/>
    <w:rsid w:val="007E4B7A"/>
    <w:rsid w:val="008152C6"/>
    <w:rsid w:val="00822928"/>
    <w:rsid w:val="00825C4E"/>
    <w:rsid w:val="00867D68"/>
    <w:rsid w:val="00871667"/>
    <w:rsid w:val="00893504"/>
    <w:rsid w:val="008B48C2"/>
    <w:rsid w:val="008B7375"/>
    <w:rsid w:val="008C0EAC"/>
    <w:rsid w:val="008E4CE1"/>
    <w:rsid w:val="008F33F8"/>
    <w:rsid w:val="00943131"/>
    <w:rsid w:val="009572BC"/>
    <w:rsid w:val="0097742F"/>
    <w:rsid w:val="009836EF"/>
    <w:rsid w:val="009A53A5"/>
    <w:rsid w:val="009B664E"/>
    <w:rsid w:val="009F0A1A"/>
    <w:rsid w:val="00A12837"/>
    <w:rsid w:val="00A13082"/>
    <w:rsid w:val="00A41F83"/>
    <w:rsid w:val="00A67A8D"/>
    <w:rsid w:val="00A807B1"/>
    <w:rsid w:val="00A839A8"/>
    <w:rsid w:val="00A84AEE"/>
    <w:rsid w:val="00A93C43"/>
    <w:rsid w:val="00B070C6"/>
    <w:rsid w:val="00B27D45"/>
    <w:rsid w:val="00B737DB"/>
    <w:rsid w:val="00B90517"/>
    <w:rsid w:val="00BB49A8"/>
    <w:rsid w:val="00BB5684"/>
    <w:rsid w:val="00BC152B"/>
    <w:rsid w:val="00BD3C0F"/>
    <w:rsid w:val="00BD4795"/>
    <w:rsid w:val="00BE1EFE"/>
    <w:rsid w:val="00BF4B10"/>
    <w:rsid w:val="00C13A61"/>
    <w:rsid w:val="00C30500"/>
    <w:rsid w:val="00C76E3F"/>
    <w:rsid w:val="00CB5914"/>
    <w:rsid w:val="00CC7BE2"/>
    <w:rsid w:val="00CE4B7C"/>
    <w:rsid w:val="00CF31BC"/>
    <w:rsid w:val="00D04E9B"/>
    <w:rsid w:val="00D3181D"/>
    <w:rsid w:val="00D51E3A"/>
    <w:rsid w:val="00D73A8F"/>
    <w:rsid w:val="00D748CE"/>
    <w:rsid w:val="00D8647B"/>
    <w:rsid w:val="00D96887"/>
    <w:rsid w:val="00DB773A"/>
    <w:rsid w:val="00DC193B"/>
    <w:rsid w:val="00DC24E3"/>
    <w:rsid w:val="00DE1D23"/>
    <w:rsid w:val="00DE51C8"/>
    <w:rsid w:val="00DE69FA"/>
    <w:rsid w:val="00DF33EC"/>
    <w:rsid w:val="00DF60E1"/>
    <w:rsid w:val="00E54493"/>
    <w:rsid w:val="00E56350"/>
    <w:rsid w:val="00E777DC"/>
    <w:rsid w:val="00E91885"/>
    <w:rsid w:val="00E95C5D"/>
    <w:rsid w:val="00EA1F11"/>
    <w:rsid w:val="00EA6811"/>
    <w:rsid w:val="00ED4BB3"/>
    <w:rsid w:val="00F1574B"/>
    <w:rsid w:val="00F34B47"/>
    <w:rsid w:val="00FD2404"/>
    <w:rsid w:val="00FF2427"/>
    <w:rsid w:val="00FF41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ru v:ext="edit" colors="#9c0057,#005943,#fffcda"/>
    </o:shapedefaults>
    <o:shapelayout v:ext="edit">
      <o:idmap v:ext="edit" data="2"/>
    </o:shapelayout>
  </w:shapeDefaults>
  <w:decimalSymbol w:val="."/>
  <w:listSeparator w:val=","/>
  <w14:docId w14:val="5C6D843F"/>
  <w15:docId w15:val="{9B7A58A4-5C24-43B1-BA1A-AC8D993B2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BB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basedOn w:val="Normal"/>
    <w:rsid w:val="004378E6"/>
    <w:pPr>
      <w:autoSpaceDE w:val="0"/>
      <w:autoSpaceDN w:val="0"/>
      <w:adjustRightInd w:val="0"/>
      <w:jc w:val="both"/>
    </w:pPr>
    <w:rPr>
      <w:rFonts w:ascii="Arial" w:hAnsi="Arial" w:cs="Arial"/>
      <w:color w:val="000000"/>
      <w:sz w:val="17"/>
      <w:szCs w:val="17"/>
      <w:lang w:val="en-GB" w:eastAsia="en-GB"/>
    </w:rPr>
  </w:style>
  <w:style w:type="paragraph" w:customStyle="1" w:styleId="headerF12">
    <w:name w:val="header F12"/>
    <w:basedOn w:val="Normal"/>
    <w:rsid w:val="004378E6"/>
    <w:pPr>
      <w:autoSpaceDE w:val="0"/>
      <w:autoSpaceDN w:val="0"/>
      <w:adjustRightInd w:val="0"/>
      <w:jc w:val="both"/>
    </w:pPr>
    <w:rPr>
      <w:rFonts w:ascii="Arial" w:hAnsi="Arial" w:cs="Arial"/>
      <w:color w:val="EC008C"/>
      <w:sz w:val="20"/>
      <w:szCs w:val="17"/>
      <w:lang w:val="en-GB" w:eastAsia="en-GB"/>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BasicParagraph">
    <w:name w:val="[Basic Paragraph]"/>
    <w:basedOn w:val="Normal"/>
    <w:rsid w:val="00516A61"/>
    <w:pPr>
      <w:widowControl w:val="0"/>
      <w:autoSpaceDE w:val="0"/>
      <w:autoSpaceDN w:val="0"/>
      <w:adjustRightInd w:val="0"/>
      <w:spacing w:line="288" w:lineRule="auto"/>
      <w:textAlignment w:val="center"/>
    </w:pPr>
    <w:rPr>
      <w:rFonts w:ascii="Times-Roman" w:hAnsi="Times-Roman" w:cs="Times-Roman"/>
      <w:color w:val="000000"/>
      <w:lang w:val="en-GB"/>
    </w:rPr>
  </w:style>
  <w:style w:type="paragraph" w:customStyle="1" w:styleId="Bullet-F8">
    <w:name w:val="Bullet-F8"/>
    <w:rsid w:val="00C13A61"/>
    <w:pPr>
      <w:numPr>
        <w:numId w:val="8"/>
      </w:numPr>
      <w:spacing w:after="60"/>
    </w:pPr>
    <w:rPr>
      <w:rFonts w:ascii="Arial" w:hAnsi="Arial" w:cs="Arial"/>
      <w:sz w:val="22"/>
      <w:szCs w:val="22"/>
    </w:rPr>
  </w:style>
  <w:style w:type="paragraph" w:styleId="ListParagraph">
    <w:name w:val="List Paragraph"/>
    <w:basedOn w:val="Normal"/>
    <w:uiPriority w:val="34"/>
    <w:qFormat/>
    <w:rsid w:val="006640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3.xml"/><Relationship Id="rId26" Type="http://schemas.openxmlformats.org/officeDocument/2006/relationships/image" Target="media/image16.jpe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21.jpg"/><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footer" Target="footer6.xm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5.jpg"/><Relationship Id="rId28" Type="http://schemas.openxmlformats.org/officeDocument/2006/relationships/image" Target="media/image18.jpg"/><Relationship Id="rId36" Type="http://schemas.openxmlformats.org/officeDocument/2006/relationships/image" Target="media/image22.jpg"/><Relationship Id="rId10" Type="http://schemas.openxmlformats.org/officeDocument/2006/relationships/image" Target="media/image2.wmf"/><Relationship Id="rId19" Type="http://schemas.openxmlformats.org/officeDocument/2006/relationships/footer" Target="footer4.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7.xml"/><Relationship Id="rId8" Type="http://schemas.openxmlformats.org/officeDocument/2006/relationships/footer" Target="footer1.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8.wmf"/><Relationship Id="rId2" Type="http://schemas.openxmlformats.org/officeDocument/2006/relationships/image" Target="media/image7.wmf"/><Relationship Id="rId1" Type="http://schemas.openxmlformats.org/officeDocument/2006/relationships/image" Target="media/image6.wmf"/><Relationship Id="rId6" Type="http://schemas.openxmlformats.org/officeDocument/2006/relationships/image" Target="media/image11.wmf"/><Relationship Id="rId5" Type="http://schemas.openxmlformats.org/officeDocument/2006/relationships/image" Target="media/image10.wmf"/><Relationship Id="rId4" Type="http://schemas.openxmlformats.org/officeDocument/2006/relationships/image" Target="media/image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ppData\Local\Microsoft\Windows\INetCache\Content.Outlook\RC27MG13\B2170_F005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4A394-4E0A-4161-8B41-F4D4F784E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B2170_F005a</Template>
  <TotalTime>31</TotalTime>
  <Pages>8</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dc:creator>
  <cp:lastModifiedBy>Simon Bonner</cp:lastModifiedBy>
  <cp:revision>2</cp:revision>
  <cp:lastPrinted>2010-12-16T10:18:00Z</cp:lastPrinted>
  <dcterms:created xsi:type="dcterms:W3CDTF">2024-05-08T20:32:00Z</dcterms:created>
  <dcterms:modified xsi:type="dcterms:W3CDTF">2024-05-08T21:03:00Z</dcterms:modified>
</cp:coreProperties>
</file>