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70BD" w14:textId="6DB2AA02" w:rsidR="003F48E6" w:rsidRPr="00015A05" w:rsidRDefault="003F48E6">
      <w:pPr>
        <w:rPr>
          <w:noProof/>
        </w:rPr>
        <w:sectPr w:rsidR="003F48E6" w:rsidRPr="00015A05" w:rsidSect="003F48E6">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67456" behindDoc="1" locked="0" layoutInCell="1" allowOverlap="1" wp14:anchorId="1307821A" wp14:editId="57000EA5">
            <wp:simplePos x="0" y="0"/>
            <wp:positionH relativeFrom="page">
              <wp:posOffset>-883920</wp:posOffset>
            </wp:positionH>
            <wp:positionV relativeFrom="page">
              <wp:posOffset>15240</wp:posOffset>
            </wp:positionV>
            <wp:extent cx="13594080" cy="752856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rcRect t="10536" b="10536"/>
                    <a:stretch>
                      <a:fillRect/>
                    </a:stretch>
                  </pic:blipFill>
                  <pic:spPr>
                    <a:xfrm>
                      <a:off x="0" y="0"/>
                      <a:ext cx="13594080" cy="75285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38610EFE" wp14:editId="7E8908F3">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F87B" w14:textId="77777777" w:rsidR="003F48E6" w:rsidRPr="00161888" w:rsidRDefault="003F48E6" w:rsidP="00A0276B">
                            <w:pPr>
                              <w:jc w:val="right"/>
                              <w:rPr>
                                <w:rFonts w:ascii="Helvetica 45 Light" w:hAnsi="Helvetica 45 Light"/>
                                <w:color w:val="FFFFFF"/>
                                <w:sz w:val="60"/>
                                <w:szCs w:val="60"/>
                                <w:lang w:val="en-GB"/>
                              </w:rPr>
                            </w:pPr>
                            <w:r w:rsidRPr="00B54B70">
                              <w:rPr>
                                <w:rFonts w:ascii="Helvetica 45 Light" w:hAnsi="Helvetica 45 Light"/>
                                <w:noProof/>
                                <w:color w:val="FFFFFF"/>
                                <w:sz w:val="60"/>
                                <w:szCs w:val="60"/>
                                <w:lang w:val="en-GB"/>
                              </w:rPr>
                              <w:t>Gunthorpe Road</w:t>
                            </w:r>
                          </w:p>
                          <w:p w14:paraId="6C022B8C" w14:textId="77777777" w:rsidR="003F48E6" w:rsidRPr="00A0276B" w:rsidRDefault="003F48E6" w:rsidP="00A0276B">
                            <w:pPr>
                              <w:jc w:val="right"/>
                              <w:rPr>
                                <w:rFonts w:ascii="Helvetica 45 Light" w:hAnsi="Helvetica 45 Light"/>
                                <w:color w:val="EC008C"/>
                                <w:sz w:val="40"/>
                                <w:szCs w:val="40"/>
                                <w:lang w:val="en-GB"/>
                              </w:rPr>
                            </w:pPr>
                            <w:r w:rsidRPr="00B54B70">
                              <w:rPr>
                                <w:rFonts w:ascii="Helvetica 45 Light" w:hAnsi="Helvetica 45 Light"/>
                                <w:noProof/>
                                <w:color w:val="EC008C"/>
                                <w:sz w:val="40"/>
                                <w:szCs w:val="40"/>
                                <w:lang w:val="en-GB"/>
                              </w:rPr>
                              <w:t>Marlow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10EFE"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" filled="f" stroked="f">
                <v:textbox inset="0,0,0,0">
                  <w:txbxContent>
                    <w:p w14:paraId="0D0DF87B" w14:textId="77777777" w:rsidR="003F48E6" w:rsidRPr="00161888" w:rsidRDefault="003F48E6" w:rsidP="00A0276B">
                      <w:pPr>
                        <w:jc w:val="right"/>
                        <w:rPr>
                          <w:rFonts w:ascii="Helvetica 45 Light" w:hAnsi="Helvetica 45 Light"/>
                          <w:color w:val="FFFFFF"/>
                          <w:sz w:val="60"/>
                          <w:szCs w:val="60"/>
                          <w:lang w:val="en-GB"/>
                        </w:rPr>
                      </w:pPr>
                      <w:r w:rsidRPr="00B54B70">
                        <w:rPr>
                          <w:rFonts w:ascii="Helvetica 45 Light" w:hAnsi="Helvetica 45 Light"/>
                          <w:noProof/>
                          <w:color w:val="FFFFFF"/>
                          <w:sz w:val="60"/>
                          <w:szCs w:val="60"/>
                          <w:lang w:val="en-GB"/>
                        </w:rPr>
                        <w:t>Gunthorpe Road</w:t>
                      </w:r>
                    </w:p>
                    <w:p w14:paraId="6C022B8C" w14:textId="77777777" w:rsidR="003F48E6" w:rsidRPr="00A0276B" w:rsidRDefault="003F48E6" w:rsidP="00A0276B">
                      <w:pPr>
                        <w:jc w:val="right"/>
                        <w:rPr>
                          <w:rFonts w:ascii="Helvetica 45 Light" w:hAnsi="Helvetica 45 Light"/>
                          <w:color w:val="EC008C"/>
                          <w:sz w:val="40"/>
                          <w:szCs w:val="40"/>
                          <w:lang w:val="en-GB"/>
                        </w:rPr>
                      </w:pPr>
                      <w:r w:rsidRPr="00B54B70">
                        <w:rPr>
                          <w:rFonts w:ascii="Helvetica 45 Light" w:hAnsi="Helvetica 45 Light"/>
                          <w:noProof/>
                          <w:color w:val="EC008C"/>
                          <w:sz w:val="40"/>
                          <w:szCs w:val="40"/>
                          <w:lang w:val="en-GB"/>
                        </w:rPr>
                        <w:t>Marlow</w:t>
                      </w:r>
                    </w:p>
                  </w:txbxContent>
                </v:textbox>
                <w10:wrap anchorx="page" anchory="page"/>
              </v:shape>
            </w:pict>
          </mc:Fallback>
        </mc:AlternateContent>
      </w:r>
      <w:r>
        <w:rPr>
          <w:noProof/>
          <w:lang w:val="en-GB" w:eastAsia="en-GB"/>
        </w:rPr>
        <w:drawing>
          <wp:anchor distT="0" distB="0" distL="114300" distR="114300" simplePos="0" relativeHeight="251659264" behindDoc="0" locked="0" layoutInCell="1" allowOverlap="1" wp14:anchorId="6A295AF2" wp14:editId="4F92DBBE">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AE364" w14:textId="15EF7295" w:rsidR="003F48E6" w:rsidRDefault="00FB7839">
      <w:pPr>
        <w:sectPr w:rsidR="003F48E6" w:rsidSect="003F48E6">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69504" behindDoc="0" locked="0" layoutInCell="1" allowOverlap="1" wp14:anchorId="23FA09C1" wp14:editId="6776C3FC">
            <wp:simplePos x="0" y="0"/>
            <wp:positionH relativeFrom="page">
              <wp:posOffset>7680960</wp:posOffset>
            </wp:positionH>
            <wp:positionV relativeFrom="page">
              <wp:posOffset>5394960</wp:posOffset>
            </wp:positionV>
            <wp:extent cx="2682240" cy="173355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2" cstate="print">
                      <a:extLst>
                        <a:ext uri="{28A0092B-C50C-407E-A947-70E740481C1C}">
                          <a14:useLocalDpi xmlns:a14="http://schemas.microsoft.com/office/drawing/2010/main" val="0"/>
                        </a:ext>
                      </a:extLst>
                    </a:blip>
                    <a:srcRect t="864" b="864"/>
                    <a:stretch>
                      <a:fillRect/>
                    </a:stretch>
                  </pic:blipFill>
                  <pic:spPr>
                    <a:xfrm>
                      <a:off x="0" y="0"/>
                      <a:ext cx="2682240" cy="1733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7216" behindDoc="0" locked="0" layoutInCell="1" allowOverlap="1" wp14:anchorId="39AFDBE3" wp14:editId="14254126">
            <wp:simplePos x="0" y="0"/>
            <wp:positionH relativeFrom="page">
              <wp:posOffset>7665720</wp:posOffset>
            </wp:positionH>
            <wp:positionV relativeFrom="page">
              <wp:posOffset>3550920</wp:posOffset>
            </wp:positionV>
            <wp:extent cx="2697480" cy="175704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3" cstate="print">
                      <a:extLst>
                        <a:ext uri="{28A0092B-C50C-407E-A947-70E740481C1C}">
                          <a14:useLocalDpi xmlns:a14="http://schemas.microsoft.com/office/drawing/2010/main" val="0"/>
                        </a:ext>
                      </a:extLst>
                    </a:blip>
                    <a:srcRect l="-14" r="-14"/>
                    <a:stretch>
                      <a:fillRect/>
                    </a:stretch>
                  </pic:blipFill>
                  <pic:spPr>
                    <a:xfrm>
                      <a:off x="0" y="0"/>
                      <a:ext cx="2697480" cy="17570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3360" behindDoc="0" locked="0" layoutInCell="1" allowOverlap="1" wp14:anchorId="3C32A6A3" wp14:editId="424A5BC2">
                <wp:simplePos x="0" y="0"/>
                <wp:positionH relativeFrom="page">
                  <wp:posOffset>7467600</wp:posOffset>
                </wp:positionH>
                <wp:positionV relativeFrom="page">
                  <wp:posOffset>365760</wp:posOffset>
                </wp:positionV>
                <wp:extent cx="45719" cy="68402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BBF8B" w14:textId="77777777" w:rsidR="003F48E6" w:rsidRDefault="003F48E6"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A6A3" id="Rectangle 28" o:spid="_x0000_s1027" style="position:absolute;margin-left:588pt;margin-top:28.8pt;width:3.6pt;height:538.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" stroked="f">
                <v:textbox>
                  <w:txbxContent>
                    <w:p w14:paraId="13FBBF8B" w14:textId="77777777" w:rsidR="003F48E6" w:rsidRDefault="003F48E6" w:rsidP="006A08A9">
                      <w:pPr>
                        <w:jc w:val="center"/>
                      </w:pPr>
                    </w:p>
                  </w:txbxContent>
                </v:textbox>
                <w10:wrap anchorx="page" anchory="page"/>
              </v:rect>
            </w:pict>
          </mc:Fallback>
        </mc:AlternateContent>
      </w:r>
      <w:r w:rsidR="00697F52">
        <w:rPr>
          <w:noProof/>
          <w:lang w:val="en-GB" w:eastAsia="en-GB"/>
        </w:rPr>
        <mc:AlternateContent>
          <mc:Choice Requires="wps">
            <w:drawing>
              <wp:anchor distT="0" distB="0" distL="114300" distR="114300" simplePos="0" relativeHeight="251646976" behindDoc="0" locked="0" layoutInCell="1" allowOverlap="1" wp14:anchorId="5B340159" wp14:editId="50A5101B">
                <wp:simplePos x="0" y="0"/>
                <wp:positionH relativeFrom="page">
                  <wp:posOffset>7680960</wp:posOffset>
                </wp:positionH>
                <wp:positionV relativeFrom="page">
                  <wp:posOffset>365760</wp:posOffset>
                </wp:positionV>
                <wp:extent cx="2656840" cy="1417320"/>
                <wp:effectExtent l="0" t="0" r="10160" b="1143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66332BBB" w14:textId="41097EE9" w:rsidR="003F48E6" w:rsidRPr="00697F52" w:rsidRDefault="00697F52"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Ravenscourt</w:t>
                            </w:r>
                          </w:p>
                          <w:p w14:paraId="54218178" w14:textId="77777777" w:rsidR="003F48E6" w:rsidRPr="00697F52" w:rsidRDefault="003F48E6"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Marlow</w:t>
                            </w:r>
                          </w:p>
                          <w:p w14:paraId="2470BEF3" w14:textId="77777777" w:rsidR="003F48E6" w:rsidRPr="00697F52" w:rsidRDefault="003F48E6"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Buckinghamshire</w:t>
                            </w:r>
                          </w:p>
                          <w:p w14:paraId="145A2867" w14:textId="77777777" w:rsidR="003F48E6" w:rsidRPr="00697F52" w:rsidRDefault="003F48E6" w:rsidP="007A5A39">
                            <w:pPr>
                              <w:rPr>
                                <w:color w:val="000000"/>
                                <w:sz w:val="44"/>
                                <w:szCs w:val="44"/>
                                <w:lang w:val="en-GB"/>
                              </w:rPr>
                            </w:pPr>
                            <w:r w:rsidRPr="00697F52">
                              <w:rPr>
                                <w:rFonts w:ascii="Helvetica 45 Light" w:hAnsi="Helvetica 45 Light"/>
                                <w:noProof/>
                                <w:color w:val="000000"/>
                                <w:sz w:val="44"/>
                                <w:szCs w:val="44"/>
                                <w:lang w:val="en-GB"/>
                              </w:rPr>
                              <w:t>SL7 1XY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40159" id="Text Box 37" o:spid="_x0000_s1028" type="#_x0000_t202" style="position:absolute;margin-left:604.8pt;margin-top:28.8pt;width:209.2pt;height:11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" filled="f" stroked="f" strokecolor="fuchsia">
                <v:textbox inset="0,0,0,0">
                  <w:txbxContent>
                    <w:p w14:paraId="66332BBB" w14:textId="41097EE9" w:rsidR="003F48E6" w:rsidRPr="00697F52" w:rsidRDefault="00697F52"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Ravenscourt</w:t>
                      </w:r>
                    </w:p>
                    <w:p w14:paraId="54218178" w14:textId="77777777" w:rsidR="003F48E6" w:rsidRPr="00697F52" w:rsidRDefault="003F48E6"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Marlow</w:t>
                      </w:r>
                    </w:p>
                    <w:p w14:paraId="2470BEF3" w14:textId="77777777" w:rsidR="003F48E6" w:rsidRPr="00697F52" w:rsidRDefault="003F48E6" w:rsidP="007A5A39">
                      <w:pPr>
                        <w:rPr>
                          <w:rFonts w:ascii="Helvetica 45 Light" w:hAnsi="Helvetica 45 Light"/>
                          <w:color w:val="000000"/>
                          <w:sz w:val="44"/>
                          <w:szCs w:val="44"/>
                          <w:lang w:val="en-GB"/>
                        </w:rPr>
                      </w:pPr>
                      <w:r w:rsidRPr="00697F52">
                        <w:rPr>
                          <w:rFonts w:ascii="Helvetica 45 Light" w:hAnsi="Helvetica 45 Light"/>
                          <w:noProof/>
                          <w:color w:val="000000"/>
                          <w:sz w:val="44"/>
                          <w:szCs w:val="44"/>
                          <w:lang w:val="en-GB"/>
                        </w:rPr>
                        <w:t>Buckinghamshire</w:t>
                      </w:r>
                    </w:p>
                    <w:p w14:paraId="145A2867" w14:textId="77777777" w:rsidR="003F48E6" w:rsidRPr="00697F52" w:rsidRDefault="003F48E6" w:rsidP="007A5A39">
                      <w:pPr>
                        <w:rPr>
                          <w:color w:val="000000"/>
                          <w:sz w:val="44"/>
                          <w:szCs w:val="44"/>
                          <w:lang w:val="en-GB"/>
                        </w:rPr>
                      </w:pPr>
                      <w:r w:rsidRPr="00697F52">
                        <w:rPr>
                          <w:rFonts w:ascii="Helvetica 45 Light" w:hAnsi="Helvetica 45 Light"/>
                          <w:noProof/>
                          <w:color w:val="000000"/>
                          <w:sz w:val="44"/>
                          <w:szCs w:val="44"/>
                          <w:lang w:val="en-GB"/>
                        </w:rPr>
                        <w:t>SL7 1XY</w:t>
                      </w:r>
                    </w:p>
                  </w:txbxContent>
                </v:textbox>
                <w10:wrap anchorx="page" anchory="page"/>
              </v:shape>
            </w:pict>
          </mc:Fallback>
        </mc:AlternateContent>
      </w:r>
      <w:r w:rsidR="003F48E6">
        <w:rPr>
          <w:noProof/>
          <w:lang w:val="en-GB" w:eastAsia="en-GB"/>
        </w:rPr>
        <w:drawing>
          <wp:anchor distT="0" distB="0" distL="114300" distR="114300" simplePos="0" relativeHeight="251650048" behindDoc="0" locked="0" layoutInCell="1" allowOverlap="1" wp14:anchorId="12863739" wp14:editId="6D8AB2DC">
            <wp:simplePos x="0" y="0"/>
            <wp:positionH relativeFrom="page">
              <wp:posOffset>227965</wp:posOffset>
            </wp:positionH>
            <wp:positionV relativeFrom="page">
              <wp:posOffset>228600</wp:posOffset>
            </wp:positionV>
            <wp:extent cx="7305040" cy="6915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sidR="003F48E6">
        <w:rPr>
          <w:noProof/>
          <w:lang w:val="en-GB" w:eastAsia="en-GB"/>
        </w:rPr>
        <mc:AlternateContent>
          <mc:Choice Requires="wps">
            <w:drawing>
              <wp:anchor distT="0" distB="0" distL="114300" distR="114300" simplePos="0" relativeHeight="251649024" behindDoc="0" locked="0" layoutInCell="1" allowOverlap="1" wp14:anchorId="5004DC18" wp14:editId="544D31EF">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7A78D375" w14:textId="46F43A0C" w:rsidR="003F48E6" w:rsidRPr="00012C8A" w:rsidRDefault="003F48E6"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proofErr w:type="gramStart"/>
                            <w:r w:rsidRPr="00012C8A">
                              <w:rPr>
                                <w:rFonts w:ascii="Helvetica 45 Light" w:hAnsi="Helvetica 45 Light"/>
                                <w:color w:val="000000"/>
                                <w:sz w:val="28"/>
                                <w:szCs w:val="28"/>
                                <w:lang w:val="en-GB"/>
                              </w:rPr>
                              <w:t>Tenure:-</w:t>
                            </w:r>
                            <w:proofErr w:type="gramEnd"/>
                            <w:r w:rsidRPr="00012C8A">
                              <w:rPr>
                                <w:rFonts w:ascii="Helvetica 45 Light" w:hAnsi="Helvetica 45 Light"/>
                                <w:color w:val="000000"/>
                                <w:sz w:val="28"/>
                                <w:szCs w:val="28"/>
                                <w:lang w:val="en-GB"/>
                              </w:rPr>
                              <w:t xml:space="preserve"> </w:t>
                            </w:r>
                            <w:r w:rsidR="00697F52">
                              <w:rPr>
                                <w:rFonts w:ascii="Helvetica 45 Light" w:hAnsi="Helvetica 45 Light"/>
                                <w:noProof/>
                                <w:color w:val="000000"/>
                                <w:sz w:val="28"/>
                                <w:szCs w:val="28"/>
                                <w:lang w:val="en-GB"/>
                              </w:rPr>
                              <w:t>Leasehold</w:t>
                            </w:r>
                          </w:p>
                          <w:p w14:paraId="08552EBC" w14:textId="5B4AC608" w:rsidR="003F48E6" w:rsidRPr="00012C8A" w:rsidRDefault="003F48E6"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00697F52">
                              <w:rPr>
                                <w:rFonts w:ascii="Helvetica 45 Light" w:hAnsi="Helvetica 45 Light"/>
                                <w:color w:val="000000"/>
                                <w:sz w:val="28"/>
                                <w:szCs w:val="28"/>
                                <w:lang w:val="en-GB"/>
                              </w:rPr>
                              <w:t xml:space="preserve">O.I.E.O </w:t>
                            </w:r>
                            <w:r w:rsidRPr="00B54B70">
                              <w:rPr>
                                <w:rFonts w:ascii="Helvetica 45 Light" w:hAnsi="Helvetica 45 Light"/>
                                <w:noProof/>
                                <w:color w:val="000000"/>
                                <w:sz w:val="28"/>
                                <w:szCs w:val="28"/>
                                <w:lang w:val="en-GB"/>
                              </w:rPr>
                              <w:t>£2</w:t>
                            </w:r>
                            <w:r w:rsidR="00697F52">
                              <w:rPr>
                                <w:rFonts w:ascii="Helvetica 45 Light" w:hAnsi="Helvetica 45 Light"/>
                                <w:noProof/>
                                <w:color w:val="000000"/>
                                <w:sz w:val="28"/>
                                <w:szCs w:val="28"/>
                                <w:lang w:val="en-GB"/>
                              </w:rPr>
                              <w:t>3</w:t>
                            </w:r>
                            <w:r w:rsidRPr="00B54B70">
                              <w:rPr>
                                <w:rFonts w:ascii="Helvetica 45 Light" w:hAnsi="Helvetica 45 Light"/>
                                <w:noProof/>
                                <w:color w:val="000000"/>
                                <w:sz w:val="28"/>
                                <w:szCs w:val="28"/>
                                <w:lang w:val="en-GB"/>
                              </w:rPr>
                              <w:t>0,000</w:t>
                            </w:r>
                          </w:p>
                          <w:p w14:paraId="46EEA642" w14:textId="24D65C99" w:rsidR="003F48E6" w:rsidRPr="00012C8A" w:rsidRDefault="003F48E6" w:rsidP="00012C8A">
                            <w:pPr>
                              <w:pStyle w:val="descF11"/>
                              <w:jc w:val="left"/>
                              <w:rPr>
                                <w:color w:val="808080"/>
                                <w:sz w:val="28"/>
                                <w:szCs w:val="28"/>
                              </w:rPr>
                            </w:pPr>
                            <w:r w:rsidRPr="00012C8A">
                              <w:rPr>
                                <w:sz w:val="28"/>
                                <w:szCs w:val="28"/>
                              </w:rPr>
                              <w:t>-</w:t>
                            </w:r>
                            <w:r w:rsidR="00697F52">
                              <w:rPr>
                                <w:sz w:val="28"/>
                                <w:szCs w:val="28"/>
                              </w:rPr>
                              <w:t>Lease</w:t>
                            </w:r>
                            <w:r w:rsidRPr="00012C8A">
                              <w:rPr>
                                <w:sz w:val="28"/>
                                <w:szCs w:val="28"/>
                              </w:rPr>
                              <w:t xml:space="preserve"> </w:t>
                            </w:r>
                            <w:r w:rsidRPr="00B54B70">
                              <w:rPr>
                                <w:noProof/>
                                <w:color w:val="808080"/>
                                <w:sz w:val="28"/>
                                <w:szCs w:val="28"/>
                              </w:rPr>
                              <w:t>89</w:t>
                            </w:r>
                            <w:r w:rsidR="00697F52">
                              <w:rPr>
                                <w:noProof/>
                                <w:color w:val="808080"/>
                                <w:sz w:val="28"/>
                                <w:szCs w:val="28"/>
                              </w:rPr>
                              <w:t xml:space="preserve"> Years remaining</w:t>
                            </w:r>
                          </w:p>
                          <w:p w14:paraId="4C6D0226" w14:textId="6FD97E67" w:rsidR="003F48E6" w:rsidRPr="00012C8A" w:rsidRDefault="003F48E6" w:rsidP="00012C8A">
                            <w:pPr>
                              <w:pStyle w:val="descF11"/>
                              <w:jc w:val="left"/>
                              <w:rPr>
                                <w:color w:val="808080"/>
                                <w:sz w:val="28"/>
                                <w:szCs w:val="28"/>
                              </w:rPr>
                            </w:pPr>
                            <w:r w:rsidRPr="00B54B70">
                              <w:rPr>
                                <w:noProof/>
                                <w:color w:val="808080"/>
                                <w:sz w:val="28"/>
                                <w:szCs w:val="28"/>
                              </w:rPr>
                              <w:t>£917</w:t>
                            </w:r>
                            <w:r w:rsidR="00697F52">
                              <w:rPr>
                                <w:noProof/>
                                <w:color w:val="808080"/>
                                <w:sz w:val="28"/>
                                <w:szCs w:val="28"/>
                              </w:rPr>
                              <w:t xml:space="preserve"> P/A  Service Charge </w:t>
                            </w:r>
                          </w:p>
                          <w:p w14:paraId="0CF85349" w14:textId="313A8078" w:rsidR="003F48E6" w:rsidRPr="00012C8A" w:rsidRDefault="003F48E6" w:rsidP="00012C8A">
                            <w:pPr>
                              <w:pStyle w:val="descF11"/>
                              <w:jc w:val="left"/>
                              <w:rPr>
                                <w:color w:val="808080"/>
                                <w:sz w:val="28"/>
                                <w:szCs w:val="28"/>
                              </w:rPr>
                            </w:pPr>
                            <w:r w:rsidRPr="00B54B70">
                              <w:rPr>
                                <w:noProof/>
                                <w:color w:val="808080"/>
                                <w:sz w:val="28"/>
                                <w:szCs w:val="28"/>
                              </w:rPr>
                              <w:t>£224</w:t>
                            </w:r>
                            <w:r w:rsidR="00697F52">
                              <w:rPr>
                                <w:noProof/>
                                <w:color w:val="808080"/>
                                <w:sz w:val="28"/>
                                <w:szCs w:val="28"/>
                              </w:rPr>
                              <w:t xml:space="preserve"> P/A Ground Rent </w:t>
                            </w:r>
                          </w:p>
                          <w:p w14:paraId="2D9FC514" w14:textId="376D0B37" w:rsidR="003F48E6" w:rsidRDefault="003F48E6" w:rsidP="00012C8A">
                            <w:pPr>
                              <w:pStyle w:val="descF11"/>
                              <w:jc w:val="left"/>
                              <w:rPr>
                                <w:noProof/>
                                <w:color w:val="808080"/>
                                <w:sz w:val="28"/>
                                <w:szCs w:val="28"/>
                              </w:rPr>
                            </w:pPr>
                            <w:r w:rsidRPr="00B54B70">
                              <w:rPr>
                                <w:noProof/>
                                <w:color w:val="808080"/>
                                <w:sz w:val="28"/>
                                <w:szCs w:val="28"/>
                              </w:rPr>
                              <w:t>Band C</w:t>
                            </w:r>
                            <w:r w:rsidR="00697F52">
                              <w:rPr>
                                <w:noProof/>
                                <w:color w:val="808080"/>
                                <w:sz w:val="28"/>
                                <w:szCs w:val="28"/>
                              </w:rPr>
                              <w:t xml:space="preserve"> – Council Tax</w:t>
                            </w:r>
                          </w:p>
                          <w:p w14:paraId="4F6F1747" w14:textId="3D36E6B0" w:rsidR="00697F52" w:rsidRPr="00012C8A" w:rsidRDefault="00697F52" w:rsidP="00012C8A">
                            <w:pPr>
                              <w:pStyle w:val="descF11"/>
                              <w:jc w:val="left"/>
                              <w:rPr>
                                <w:color w:val="808080"/>
                                <w:sz w:val="28"/>
                                <w:szCs w:val="28"/>
                              </w:rPr>
                            </w:pPr>
                            <w:r>
                              <w:rPr>
                                <w:noProof/>
                                <w:color w:val="808080"/>
                                <w:sz w:val="28"/>
                                <w:szCs w:val="28"/>
                              </w:rPr>
                              <w:t>EPC RATING - C</w:t>
                            </w:r>
                          </w:p>
                          <w:p w14:paraId="65585486" w14:textId="77777777" w:rsidR="003F48E6" w:rsidRPr="00012C8A" w:rsidRDefault="003F48E6" w:rsidP="00012C8A">
                            <w:pPr>
                              <w:rPr>
                                <w:sz w:val="28"/>
                                <w:szCs w:val="28"/>
                              </w:rPr>
                            </w:pPr>
                          </w:p>
                          <w:p w14:paraId="08AF84BB" w14:textId="77777777" w:rsidR="003F48E6" w:rsidRPr="00012C8A" w:rsidRDefault="003F48E6"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4DC18" id="Text Box 39" o:spid="_x0000_s1029" type="#_x0000_t202" style="position:absolute;margin-left:604.8pt;margin-top:159pt;width:209.2pt;height:12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" filled="f" stroked="f" strokecolor="fuchsia">
                <v:textbox inset="0,0,0,0">
                  <w:txbxContent>
                    <w:p w14:paraId="7A78D375" w14:textId="46F43A0C" w:rsidR="003F48E6" w:rsidRPr="00012C8A" w:rsidRDefault="003F48E6"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proofErr w:type="gramStart"/>
                      <w:r w:rsidRPr="00012C8A">
                        <w:rPr>
                          <w:rFonts w:ascii="Helvetica 45 Light" w:hAnsi="Helvetica 45 Light"/>
                          <w:color w:val="000000"/>
                          <w:sz w:val="28"/>
                          <w:szCs w:val="28"/>
                          <w:lang w:val="en-GB"/>
                        </w:rPr>
                        <w:t>Tenure:-</w:t>
                      </w:r>
                      <w:proofErr w:type="gramEnd"/>
                      <w:r w:rsidRPr="00012C8A">
                        <w:rPr>
                          <w:rFonts w:ascii="Helvetica 45 Light" w:hAnsi="Helvetica 45 Light"/>
                          <w:color w:val="000000"/>
                          <w:sz w:val="28"/>
                          <w:szCs w:val="28"/>
                          <w:lang w:val="en-GB"/>
                        </w:rPr>
                        <w:t xml:space="preserve"> </w:t>
                      </w:r>
                      <w:r w:rsidR="00697F52">
                        <w:rPr>
                          <w:rFonts w:ascii="Helvetica 45 Light" w:hAnsi="Helvetica 45 Light"/>
                          <w:noProof/>
                          <w:color w:val="000000"/>
                          <w:sz w:val="28"/>
                          <w:szCs w:val="28"/>
                          <w:lang w:val="en-GB"/>
                        </w:rPr>
                        <w:t>Leasehold</w:t>
                      </w:r>
                    </w:p>
                    <w:p w14:paraId="08552EBC" w14:textId="5B4AC608" w:rsidR="003F48E6" w:rsidRPr="00012C8A" w:rsidRDefault="003F48E6"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00697F52">
                        <w:rPr>
                          <w:rFonts w:ascii="Helvetica 45 Light" w:hAnsi="Helvetica 45 Light"/>
                          <w:color w:val="000000"/>
                          <w:sz w:val="28"/>
                          <w:szCs w:val="28"/>
                          <w:lang w:val="en-GB"/>
                        </w:rPr>
                        <w:t xml:space="preserve">O.I.E.O </w:t>
                      </w:r>
                      <w:r w:rsidRPr="00B54B70">
                        <w:rPr>
                          <w:rFonts w:ascii="Helvetica 45 Light" w:hAnsi="Helvetica 45 Light"/>
                          <w:noProof/>
                          <w:color w:val="000000"/>
                          <w:sz w:val="28"/>
                          <w:szCs w:val="28"/>
                          <w:lang w:val="en-GB"/>
                        </w:rPr>
                        <w:t>£2</w:t>
                      </w:r>
                      <w:r w:rsidR="00697F52">
                        <w:rPr>
                          <w:rFonts w:ascii="Helvetica 45 Light" w:hAnsi="Helvetica 45 Light"/>
                          <w:noProof/>
                          <w:color w:val="000000"/>
                          <w:sz w:val="28"/>
                          <w:szCs w:val="28"/>
                          <w:lang w:val="en-GB"/>
                        </w:rPr>
                        <w:t>3</w:t>
                      </w:r>
                      <w:r w:rsidRPr="00B54B70">
                        <w:rPr>
                          <w:rFonts w:ascii="Helvetica 45 Light" w:hAnsi="Helvetica 45 Light"/>
                          <w:noProof/>
                          <w:color w:val="000000"/>
                          <w:sz w:val="28"/>
                          <w:szCs w:val="28"/>
                          <w:lang w:val="en-GB"/>
                        </w:rPr>
                        <w:t>0,000</w:t>
                      </w:r>
                    </w:p>
                    <w:p w14:paraId="46EEA642" w14:textId="24D65C99" w:rsidR="003F48E6" w:rsidRPr="00012C8A" w:rsidRDefault="003F48E6" w:rsidP="00012C8A">
                      <w:pPr>
                        <w:pStyle w:val="descF11"/>
                        <w:jc w:val="left"/>
                        <w:rPr>
                          <w:color w:val="808080"/>
                          <w:sz w:val="28"/>
                          <w:szCs w:val="28"/>
                        </w:rPr>
                      </w:pPr>
                      <w:r w:rsidRPr="00012C8A">
                        <w:rPr>
                          <w:sz w:val="28"/>
                          <w:szCs w:val="28"/>
                        </w:rPr>
                        <w:t>-</w:t>
                      </w:r>
                      <w:r w:rsidR="00697F52">
                        <w:rPr>
                          <w:sz w:val="28"/>
                          <w:szCs w:val="28"/>
                        </w:rPr>
                        <w:t>Lease</w:t>
                      </w:r>
                      <w:r w:rsidRPr="00012C8A">
                        <w:rPr>
                          <w:sz w:val="28"/>
                          <w:szCs w:val="28"/>
                        </w:rPr>
                        <w:t xml:space="preserve"> </w:t>
                      </w:r>
                      <w:r w:rsidRPr="00B54B70">
                        <w:rPr>
                          <w:noProof/>
                          <w:color w:val="808080"/>
                          <w:sz w:val="28"/>
                          <w:szCs w:val="28"/>
                        </w:rPr>
                        <w:t>89</w:t>
                      </w:r>
                      <w:r w:rsidR="00697F52">
                        <w:rPr>
                          <w:noProof/>
                          <w:color w:val="808080"/>
                          <w:sz w:val="28"/>
                          <w:szCs w:val="28"/>
                        </w:rPr>
                        <w:t xml:space="preserve"> Years remaining</w:t>
                      </w:r>
                    </w:p>
                    <w:p w14:paraId="4C6D0226" w14:textId="6FD97E67" w:rsidR="003F48E6" w:rsidRPr="00012C8A" w:rsidRDefault="003F48E6" w:rsidP="00012C8A">
                      <w:pPr>
                        <w:pStyle w:val="descF11"/>
                        <w:jc w:val="left"/>
                        <w:rPr>
                          <w:color w:val="808080"/>
                          <w:sz w:val="28"/>
                          <w:szCs w:val="28"/>
                        </w:rPr>
                      </w:pPr>
                      <w:r w:rsidRPr="00B54B70">
                        <w:rPr>
                          <w:noProof/>
                          <w:color w:val="808080"/>
                          <w:sz w:val="28"/>
                          <w:szCs w:val="28"/>
                        </w:rPr>
                        <w:t>£917</w:t>
                      </w:r>
                      <w:r w:rsidR="00697F52">
                        <w:rPr>
                          <w:noProof/>
                          <w:color w:val="808080"/>
                          <w:sz w:val="28"/>
                          <w:szCs w:val="28"/>
                        </w:rPr>
                        <w:t xml:space="preserve"> P/A  Service Charge </w:t>
                      </w:r>
                    </w:p>
                    <w:p w14:paraId="0CF85349" w14:textId="313A8078" w:rsidR="003F48E6" w:rsidRPr="00012C8A" w:rsidRDefault="003F48E6" w:rsidP="00012C8A">
                      <w:pPr>
                        <w:pStyle w:val="descF11"/>
                        <w:jc w:val="left"/>
                        <w:rPr>
                          <w:color w:val="808080"/>
                          <w:sz w:val="28"/>
                          <w:szCs w:val="28"/>
                        </w:rPr>
                      </w:pPr>
                      <w:r w:rsidRPr="00B54B70">
                        <w:rPr>
                          <w:noProof/>
                          <w:color w:val="808080"/>
                          <w:sz w:val="28"/>
                          <w:szCs w:val="28"/>
                        </w:rPr>
                        <w:t>£224</w:t>
                      </w:r>
                      <w:r w:rsidR="00697F52">
                        <w:rPr>
                          <w:noProof/>
                          <w:color w:val="808080"/>
                          <w:sz w:val="28"/>
                          <w:szCs w:val="28"/>
                        </w:rPr>
                        <w:t xml:space="preserve"> P/A Ground Rent </w:t>
                      </w:r>
                    </w:p>
                    <w:p w14:paraId="2D9FC514" w14:textId="376D0B37" w:rsidR="003F48E6" w:rsidRDefault="003F48E6" w:rsidP="00012C8A">
                      <w:pPr>
                        <w:pStyle w:val="descF11"/>
                        <w:jc w:val="left"/>
                        <w:rPr>
                          <w:noProof/>
                          <w:color w:val="808080"/>
                          <w:sz w:val="28"/>
                          <w:szCs w:val="28"/>
                        </w:rPr>
                      </w:pPr>
                      <w:r w:rsidRPr="00B54B70">
                        <w:rPr>
                          <w:noProof/>
                          <w:color w:val="808080"/>
                          <w:sz w:val="28"/>
                          <w:szCs w:val="28"/>
                        </w:rPr>
                        <w:t>Band C</w:t>
                      </w:r>
                      <w:r w:rsidR="00697F52">
                        <w:rPr>
                          <w:noProof/>
                          <w:color w:val="808080"/>
                          <w:sz w:val="28"/>
                          <w:szCs w:val="28"/>
                        </w:rPr>
                        <w:t xml:space="preserve"> – Council Tax</w:t>
                      </w:r>
                    </w:p>
                    <w:p w14:paraId="4F6F1747" w14:textId="3D36E6B0" w:rsidR="00697F52" w:rsidRPr="00012C8A" w:rsidRDefault="00697F52" w:rsidP="00012C8A">
                      <w:pPr>
                        <w:pStyle w:val="descF11"/>
                        <w:jc w:val="left"/>
                        <w:rPr>
                          <w:color w:val="808080"/>
                          <w:sz w:val="28"/>
                          <w:szCs w:val="28"/>
                        </w:rPr>
                      </w:pPr>
                      <w:r>
                        <w:rPr>
                          <w:noProof/>
                          <w:color w:val="808080"/>
                          <w:sz w:val="28"/>
                          <w:szCs w:val="28"/>
                        </w:rPr>
                        <w:t>EPC RATING - C</w:t>
                      </w:r>
                    </w:p>
                    <w:p w14:paraId="65585486" w14:textId="77777777" w:rsidR="003F48E6" w:rsidRPr="00012C8A" w:rsidRDefault="003F48E6" w:rsidP="00012C8A">
                      <w:pPr>
                        <w:rPr>
                          <w:sz w:val="28"/>
                          <w:szCs w:val="28"/>
                        </w:rPr>
                      </w:pPr>
                    </w:p>
                    <w:p w14:paraId="08AF84BB" w14:textId="77777777" w:rsidR="003F48E6" w:rsidRPr="00012C8A" w:rsidRDefault="003F48E6" w:rsidP="006A7175">
                      <w:pPr>
                        <w:rPr>
                          <w:sz w:val="28"/>
                          <w:szCs w:val="28"/>
                        </w:rPr>
                      </w:pPr>
                    </w:p>
                  </w:txbxContent>
                </v:textbox>
                <w10:wrap anchorx="page" anchory="page"/>
              </v:shape>
            </w:pict>
          </mc:Fallback>
        </mc:AlternateContent>
      </w:r>
      <w:r w:rsidR="003F48E6">
        <w:rPr>
          <w:noProof/>
          <w:lang w:val="en-GB" w:eastAsia="en-GB"/>
        </w:rPr>
        <mc:AlternateContent>
          <mc:Choice Requires="wps">
            <w:drawing>
              <wp:anchor distT="0" distB="0" distL="114300" distR="114300" simplePos="0" relativeHeight="251673600" behindDoc="0" locked="0" layoutInCell="1" allowOverlap="1" wp14:anchorId="17E3B02A" wp14:editId="14EA06DD">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CC1A2" w14:textId="77777777" w:rsidR="003F48E6" w:rsidRDefault="003F48E6"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B02A" id="Rectangle 44" o:spid="_x0000_s1030" style="position:absolute;margin-left:754.6pt;margin-top:125.95pt;width:58.9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" fillcolor="#ffb9e3" stroked="f">
                <v:textbox>
                  <w:txbxContent>
                    <w:p w14:paraId="040CC1A2" w14:textId="77777777" w:rsidR="003F48E6" w:rsidRDefault="003F48E6" w:rsidP="006A08A9">
                      <w:pPr>
                        <w:jc w:val="center"/>
                      </w:pPr>
                    </w:p>
                  </w:txbxContent>
                </v:textbox>
              </v:rect>
            </w:pict>
          </mc:Fallback>
        </mc:AlternateContent>
      </w:r>
      <w:r w:rsidR="003F48E6">
        <w:rPr>
          <w:noProof/>
          <w:lang w:val="en-GB" w:eastAsia="en-GB"/>
        </w:rPr>
        <mc:AlternateContent>
          <mc:Choice Requires="wps">
            <w:drawing>
              <wp:anchor distT="0" distB="0" distL="114300" distR="114300" simplePos="0" relativeHeight="251671552" behindDoc="0" locked="0" layoutInCell="1" allowOverlap="1" wp14:anchorId="71160A53" wp14:editId="0DE66CC1">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24F25" w14:textId="77777777" w:rsidR="003F48E6" w:rsidRDefault="003F48E6"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0A53" id="Rectangle 43" o:spid="_x0000_s1031" style="position:absolute;margin-left:604.35pt;margin-top:125.95pt;width:141.7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" fillcolor="#ec008c" stroked="f">
                <v:textbox>
                  <w:txbxContent>
                    <w:p w14:paraId="0DE24F25" w14:textId="77777777" w:rsidR="003F48E6" w:rsidRDefault="003F48E6" w:rsidP="006A08A9">
                      <w:pPr>
                        <w:jc w:val="center"/>
                      </w:pPr>
                    </w:p>
                  </w:txbxContent>
                </v:textbox>
              </v:rect>
            </w:pict>
          </mc:Fallback>
        </mc:AlternateContent>
      </w:r>
    </w:p>
    <w:p w14:paraId="31526046" w14:textId="7BA3576A" w:rsidR="003F48E6" w:rsidRDefault="00697F52">
      <w:pPr>
        <w:sectPr w:rsidR="003F48E6" w:rsidSect="003F48E6">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mc:AlternateContent>
          <mc:Choice Requires="wps">
            <w:drawing>
              <wp:anchor distT="0" distB="0" distL="114300" distR="114300" simplePos="0" relativeHeight="251648000" behindDoc="0" locked="0" layoutInCell="1" allowOverlap="1" wp14:anchorId="6F69352F" wp14:editId="00FF1A86">
                <wp:simplePos x="0" y="0"/>
                <wp:positionH relativeFrom="page">
                  <wp:posOffset>3743960</wp:posOffset>
                </wp:positionH>
                <wp:positionV relativeFrom="page">
                  <wp:posOffset>390525</wp:posOffset>
                </wp:positionV>
                <wp:extent cx="2771140" cy="2322195"/>
                <wp:effectExtent l="0" t="0" r="10160" b="190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32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CE83" w14:textId="77777777" w:rsidR="003F48E6" w:rsidRPr="00AE0621" w:rsidRDefault="003F48E6" w:rsidP="00015A05">
                            <w:pPr>
                              <w:rPr>
                                <w:sz w:val="28"/>
                                <w:szCs w:val="28"/>
                              </w:rPr>
                            </w:pPr>
                            <w:r w:rsidRPr="00B54B70">
                              <w:rPr>
                                <w:rFonts w:ascii="Helvetica 45 Light" w:hAnsi="Helvetica 45 Light"/>
                                <w:noProof/>
                                <w:sz w:val="28"/>
                                <w:szCs w:val="28"/>
                                <w:lang w:val="en-GB"/>
                              </w:rPr>
                              <w:t>BONNERS &amp; BABINGTONS offer - Tucked away on this EXCLUSIVE BESPOKE DEVELOPMENT this delightful TWO BEDROOM GROUND FLOOR apartment is an ideal first time or investment opportunity. With communal gardens, parking and NO ONWARD CHAIN we highly recommend an internal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352F" id="Text Box 55" o:spid="_x0000_s1032" type="#_x0000_t202" style="position:absolute;margin-left:294.8pt;margin-top:30.75pt;width:218.2pt;height:182.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" filled="f" stroked="f">
                <v:textbox inset="0,0,0,0">
                  <w:txbxContent>
                    <w:p w14:paraId="4390CE83" w14:textId="77777777" w:rsidR="003F48E6" w:rsidRPr="00AE0621" w:rsidRDefault="003F48E6" w:rsidP="00015A05">
                      <w:pPr>
                        <w:rPr>
                          <w:sz w:val="28"/>
                          <w:szCs w:val="28"/>
                        </w:rPr>
                      </w:pPr>
                      <w:r w:rsidRPr="00B54B70">
                        <w:rPr>
                          <w:rFonts w:ascii="Helvetica 45 Light" w:hAnsi="Helvetica 45 Light"/>
                          <w:noProof/>
                          <w:sz w:val="28"/>
                          <w:szCs w:val="28"/>
                          <w:lang w:val="en-GB"/>
                        </w:rPr>
                        <w:t>BONNERS &amp; BABINGTONS offer - Tucked away on this EXCLUSIVE BESPOKE DEVELOPMENT this delightful TWO BEDROOM GROUND FLOOR apartment is an ideal first time or investment opportunity. With communal gardens, parking and NO ONWARD CHAIN we highly recommend an internal inspection.</w:t>
                      </w:r>
                    </w:p>
                  </w:txbxContent>
                </v:textbox>
                <w10:wrap anchorx="page" anchory="page"/>
              </v:shape>
            </w:pict>
          </mc:Fallback>
        </mc:AlternateContent>
      </w:r>
      <w:r w:rsidR="003F48E6">
        <w:rPr>
          <w:noProof/>
          <w:lang w:val="en-GB" w:eastAsia="en-GB"/>
        </w:rPr>
        <w:drawing>
          <wp:anchor distT="0" distB="0" distL="114300" distR="114300" simplePos="0" relativeHeight="251660288" behindDoc="0" locked="0" layoutInCell="1" allowOverlap="1" wp14:anchorId="600585A1" wp14:editId="4A090608">
            <wp:simplePos x="0" y="0"/>
            <wp:positionH relativeFrom="page">
              <wp:posOffset>276225</wp:posOffset>
            </wp:positionH>
            <wp:positionV relativeFrom="page">
              <wp:posOffset>5028565</wp:posOffset>
            </wp:positionV>
            <wp:extent cx="3248025" cy="229489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7"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r w:rsidR="003F48E6">
        <w:rPr>
          <w:noProof/>
          <w:lang w:val="en-GB" w:eastAsia="en-GB"/>
        </w:rPr>
        <w:drawing>
          <wp:anchor distT="0" distB="0" distL="114300" distR="114300" simplePos="0" relativeHeight="251658240" behindDoc="0" locked="0" layoutInCell="1" allowOverlap="1" wp14:anchorId="78893975" wp14:editId="32322D85">
            <wp:simplePos x="0" y="0"/>
            <wp:positionH relativeFrom="page">
              <wp:posOffset>6696075</wp:posOffset>
            </wp:positionH>
            <wp:positionV relativeFrom="page">
              <wp:posOffset>180975</wp:posOffset>
            </wp:positionV>
            <wp:extent cx="3695700" cy="257111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8" cstate="print">
                      <a:extLst>
                        <a:ext uri="{28A0092B-C50C-407E-A947-70E740481C1C}">
                          <a14:useLocalDpi xmlns:a14="http://schemas.microsoft.com/office/drawing/2010/main" val="0"/>
                        </a:ext>
                      </a:extLst>
                    </a:blip>
                    <a:srcRect t="3608" b="3608"/>
                    <a:stretch>
                      <a:fillRect/>
                    </a:stretch>
                  </pic:blipFill>
                  <pic:spPr>
                    <a:xfrm>
                      <a:off x="0" y="0"/>
                      <a:ext cx="3695700" cy="2571115"/>
                    </a:xfrm>
                    <a:prstGeom prst="rect">
                      <a:avLst/>
                    </a:prstGeom>
                  </pic:spPr>
                </pic:pic>
              </a:graphicData>
            </a:graphic>
            <wp14:sizeRelH relativeFrom="margin">
              <wp14:pctWidth>0</wp14:pctWidth>
            </wp14:sizeRelH>
            <wp14:sizeRelV relativeFrom="margin">
              <wp14:pctHeight>0</wp14:pctHeight>
            </wp14:sizeRelV>
          </wp:anchor>
        </w:drawing>
      </w:r>
      <w:r w:rsidR="003F48E6">
        <w:rPr>
          <w:noProof/>
          <w:lang w:val="en-GB" w:eastAsia="en-GB"/>
        </w:rPr>
        <w:drawing>
          <wp:anchor distT="0" distB="0" distL="114300" distR="114300" simplePos="0" relativeHeight="251655168" behindDoc="0" locked="0" layoutInCell="1" allowOverlap="1" wp14:anchorId="423D21B8" wp14:editId="3D0BABB8">
            <wp:simplePos x="0" y="0"/>
            <wp:positionH relativeFrom="page">
              <wp:posOffset>3676650</wp:posOffset>
            </wp:positionH>
            <wp:positionV relativeFrom="page">
              <wp:posOffset>2933700</wp:posOffset>
            </wp:positionV>
            <wp:extent cx="6724650" cy="43903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9"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r w:rsidR="003F48E6">
        <w:rPr>
          <w:noProof/>
          <w:lang w:val="en-GB" w:eastAsia="en-GB"/>
        </w:rPr>
        <mc:AlternateContent>
          <mc:Choice Requires="wps">
            <w:drawing>
              <wp:anchor distT="0" distB="0" distL="114300" distR="114300" simplePos="0" relativeHeight="251646976" behindDoc="0" locked="0" layoutInCell="1" allowOverlap="1" wp14:anchorId="6CB86937" wp14:editId="757F4D66">
                <wp:simplePos x="0" y="0"/>
                <wp:positionH relativeFrom="page">
                  <wp:posOffset>360045</wp:posOffset>
                </wp:positionH>
                <wp:positionV relativeFrom="page">
                  <wp:posOffset>360045</wp:posOffset>
                </wp:positionV>
                <wp:extent cx="3204210" cy="4373880"/>
                <wp:effectExtent l="0" t="0" r="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437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1078" w14:textId="77777777" w:rsidR="003F48E6" w:rsidRPr="00B54B70" w:rsidRDefault="003F48E6" w:rsidP="007B1021">
                            <w:pPr>
                              <w:pStyle w:val="descF11"/>
                              <w:rPr>
                                <w:noProof/>
                                <w:sz w:val="18"/>
                                <w:szCs w:val="18"/>
                              </w:rPr>
                            </w:pPr>
                            <w:r w:rsidRPr="00B54B70">
                              <w:rPr>
                                <w:noProof/>
                                <w:sz w:val="18"/>
                                <w:szCs w:val="18"/>
                              </w:rPr>
                              <w:t>This smashing apartment is situated on a bespoke development to the east of Marlow town centre and would be perfect for first time buyers, investment buyers or downsizers. Positioned on the ground floor this property has all its accommodation across one level. On entering the property there is a bedroom on your left with the family bathroom opposite on the right. Moving along the hallway you enter a lovely large living space with a door to a further bedroom and open plan access to the kitchen. Plenty of space for a single occupier or couple to start their journey on the property ladder or a old couple looking to downsize in the area. To the outside there is a large communal garden at the rear plus residents parking to the front. Only a short walk from this apartment will get you over the bridge and into countryside &amp; woodland walks plus lakeside strolls with Little Marlow Village only a fifteen minute walk away. Marlow Train Station is only 10 minutes walk and Marlow High Street is just over a mile away. With the added bonus of easy access to the A404 you could be on the M40 in five minutes or the M4 in ten.</w:t>
                            </w:r>
                          </w:p>
                          <w:p w14:paraId="2C43BEC3" w14:textId="77777777" w:rsidR="003F48E6" w:rsidRPr="00B54B70" w:rsidRDefault="003F48E6" w:rsidP="007B1021">
                            <w:pPr>
                              <w:pStyle w:val="descF11"/>
                              <w:rPr>
                                <w:noProof/>
                                <w:sz w:val="18"/>
                                <w:szCs w:val="18"/>
                              </w:rPr>
                            </w:pPr>
                          </w:p>
                          <w:p w14:paraId="3DF9F95C" w14:textId="77777777" w:rsidR="003F48E6" w:rsidRPr="00B54B70" w:rsidRDefault="003F48E6" w:rsidP="007B1021">
                            <w:pPr>
                              <w:pStyle w:val="descF11"/>
                              <w:rPr>
                                <w:noProof/>
                                <w:sz w:val="18"/>
                                <w:szCs w:val="18"/>
                              </w:rPr>
                            </w:pPr>
                            <w:r w:rsidRPr="00B54B70">
                              <w:rPr>
                                <w:noProof/>
                                <w:sz w:val="18"/>
                                <w:szCs w:val="18"/>
                              </w:rPr>
                              <w:t xml:space="preserve">Marlow town centre is a thriving and stylish riverside community with a comprehensive range of shops and excellent pubs and restaurants.  Nearby Marlow Station has a regular train service to London Paddington via Maidenhead (from 44 mins) with links to the City of London, via the Elizabeth Line. Access to the M4 and M40 is via the A404(M) and London Heathrow is approximately 22 miles away. </w:t>
                            </w:r>
                          </w:p>
                          <w:p w14:paraId="39E012F1" w14:textId="77777777" w:rsidR="003F48E6" w:rsidRPr="00B54B70" w:rsidRDefault="003F48E6" w:rsidP="007B1021">
                            <w:pPr>
                              <w:pStyle w:val="descF11"/>
                              <w:rPr>
                                <w:noProof/>
                                <w:sz w:val="18"/>
                                <w:szCs w:val="18"/>
                              </w:rPr>
                            </w:pPr>
                            <w:r w:rsidRPr="00B54B70">
                              <w:rPr>
                                <w:noProof/>
                                <w:sz w:val="18"/>
                                <w:szCs w:val="18"/>
                              </w:rPr>
                              <w:t>There is a wide range of educational and recreational facilities in the area. Excellent local schools are numerous and include Sir William Borlase in Marlow.</w:t>
                            </w:r>
                          </w:p>
                          <w:p w14:paraId="64437D31" w14:textId="77777777" w:rsidR="003F48E6" w:rsidRPr="00AE0621" w:rsidRDefault="003F48E6"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6937" id="Text Box 49" o:spid="_x0000_s1033" type="#_x0000_t202" style="position:absolute;margin-left:28.35pt;margin-top:28.35pt;width:252.3pt;height:34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" filled="f" stroked="f">
                <v:textbox inset="0,0,0,0">
                  <w:txbxContent>
                    <w:p w14:paraId="7FCB1078" w14:textId="77777777" w:rsidR="003F48E6" w:rsidRPr="00B54B70" w:rsidRDefault="003F48E6" w:rsidP="007B1021">
                      <w:pPr>
                        <w:pStyle w:val="descF11"/>
                        <w:rPr>
                          <w:noProof/>
                          <w:sz w:val="18"/>
                          <w:szCs w:val="18"/>
                        </w:rPr>
                      </w:pPr>
                      <w:r w:rsidRPr="00B54B70">
                        <w:rPr>
                          <w:noProof/>
                          <w:sz w:val="18"/>
                          <w:szCs w:val="18"/>
                        </w:rPr>
                        <w:t>This smashing apartment is situated on a bespoke development to the east of Marlow town centre and would be perfect for first time buyers, investment buyers or downsizers. Positioned on the ground floor this property has all its accommodation across one level. On entering the property there is a bedroom on your left with the family bathroom opposite on the right. Moving along the hallway you enter a lovely large living space with a door to a further bedroom and open plan access to the kitchen. Plenty of space for a single occupier or couple to start their journey on the property ladder or a old couple looking to downsize in the area. To the outside there is a large communal garden at the rear plus residents parking to the front. Only a short walk from this apartment will get you over the bridge and into countryside &amp; woodland walks plus lakeside strolls with Little Marlow Village only a fifteen minute walk away. Marlow Train Station is only 10 minutes walk and Marlow High Street is just over a mile away. With the added bonus of easy access to the A404 you could be on the M40 in five minutes or the M4 in ten.</w:t>
                      </w:r>
                    </w:p>
                    <w:p w14:paraId="2C43BEC3" w14:textId="77777777" w:rsidR="003F48E6" w:rsidRPr="00B54B70" w:rsidRDefault="003F48E6" w:rsidP="007B1021">
                      <w:pPr>
                        <w:pStyle w:val="descF11"/>
                        <w:rPr>
                          <w:noProof/>
                          <w:sz w:val="18"/>
                          <w:szCs w:val="18"/>
                        </w:rPr>
                      </w:pPr>
                    </w:p>
                    <w:p w14:paraId="3DF9F95C" w14:textId="77777777" w:rsidR="003F48E6" w:rsidRPr="00B54B70" w:rsidRDefault="003F48E6" w:rsidP="007B1021">
                      <w:pPr>
                        <w:pStyle w:val="descF11"/>
                        <w:rPr>
                          <w:noProof/>
                          <w:sz w:val="18"/>
                          <w:szCs w:val="18"/>
                        </w:rPr>
                      </w:pPr>
                      <w:r w:rsidRPr="00B54B70">
                        <w:rPr>
                          <w:noProof/>
                          <w:sz w:val="18"/>
                          <w:szCs w:val="18"/>
                        </w:rPr>
                        <w:t xml:space="preserve">Marlow town centre is a thriving and stylish riverside community with a comprehensive range of shops and excellent pubs and restaurants.  Nearby Marlow Station has a regular train service to London Paddington via Maidenhead (from 44 mins) with links to the City of London, via the Elizabeth Line. Access to the M4 and M40 is via the A404(M) and London Heathrow is approximately 22 miles away. </w:t>
                      </w:r>
                    </w:p>
                    <w:p w14:paraId="39E012F1" w14:textId="77777777" w:rsidR="003F48E6" w:rsidRPr="00B54B70" w:rsidRDefault="003F48E6" w:rsidP="007B1021">
                      <w:pPr>
                        <w:pStyle w:val="descF11"/>
                        <w:rPr>
                          <w:noProof/>
                          <w:sz w:val="18"/>
                          <w:szCs w:val="18"/>
                        </w:rPr>
                      </w:pPr>
                      <w:r w:rsidRPr="00B54B70">
                        <w:rPr>
                          <w:noProof/>
                          <w:sz w:val="18"/>
                          <w:szCs w:val="18"/>
                        </w:rPr>
                        <w:t>There is a wide range of educational and recreational facilities in the area. Excellent local schools are numerous and include Sir William Borlase in Marlow.</w:t>
                      </w:r>
                    </w:p>
                    <w:p w14:paraId="64437D31" w14:textId="77777777" w:rsidR="003F48E6" w:rsidRPr="00AE0621" w:rsidRDefault="003F48E6" w:rsidP="00AB376C">
                      <w:pPr>
                        <w:pStyle w:val="descF11"/>
                        <w:rPr>
                          <w:sz w:val="18"/>
                          <w:szCs w:val="18"/>
                        </w:rPr>
                      </w:pPr>
                    </w:p>
                  </w:txbxContent>
                </v:textbox>
                <w10:wrap anchorx="page" anchory="page"/>
              </v:shape>
            </w:pict>
          </mc:Fallback>
        </mc:AlternateContent>
      </w:r>
    </w:p>
    <w:p w14:paraId="40443B51" w14:textId="790385A6" w:rsidR="003F48E6" w:rsidRDefault="003F48E6">
      <w:r>
        <w:rPr>
          <w:noProof/>
        </w:rPr>
        <w:lastRenderedPageBreak/>
        <w:drawing>
          <wp:anchor distT="0" distB="0" distL="114300" distR="114300" simplePos="0" relativeHeight="251666432" behindDoc="0" locked="0" layoutInCell="1" allowOverlap="1" wp14:anchorId="4DC0652D" wp14:editId="0E2BB000">
            <wp:simplePos x="0" y="0"/>
            <wp:positionH relativeFrom="page">
              <wp:posOffset>7848600</wp:posOffset>
            </wp:positionH>
            <wp:positionV relativeFrom="page">
              <wp:posOffset>182880</wp:posOffset>
            </wp:positionV>
            <wp:extent cx="2439670" cy="1847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439670" cy="184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BDDBB0" wp14:editId="7BAA696E">
            <wp:simplePos x="0" y="0"/>
            <wp:positionH relativeFrom="page">
              <wp:posOffset>153670</wp:posOffset>
            </wp:positionH>
            <wp:positionV relativeFrom="page">
              <wp:posOffset>184785</wp:posOffset>
            </wp:positionV>
            <wp:extent cx="7260590" cy="52806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60590" cy="52806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5D406587" wp14:editId="0A83E535">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FD110AC" w14:textId="77777777" w:rsidR="003F48E6" w:rsidRDefault="003F48E6"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6587" id="Text Box 81" o:spid="_x0000_s1034" type="#_x0000_t202" style="position:absolute;margin-left:637.8pt;margin-top:338pt;width:175.75pt;height:12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" filled="f" stroked="f" strokecolor="fuchsia">
                <o:lock v:ext="edit" aspectratio="t"/>
                <v:textbox inset="0,0,0,0">
                  <w:txbxContent>
                    <w:p w14:paraId="6FD110AC" w14:textId="77777777" w:rsidR="003F48E6" w:rsidRDefault="003F48E6" w:rsidP="006C35FE"/>
                  </w:txbxContent>
                </v:textbox>
                <w10:wrap anchorx="page" anchory="page"/>
              </v:shape>
            </w:pict>
          </mc:Fallback>
        </mc:AlternateContent>
      </w:r>
    </w:p>
    <w:p w14:paraId="14A45CC2" w14:textId="77777777" w:rsidR="003F48E6" w:rsidRPr="00F95DD4" w:rsidRDefault="003F48E6" w:rsidP="00F95DD4"/>
    <w:p w14:paraId="00873926" w14:textId="77777777" w:rsidR="003F48E6" w:rsidRPr="00F95DD4" w:rsidRDefault="003F48E6" w:rsidP="00F95DD4"/>
    <w:p w14:paraId="5EA822E5" w14:textId="77777777" w:rsidR="003F48E6" w:rsidRPr="00F95DD4" w:rsidRDefault="003F48E6" w:rsidP="00F95DD4"/>
    <w:p w14:paraId="734F9EF4" w14:textId="77777777" w:rsidR="003F48E6" w:rsidRPr="00F95DD4" w:rsidRDefault="003F48E6" w:rsidP="00F95DD4"/>
    <w:p w14:paraId="5091F44B" w14:textId="77777777" w:rsidR="003F48E6" w:rsidRPr="00F95DD4" w:rsidRDefault="003F48E6" w:rsidP="00F95DD4"/>
    <w:p w14:paraId="0A55D29E" w14:textId="77777777" w:rsidR="003F48E6" w:rsidRPr="00F95DD4" w:rsidRDefault="003F48E6" w:rsidP="00F95DD4"/>
    <w:p w14:paraId="197DA40F" w14:textId="77777777" w:rsidR="003F48E6" w:rsidRPr="00F95DD4" w:rsidRDefault="003F48E6" w:rsidP="00F95DD4"/>
    <w:p w14:paraId="040B90D2" w14:textId="77777777" w:rsidR="003F48E6" w:rsidRPr="00F95DD4" w:rsidRDefault="003F48E6" w:rsidP="00F95DD4"/>
    <w:p w14:paraId="4ABF72B3" w14:textId="77777777" w:rsidR="003F48E6" w:rsidRPr="00F95DD4" w:rsidRDefault="003F48E6" w:rsidP="00F95DD4"/>
    <w:p w14:paraId="2DA00F86" w14:textId="77777777" w:rsidR="003F48E6" w:rsidRPr="00F95DD4" w:rsidRDefault="003F48E6" w:rsidP="00F95DD4"/>
    <w:p w14:paraId="708060FE" w14:textId="7706B7FD" w:rsidR="003F48E6" w:rsidRPr="00F95DD4" w:rsidRDefault="003F48E6" w:rsidP="00F95DD4">
      <w:r>
        <w:rPr>
          <w:noProof/>
          <w:lang w:val="en-GB" w:eastAsia="en-GB"/>
        </w:rPr>
        <w:drawing>
          <wp:anchor distT="0" distB="0" distL="114300" distR="114300" simplePos="0" relativeHeight="251668480" behindDoc="0" locked="0" layoutInCell="1" allowOverlap="1" wp14:anchorId="17B91E1B" wp14:editId="0FC3589C">
            <wp:simplePos x="0" y="0"/>
            <wp:positionH relativeFrom="page">
              <wp:posOffset>7833360</wp:posOffset>
            </wp:positionH>
            <wp:positionV relativeFrom="page">
              <wp:posOffset>2179320</wp:posOffset>
            </wp:positionV>
            <wp:extent cx="2468880" cy="184785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468880" cy="1847850"/>
                    </a:xfrm>
                    <a:prstGeom prst="rect">
                      <a:avLst/>
                    </a:prstGeom>
                  </pic:spPr>
                </pic:pic>
              </a:graphicData>
            </a:graphic>
            <wp14:sizeRelH relativeFrom="margin">
              <wp14:pctWidth>0</wp14:pctWidth>
            </wp14:sizeRelH>
            <wp14:sizeRelV relativeFrom="margin">
              <wp14:pctHeight>0</wp14:pctHeight>
            </wp14:sizeRelV>
          </wp:anchor>
        </w:drawing>
      </w:r>
    </w:p>
    <w:p w14:paraId="0815DDE6" w14:textId="77777777" w:rsidR="003F48E6" w:rsidRPr="00F95DD4" w:rsidRDefault="003F48E6" w:rsidP="00F95DD4"/>
    <w:p w14:paraId="49EE6A24" w14:textId="77777777" w:rsidR="003F48E6" w:rsidRPr="00F95DD4" w:rsidRDefault="003F48E6" w:rsidP="00F95DD4"/>
    <w:p w14:paraId="5A6AB9A6" w14:textId="77777777" w:rsidR="003F48E6" w:rsidRPr="00F95DD4" w:rsidRDefault="003F48E6" w:rsidP="00F95DD4"/>
    <w:p w14:paraId="4B60F596" w14:textId="77777777" w:rsidR="003F48E6" w:rsidRPr="00F95DD4" w:rsidRDefault="003F48E6" w:rsidP="00F95DD4"/>
    <w:p w14:paraId="61BA64FD" w14:textId="77777777" w:rsidR="003F48E6" w:rsidRPr="00F95DD4" w:rsidRDefault="003F48E6" w:rsidP="00F95DD4"/>
    <w:p w14:paraId="46C13486" w14:textId="77777777" w:rsidR="003F48E6" w:rsidRPr="00F95DD4" w:rsidRDefault="003F48E6" w:rsidP="00F95DD4"/>
    <w:p w14:paraId="7D08C0C2" w14:textId="77777777" w:rsidR="003F48E6" w:rsidRPr="00F95DD4" w:rsidRDefault="003F48E6" w:rsidP="00F95DD4"/>
    <w:p w14:paraId="53D7C8A3" w14:textId="77777777" w:rsidR="003F48E6" w:rsidRPr="00F95DD4" w:rsidRDefault="003F48E6" w:rsidP="00F95DD4"/>
    <w:p w14:paraId="1839004A" w14:textId="77777777" w:rsidR="003F48E6" w:rsidRPr="00F95DD4" w:rsidRDefault="003F48E6" w:rsidP="00F95DD4"/>
    <w:p w14:paraId="5DCCE003" w14:textId="77777777" w:rsidR="003F48E6" w:rsidRPr="00F95DD4" w:rsidRDefault="003F48E6" w:rsidP="00F95DD4"/>
    <w:p w14:paraId="17BAB7B9" w14:textId="77777777" w:rsidR="003F48E6" w:rsidRPr="00F95DD4" w:rsidRDefault="003F48E6" w:rsidP="00F95DD4"/>
    <w:p w14:paraId="7126E582" w14:textId="77777777" w:rsidR="003F48E6" w:rsidRPr="00F95DD4" w:rsidRDefault="003F48E6" w:rsidP="00F95DD4"/>
    <w:p w14:paraId="7C3F99FE" w14:textId="77777777" w:rsidR="003F48E6" w:rsidRPr="00F95DD4" w:rsidRDefault="003F48E6" w:rsidP="00F95DD4"/>
    <w:p w14:paraId="2F03A986" w14:textId="77777777" w:rsidR="003F48E6" w:rsidRPr="00F95DD4" w:rsidRDefault="003F48E6" w:rsidP="00F95DD4"/>
    <w:p w14:paraId="3A8B4416" w14:textId="77777777" w:rsidR="003F48E6" w:rsidRPr="00F95DD4" w:rsidRDefault="003F48E6" w:rsidP="00F95DD4"/>
    <w:p w14:paraId="0BBFC1A2" w14:textId="77777777" w:rsidR="003F48E6" w:rsidRPr="00F95DD4" w:rsidRDefault="003F48E6" w:rsidP="00F95DD4"/>
    <w:p w14:paraId="56741BD2" w14:textId="77777777" w:rsidR="003F48E6" w:rsidRPr="00F95DD4" w:rsidRDefault="003F48E6" w:rsidP="00F95DD4"/>
    <w:p w14:paraId="3F5C3B6E" w14:textId="77777777" w:rsidR="003F48E6" w:rsidRPr="00F95DD4" w:rsidRDefault="003F48E6" w:rsidP="00F95DD4"/>
    <w:p w14:paraId="5060B344" w14:textId="77777777" w:rsidR="003F48E6" w:rsidRPr="00F95DD4" w:rsidRDefault="003F48E6" w:rsidP="00F95DD4"/>
    <w:p w14:paraId="28CA1C69" w14:textId="77777777" w:rsidR="003F48E6" w:rsidRPr="00F95DD4" w:rsidRDefault="003F48E6" w:rsidP="00F95DD4"/>
    <w:p w14:paraId="6CB0A06A" w14:textId="77777777" w:rsidR="003F48E6" w:rsidRPr="00F95DD4" w:rsidRDefault="003F48E6" w:rsidP="00F95DD4"/>
    <w:p w14:paraId="4F06EC28" w14:textId="77777777" w:rsidR="003F48E6" w:rsidRPr="00F95DD4" w:rsidRDefault="003F48E6" w:rsidP="00F95DD4"/>
    <w:p w14:paraId="579E98DD" w14:textId="77777777" w:rsidR="003F48E6" w:rsidRDefault="003F48E6" w:rsidP="00F95DD4">
      <w:r>
        <w:rPr>
          <w:noProof/>
          <w:lang w:val="en-GB" w:eastAsia="en-GB"/>
        </w:rPr>
        <mc:AlternateContent>
          <mc:Choice Requires="wps">
            <w:drawing>
              <wp:anchor distT="0" distB="0" distL="114300" distR="114300" simplePos="0" relativeHeight="251663360" behindDoc="0" locked="0" layoutInCell="1" allowOverlap="1" wp14:anchorId="11399DC6" wp14:editId="6A667DFC">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BF5E283" w14:textId="77777777" w:rsidR="003F48E6" w:rsidRDefault="003F48E6" w:rsidP="00A71630">
                            <w:pPr>
                              <w:rPr>
                                <w:rFonts w:ascii="Helvetica 45 Light" w:hAnsi="Helvetica 45 Light"/>
                                <w:lang w:val="en-GB"/>
                              </w:rPr>
                            </w:pPr>
                            <w:r w:rsidRPr="00B54B70">
                              <w:rPr>
                                <w:rFonts w:ascii="Helvetica 45 Light" w:hAnsi="Helvetica 45 Light"/>
                                <w:noProof/>
                                <w:lang w:val="en-GB"/>
                              </w:rPr>
                              <w:t>3 Anglers Court,  Spittal Street,  Marlow,  Bucks,  SL7 3HJ</w:t>
                            </w:r>
                          </w:p>
                          <w:p w14:paraId="32FF92A8" w14:textId="77777777" w:rsidR="003F48E6" w:rsidRPr="008D0A34" w:rsidRDefault="003F48E6" w:rsidP="00A71630">
                            <w:pPr>
                              <w:rPr>
                                <w:rFonts w:ascii="Helvetica 45 Light" w:hAnsi="Helvetica 45 Light"/>
                                <w:sz w:val="14"/>
                                <w:szCs w:val="14"/>
                                <w:lang w:val="en-GB"/>
                              </w:rPr>
                            </w:pPr>
                          </w:p>
                          <w:p w14:paraId="11AA136C" w14:textId="77777777" w:rsidR="003F48E6" w:rsidRDefault="003F48E6" w:rsidP="00A71630">
                            <w:pPr>
                              <w:rPr>
                                <w:rFonts w:ascii="Helvetica 45 Light" w:hAnsi="Helvetica 45 Light"/>
                                <w:color w:val="EC008C"/>
                                <w:sz w:val="44"/>
                                <w:szCs w:val="44"/>
                                <w:lang w:val="en-GB"/>
                              </w:rPr>
                            </w:pPr>
                            <w:r w:rsidRPr="00B54B70">
                              <w:rPr>
                                <w:rFonts w:ascii="Helvetica 45 Light" w:hAnsi="Helvetica 45 Light"/>
                                <w:noProof/>
                                <w:color w:val="EC008C"/>
                                <w:sz w:val="44"/>
                                <w:szCs w:val="44"/>
                                <w:lang w:val="en-GB"/>
                              </w:rPr>
                              <w:t>01628 333800</w:t>
                            </w:r>
                          </w:p>
                          <w:p w14:paraId="44B7C849" w14:textId="77777777" w:rsidR="003F48E6" w:rsidRPr="008D0A34" w:rsidRDefault="003F48E6"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598B7F3F" w14:textId="77777777" w:rsidR="003F48E6" w:rsidRDefault="003F48E6"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1399DC6" id="Text Box 6" o:spid="_x0000_s1035" type="#_x0000_t202" style="position:absolute;margin-left:24pt;margin-top:13.85pt;width:196.2pt;height:9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" filled="f" stroked="f" strokecolor="fuchsia">
                <v:textbox inset="0,0,0,0">
                  <w:txbxContent>
                    <w:p w14:paraId="4BF5E283" w14:textId="77777777" w:rsidR="003F48E6" w:rsidRDefault="003F48E6" w:rsidP="00A71630">
                      <w:pPr>
                        <w:rPr>
                          <w:rFonts w:ascii="Helvetica 45 Light" w:hAnsi="Helvetica 45 Light"/>
                          <w:lang w:val="en-GB"/>
                        </w:rPr>
                      </w:pPr>
                      <w:r w:rsidRPr="00B54B70">
                        <w:rPr>
                          <w:rFonts w:ascii="Helvetica 45 Light" w:hAnsi="Helvetica 45 Light"/>
                          <w:noProof/>
                          <w:lang w:val="en-GB"/>
                        </w:rPr>
                        <w:t>3 Anglers Court,  Spittal Street,  Marlow,  Bucks,  SL7 3HJ</w:t>
                      </w:r>
                    </w:p>
                    <w:p w14:paraId="32FF92A8" w14:textId="77777777" w:rsidR="003F48E6" w:rsidRPr="008D0A34" w:rsidRDefault="003F48E6" w:rsidP="00A71630">
                      <w:pPr>
                        <w:rPr>
                          <w:rFonts w:ascii="Helvetica 45 Light" w:hAnsi="Helvetica 45 Light"/>
                          <w:sz w:val="14"/>
                          <w:szCs w:val="14"/>
                          <w:lang w:val="en-GB"/>
                        </w:rPr>
                      </w:pPr>
                    </w:p>
                    <w:p w14:paraId="11AA136C" w14:textId="77777777" w:rsidR="003F48E6" w:rsidRDefault="003F48E6" w:rsidP="00A71630">
                      <w:pPr>
                        <w:rPr>
                          <w:rFonts w:ascii="Helvetica 45 Light" w:hAnsi="Helvetica 45 Light"/>
                          <w:color w:val="EC008C"/>
                          <w:sz w:val="44"/>
                          <w:szCs w:val="44"/>
                          <w:lang w:val="en-GB"/>
                        </w:rPr>
                      </w:pPr>
                      <w:r w:rsidRPr="00B54B70">
                        <w:rPr>
                          <w:rFonts w:ascii="Helvetica 45 Light" w:hAnsi="Helvetica 45 Light"/>
                          <w:noProof/>
                          <w:color w:val="EC008C"/>
                          <w:sz w:val="44"/>
                          <w:szCs w:val="44"/>
                          <w:lang w:val="en-GB"/>
                        </w:rPr>
                        <w:t>01628 333800</w:t>
                      </w:r>
                    </w:p>
                    <w:p w14:paraId="44B7C849" w14:textId="77777777" w:rsidR="003F48E6" w:rsidRPr="008D0A34" w:rsidRDefault="003F48E6"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598B7F3F" w14:textId="77777777" w:rsidR="003F48E6" w:rsidRDefault="003F48E6" w:rsidP="00A71630"/>
                  </w:txbxContent>
                </v:textbox>
              </v:shape>
            </w:pict>
          </mc:Fallback>
        </mc:AlternateContent>
      </w:r>
    </w:p>
    <w:p w14:paraId="7A5B4A6C" w14:textId="77777777" w:rsidR="003F48E6" w:rsidRDefault="003F48E6" w:rsidP="00F95DD4">
      <w:r>
        <w:rPr>
          <w:noProof/>
        </w:rPr>
        <w:drawing>
          <wp:anchor distT="0" distB="0" distL="114300" distR="114300" simplePos="0" relativeHeight="251664384" behindDoc="0" locked="0" layoutInCell="1" allowOverlap="1" wp14:anchorId="78FC0A34" wp14:editId="78206F0A">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1B42FFE8" w14:textId="77777777" w:rsidR="003F48E6" w:rsidRDefault="003F48E6" w:rsidP="00F95DD4">
      <w:pPr>
        <w:tabs>
          <w:tab w:val="left" w:pos="3159"/>
        </w:tabs>
        <w:sectPr w:rsidR="003F48E6" w:rsidSect="003F48E6">
          <w:headerReference w:type="default" r:id="rId24"/>
          <w:footerReference w:type="default" r:id="rId25"/>
          <w:pgSz w:w="16840" w:h="11907" w:orient="landscape"/>
          <w:pgMar w:top="0" w:right="0" w:bottom="0" w:left="0" w:header="0" w:footer="0" w:gutter="0"/>
          <w:cols w:space="708"/>
          <w:docGrid w:linePitch="360"/>
        </w:sectPr>
      </w:pPr>
      <w:r>
        <w:tab/>
      </w:r>
    </w:p>
    <w:p w14:paraId="746025B2" w14:textId="77777777" w:rsidR="003F48E6" w:rsidRPr="00F95DD4" w:rsidRDefault="003F48E6" w:rsidP="00F95DD4">
      <w:pPr>
        <w:tabs>
          <w:tab w:val="left" w:pos="3159"/>
        </w:tabs>
      </w:pPr>
    </w:p>
    <w:sectPr w:rsidR="003F48E6" w:rsidRPr="00F95DD4" w:rsidSect="003F48E6">
      <w:headerReference w:type="default" r:id="rId26"/>
      <w:footerReference w:type="default" r:id="rId27"/>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E875E" w14:textId="77777777" w:rsidR="003F48E6" w:rsidRDefault="003F48E6">
      <w:r>
        <w:separator/>
      </w:r>
    </w:p>
  </w:endnote>
  <w:endnote w:type="continuationSeparator" w:id="0">
    <w:p w14:paraId="7D561B6F" w14:textId="77777777" w:rsidR="003F48E6" w:rsidRDefault="003F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308C" w14:textId="77777777" w:rsidR="003F48E6" w:rsidRDefault="003F48E6">
    <w:pPr>
      <w:pStyle w:val="Footer"/>
    </w:pPr>
    <w:r>
      <w:rPr>
        <w:noProof/>
        <w:lang w:val="en-GB" w:eastAsia="en-GB"/>
      </w:rPr>
      <mc:AlternateContent>
        <mc:Choice Requires="wps">
          <w:drawing>
            <wp:anchor distT="0" distB="0" distL="114300" distR="114300" simplePos="0" relativeHeight="251670528" behindDoc="1" locked="0" layoutInCell="1" allowOverlap="1" wp14:anchorId="3B9E65C3" wp14:editId="46B2C819">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90DCC" w14:textId="77777777" w:rsidR="003F48E6" w:rsidRDefault="003F48E6"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E65C3" id="Rectangle 17" o:spid="_x0000_s1036" style="position:absolute;margin-left:-17.85pt;margin-top:-17.85pt;width:12in;height:6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" fillcolor="silver" stroked="f">
              <v:textbox>
                <w:txbxContent>
                  <w:p w14:paraId="23190DCC" w14:textId="77777777" w:rsidR="003F48E6" w:rsidRDefault="003F48E6"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C4E9" w14:textId="77777777" w:rsidR="003F48E6" w:rsidRDefault="003F4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FB00" w14:textId="77777777" w:rsidR="003F48E6" w:rsidRDefault="003F48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3749" w14:textId="77777777" w:rsidR="003F48E6" w:rsidRDefault="003F48E6">
    <w:pPr>
      <w:pStyle w:val="Footer"/>
    </w:pPr>
    <w:r>
      <w:rPr>
        <w:noProof/>
      </w:rPr>
      <w:drawing>
        <wp:anchor distT="0" distB="0" distL="114300" distR="114300" simplePos="0" relativeHeight="251671552" behindDoc="0" locked="0" layoutInCell="1" allowOverlap="1" wp14:anchorId="76645091" wp14:editId="0173CD5B">
          <wp:simplePos x="0" y="0"/>
          <wp:positionH relativeFrom="column">
            <wp:posOffset>4533900</wp:posOffset>
          </wp:positionH>
          <wp:positionV relativeFrom="paragraph">
            <wp:posOffset>-1122045</wp:posOffset>
          </wp:positionV>
          <wp:extent cx="1102500" cy="360000"/>
          <wp:effectExtent l="0" t="0" r="2540" b="2540"/>
          <wp:wrapNone/>
          <wp:docPr id="13"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5299C724" wp14:editId="70799AED">
          <wp:simplePos x="0" y="0"/>
          <wp:positionH relativeFrom="page">
            <wp:posOffset>8275320</wp:posOffset>
          </wp:positionH>
          <wp:positionV relativeFrom="page">
            <wp:posOffset>4485005</wp:posOffset>
          </wp:positionV>
          <wp:extent cx="1873885" cy="1252855"/>
          <wp:effectExtent l="0" t="0" r="0" b="0"/>
          <wp:wrapNone/>
          <wp:docPr id="17" name="Picture 1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04395C27" wp14:editId="279106EE">
          <wp:simplePos x="0" y="0"/>
          <wp:positionH relativeFrom="page">
            <wp:posOffset>6134100</wp:posOffset>
          </wp:positionH>
          <wp:positionV relativeFrom="page">
            <wp:posOffset>6364605</wp:posOffset>
          </wp:positionV>
          <wp:extent cx="800100" cy="172085"/>
          <wp:effectExtent l="0" t="0" r="0" b="0"/>
          <wp:wrapNone/>
          <wp:docPr id="18" name="Picture 18"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01C3AC3C" wp14:editId="4AB3301F">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E146" w14:textId="77777777" w:rsidR="00C662CA" w:rsidRDefault="00CC549F">
    <w:pPr>
      <w:pStyle w:val="Footer"/>
    </w:pPr>
    <w:r>
      <w:rPr>
        <w:noProof/>
      </w:rPr>
      <w:drawing>
        <wp:anchor distT="0" distB="0" distL="114300" distR="114300" simplePos="0" relativeHeight="251663360" behindDoc="0" locked="0" layoutInCell="1" allowOverlap="1" wp14:anchorId="60842DF8" wp14:editId="49E4634D">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9264" behindDoc="0" locked="0" layoutInCell="1" allowOverlap="1" wp14:anchorId="59C26381" wp14:editId="1170203C">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2336" behindDoc="0" locked="0" layoutInCell="1" allowOverlap="1" wp14:anchorId="15916582" wp14:editId="05EFD930">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1312" behindDoc="0" locked="0" layoutInCell="1" allowOverlap="1" wp14:anchorId="5D6BB950" wp14:editId="08B118B8">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0C01B" w14:textId="77777777" w:rsidR="003F48E6" w:rsidRDefault="003F48E6">
      <w:r>
        <w:separator/>
      </w:r>
    </w:p>
  </w:footnote>
  <w:footnote w:type="continuationSeparator" w:id="0">
    <w:p w14:paraId="52DB8C1A" w14:textId="77777777" w:rsidR="003F48E6" w:rsidRDefault="003F4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1163" w14:textId="77777777" w:rsidR="003F48E6" w:rsidRDefault="003F48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FE51" w14:textId="77777777" w:rsidR="003F48E6" w:rsidRDefault="003F48E6">
    <w:pPr>
      <w:pStyle w:val="Header"/>
    </w:pPr>
    <w:r>
      <w:rPr>
        <w:noProof/>
        <w:lang w:val="en-GB" w:eastAsia="en-GB"/>
      </w:rPr>
      <mc:AlternateContent>
        <mc:Choice Requires="wpg">
          <w:drawing>
            <wp:anchor distT="0" distB="0" distL="114300" distR="114300" simplePos="0" relativeHeight="251665408" behindDoc="0" locked="0" layoutInCell="1" allowOverlap="1" wp14:anchorId="53B35440" wp14:editId="21B40E0B">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ABABA" id="Group 3" o:spid="_x0000_s1026" style="position:absolute;margin-left:28.35pt;margin-top:380.05pt;width:252.3pt;height:4.25pt;z-index:251665408"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3735" w14:textId="77777777" w:rsidR="003F48E6" w:rsidRDefault="003F48E6">
    <w:pPr>
      <w:pStyle w:val="Header"/>
    </w:pPr>
    <w:r>
      <w:rPr>
        <w:noProof/>
        <w:lang w:val="en-GB" w:eastAsia="en-GB"/>
      </w:rPr>
      <mc:AlternateContent>
        <mc:Choice Requires="wps">
          <w:drawing>
            <wp:anchor distT="0" distB="0" distL="114300" distR="114300" simplePos="0" relativeHeight="251667456" behindDoc="0" locked="0" layoutInCell="1" allowOverlap="1" wp14:anchorId="138B79F7" wp14:editId="68D2B485">
              <wp:simplePos x="0" y="0"/>
              <wp:positionH relativeFrom="page">
                <wp:posOffset>3200400</wp:posOffset>
              </wp:positionH>
              <wp:positionV relativeFrom="page">
                <wp:posOffset>6748145</wp:posOffset>
              </wp:positionV>
              <wp:extent cx="7131685" cy="571500"/>
              <wp:effectExtent l="0" t="4445" r="254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2BA1B583" w14:textId="77777777" w:rsidR="003F48E6" w:rsidRPr="00D67BF2" w:rsidRDefault="003F48E6"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5BD2D5E" w14:textId="77777777" w:rsidR="003F48E6" w:rsidRPr="00D67BF2" w:rsidRDefault="003F48E6"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B79F7"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" filled="f" stroked="f" strokecolor="fuchsia">
              <v:textbox inset="0,0,0,0">
                <w:txbxContent>
                  <w:p w14:paraId="2BA1B583" w14:textId="77777777" w:rsidR="003F48E6" w:rsidRPr="00D67BF2" w:rsidRDefault="003F48E6"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5BD2D5E" w14:textId="77777777" w:rsidR="003F48E6" w:rsidRPr="00D67BF2" w:rsidRDefault="003F48E6"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0DFB" w14:textId="77777777" w:rsidR="00C662CA" w:rsidRDefault="00C662CA">
    <w:pPr>
      <w:pStyle w:val="Header"/>
    </w:pPr>
    <w:r>
      <w:rPr>
        <w:noProof/>
        <w:lang w:val="en-GB" w:eastAsia="en-GB"/>
      </w:rPr>
      <mc:AlternateContent>
        <mc:Choice Requires="wps">
          <w:drawing>
            <wp:anchor distT="0" distB="0" distL="114300" distR="114300" simplePos="0" relativeHeight="251660288" behindDoc="0" locked="0" layoutInCell="1" allowOverlap="1" wp14:anchorId="5749E330" wp14:editId="489D95AF">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0583A46"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3C06346"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9E330" id="_x0000_t202" coordsize="21600,21600" o:spt="202" path="m,l,21600r21600,l21600,xe">
              <v:stroke joinstyle="miter"/>
              <v:path gradientshapeok="t" o:connecttype="rect"/>
            </v:shapetype>
            <v:shape id="_x0000_s1038" type="#_x0000_t202" style="position:absolute;margin-left:252pt;margin-top:531.35pt;width:561.55pt;height: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" filled="f" stroked="f" strokecolor="fuchsia">
              <v:textbox inset="0,0,0,0">
                <w:txbxContent>
                  <w:p w14:paraId="50583A46"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3C06346"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8211059">
    <w:abstractNumId w:val="0"/>
  </w:num>
  <w:num w:numId="2" w16cid:durableId="188432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61E07"/>
    <w:rsid w:val="000763FC"/>
    <w:rsid w:val="000D1354"/>
    <w:rsid w:val="00105823"/>
    <w:rsid w:val="00143EC5"/>
    <w:rsid w:val="00161888"/>
    <w:rsid w:val="001D6DF5"/>
    <w:rsid w:val="0020152A"/>
    <w:rsid w:val="00214969"/>
    <w:rsid w:val="002F51EA"/>
    <w:rsid w:val="00310EDC"/>
    <w:rsid w:val="00317F01"/>
    <w:rsid w:val="003F48E6"/>
    <w:rsid w:val="004208F9"/>
    <w:rsid w:val="004A5A04"/>
    <w:rsid w:val="004E6FE5"/>
    <w:rsid w:val="005822D6"/>
    <w:rsid w:val="005B6A7E"/>
    <w:rsid w:val="00612968"/>
    <w:rsid w:val="006236EC"/>
    <w:rsid w:val="00697F52"/>
    <w:rsid w:val="006A08A9"/>
    <w:rsid w:val="006A7175"/>
    <w:rsid w:val="006C35FE"/>
    <w:rsid w:val="00760672"/>
    <w:rsid w:val="007A5A39"/>
    <w:rsid w:val="007B1021"/>
    <w:rsid w:val="007F6FEA"/>
    <w:rsid w:val="008B1262"/>
    <w:rsid w:val="008D0A34"/>
    <w:rsid w:val="00902384"/>
    <w:rsid w:val="009618AD"/>
    <w:rsid w:val="009815B6"/>
    <w:rsid w:val="009A5CC4"/>
    <w:rsid w:val="009E3ECE"/>
    <w:rsid w:val="00A0276B"/>
    <w:rsid w:val="00A3707E"/>
    <w:rsid w:val="00A71630"/>
    <w:rsid w:val="00A82537"/>
    <w:rsid w:val="00AB376C"/>
    <w:rsid w:val="00AE0621"/>
    <w:rsid w:val="00B13B8F"/>
    <w:rsid w:val="00B47997"/>
    <w:rsid w:val="00B613C4"/>
    <w:rsid w:val="00BA34AE"/>
    <w:rsid w:val="00C03E30"/>
    <w:rsid w:val="00C133E3"/>
    <w:rsid w:val="00C52F13"/>
    <w:rsid w:val="00C662CA"/>
    <w:rsid w:val="00C85A25"/>
    <w:rsid w:val="00CC549F"/>
    <w:rsid w:val="00CE70E7"/>
    <w:rsid w:val="00D5690C"/>
    <w:rsid w:val="00D67BF2"/>
    <w:rsid w:val="00DA3019"/>
    <w:rsid w:val="00E439DC"/>
    <w:rsid w:val="00F95DD4"/>
    <w:rsid w:val="00FB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31E31719"/>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footer5.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6</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Marlow</cp:lastModifiedBy>
  <cp:revision>3</cp:revision>
  <cp:lastPrinted>2014-02-19T11:16:00Z</cp:lastPrinted>
  <dcterms:created xsi:type="dcterms:W3CDTF">2024-08-21T08:07:00Z</dcterms:created>
  <dcterms:modified xsi:type="dcterms:W3CDTF">2024-10-01T16:34:00Z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