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26B4" w14:textId="13B563B7" w:rsidR="00087342" w:rsidRPr="00015A05" w:rsidRDefault="00087342">
      <w:pPr>
        <w:rPr>
          <w:noProof/>
        </w:rPr>
        <w:sectPr w:rsidR="00087342" w:rsidRPr="00015A05" w:rsidSect="00087342">
          <w:footerReference w:type="default" r:id="rId7"/>
          <w:pgSz w:w="16840" w:h="11907" w:orient="landscape"/>
          <w:pgMar w:top="0" w:right="0" w:bottom="0" w:left="0" w:header="0" w:footer="0" w:gutter="0"/>
          <w:pgNumType w:start="1"/>
          <w:cols w:space="708"/>
          <w:docGrid w:linePitch="360"/>
        </w:sectPr>
      </w:pPr>
      <w:r>
        <w:rPr>
          <w:noProof/>
          <w:lang w:val="en-GB" w:eastAsia="en-GB"/>
        </w:rPr>
        <w:drawing>
          <wp:anchor distT="0" distB="0" distL="114300" distR="114300" simplePos="0" relativeHeight="251685888" behindDoc="0" locked="0" layoutInCell="1" allowOverlap="1" wp14:anchorId="52DE5BC3" wp14:editId="1A12C5FA">
            <wp:simplePos x="0" y="0"/>
            <wp:positionH relativeFrom="page">
              <wp:posOffset>9525</wp:posOffset>
            </wp:positionH>
            <wp:positionV relativeFrom="page">
              <wp:posOffset>8890</wp:posOffset>
            </wp:positionV>
            <wp:extent cx="10668000" cy="6314440"/>
            <wp:effectExtent l="0" t="0" r="0" b="0"/>
            <wp:wrapNone/>
            <wp:docPr id="1433658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58194" name=""/>
                    <pic:cNvPicPr/>
                  </pic:nvPicPr>
                  <pic:blipFill>
                    <a:blip r:embed="rId8">
                      <a:extLst>
                        <a:ext uri="{28A0092B-C50C-407E-A947-70E740481C1C}">
                          <a14:useLocalDpi xmlns:a14="http://schemas.microsoft.com/office/drawing/2010/main" val="0"/>
                        </a:ext>
                      </a:extLst>
                    </a:blip>
                    <a:srcRect t="10536" b="10536"/>
                    <a:stretch>
                      <a:fillRect/>
                    </a:stretch>
                  </pic:blipFill>
                  <pic:spPr>
                    <a:xfrm>
                      <a:off x="0" y="0"/>
                      <a:ext cx="10668000" cy="63144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9504" behindDoc="0" locked="0" layoutInCell="1" allowOverlap="1" wp14:anchorId="07B8C11D" wp14:editId="55D51E5F">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B656" w14:textId="77777777" w:rsidR="00087342" w:rsidRPr="00161888" w:rsidRDefault="00087342" w:rsidP="00A0276B">
                            <w:pPr>
                              <w:jc w:val="right"/>
                              <w:rPr>
                                <w:rFonts w:ascii="Helvetica 45 Light" w:hAnsi="Helvetica 45 Light"/>
                                <w:color w:val="FFFFFF"/>
                                <w:sz w:val="60"/>
                                <w:szCs w:val="60"/>
                                <w:lang w:val="en-GB"/>
                              </w:rPr>
                            </w:pPr>
                            <w:r w:rsidRPr="00C70724">
                              <w:rPr>
                                <w:rFonts w:ascii="Helvetica 45 Light" w:hAnsi="Helvetica 45 Light"/>
                                <w:noProof/>
                                <w:color w:val="FFFFFF"/>
                                <w:sz w:val="60"/>
                                <w:szCs w:val="60"/>
                                <w:lang w:val="en-GB"/>
                              </w:rPr>
                              <w:t>Bridgestone Drive</w:t>
                            </w:r>
                          </w:p>
                          <w:p w14:paraId="6E99ED70" w14:textId="77777777" w:rsidR="00087342" w:rsidRPr="00A0276B" w:rsidRDefault="00087342" w:rsidP="00A0276B">
                            <w:pPr>
                              <w:jc w:val="right"/>
                              <w:rPr>
                                <w:rFonts w:ascii="Helvetica 45 Light" w:hAnsi="Helvetica 45 Light"/>
                                <w:color w:val="EC008C"/>
                                <w:sz w:val="40"/>
                                <w:szCs w:val="40"/>
                                <w:lang w:val="en-GB"/>
                              </w:rPr>
                            </w:pPr>
                            <w:r w:rsidRPr="00C70724">
                              <w:rPr>
                                <w:rFonts w:ascii="Helvetica 45 Light" w:hAnsi="Helvetica 45 Light"/>
                                <w:noProof/>
                                <w:color w:val="EC008C"/>
                                <w:sz w:val="40"/>
                                <w:szCs w:val="40"/>
                                <w:lang w:val="en-GB"/>
                              </w:rPr>
                              <w:t>Bourne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B8C11D"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" filled="f" stroked="f">
                <v:textbox inset="0,0,0,0">
                  <w:txbxContent>
                    <w:p w14:paraId="6182B656" w14:textId="77777777" w:rsidR="00087342" w:rsidRPr="00161888" w:rsidRDefault="00087342" w:rsidP="00A0276B">
                      <w:pPr>
                        <w:jc w:val="right"/>
                        <w:rPr>
                          <w:rFonts w:ascii="Helvetica 45 Light" w:hAnsi="Helvetica 45 Light"/>
                          <w:color w:val="FFFFFF"/>
                          <w:sz w:val="60"/>
                          <w:szCs w:val="60"/>
                          <w:lang w:val="en-GB"/>
                        </w:rPr>
                      </w:pPr>
                      <w:r w:rsidRPr="00C70724">
                        <w:rPr>
                          <w:rFonts w:ascii="Helvetica 45 Light" w:hAnsi="Helvetica 45 Light"/>
                          <w:noProof/>
                          <w:color w:val="FFFFFF"/>
                          <w:sz w:val="60"/>
                          <w:szCs w:val="60"/>
                          <w:lang w:val="en-GB"/>
                        </w:rPr>
                        <w:t>Bridgestone Drive</w:t>
                      </w:r>
                    </w:p>
                    <w:p w14:paraId="6E99ED70" w14:textId="77777777" w:rsidR="00087342" w:rsidRPr="00A0276B" w:rsidRDefault="00087342" w:rsidP="00A0276B">
                      <w:pPr>
                        <w:jc w:val="right"/>
                        <w:rPr>
                          <w:rFonts w:ascii="Helvetica 45 Light" w:hAnsi="Helvetica 45 Light"/>
                          <w:color w:val="EC008C"/>
                          <w:sz w:val="40"/>
                          <w:szCs w:val="40"/>
                          <w:lang w:val="en-GB"/>
                        </w:rPr>
                      </w:pPr>
                      <w:r w:rsidRPr="00C70724">
                        <w:rPr>
                          <w:rFonts w:ascii="Helvetica 45 Light" w:hAnsi="Helvetica 45 Light"/>
                          <w:noProof/>
                          <w:color w:val="EC008C"/>
                          <w:sz w:val="40"/>
                          <w:szCs w:val="40"/>
                          <w:lang w:val="en-GB"/>
                        </w:rPr>
                        <w:t>Bourne End</w:t>
                      </w:r>
                    </w:p>
                  </w:txbxContent>
                </v:textbox>
                <w10:wrap anchorx="page" anchory="page"/>
              </v:shape>
            </w:pict>
          </mc:Fallback>
        </mc:AlternateContent>
      </w:r>
      <w:r>
        <w:rPr>
          <w:noProof/>
          <w:lang w:val="en-GB" w:eastAsia="en-GB"/>
        </w:rPr>
        <w:drawing>
          <wp:anchor distT="0" distB="0" distL="114300" distR="114300" simplePos="0" relativeHeight="251666432" behindDoc="0" locked="0" layoutInCell="1" allowOverlap="1" wp14:anchorId="6BFB07A0" wp14:editId="186076DE">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3A7C0" w14:textId="30BF1CF4" w:rsidR="00087342" w:rsidRDefault="00087342">
      <w:pPr>
        <w:sectPr w:rsidR="00087342" w:rsidSect="00087342">
          <w:headerReference w:type="default" r:id="rId10"/>
          <w:footerReference w:type="default" r:id="rId11"/>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86912" behindDoc="0" locked="0" layoutInCell="1" allowOverlap="1" wp14:anchorId="6B7E325A" wp14:editId="22B5389B">
            <wp:simplePos x="0" y="0"/>
            <wp:positionH relativeFrom="page">
              <wp:posOffset>7676515</wp:posOffset>
            </wp:positionH>
            <wp:positionV relativeFrom="page">
              <wp:posOffset>5391150</wp:posOffset>
            </wp:positionV>
            <wp:extent cx="2352675" cy="1733550"/>
            <wp:effectExtent l="0" t="0" r="9525" b="0"/>
            <wp:wrapNone/>
            <wp:docPr id="777419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19780" name=""/>
                    <pic:cNvPicPr/>
                  </pic:nvPicPr>
                  <pic:blipFill>
                    <a:blip r:embed="rId12" cstate="print">
                      <a:extLst>
                        <a:ext uri="{28A0092B-C50C-407E-A947-70E740481C1C}">
                          <a14:useLocalDpi xmlns:a14="http://schemas.microsoft.com/office/drawing/2010/main" val="0"/>
                        </a:ext>
                      </a:extLst>
                    </a:blip>
                    <a:srcRect t="864" b="864"/>
                    <a:stretch>
                      <a:fillRect/>
                    </a:stretch>
                  </pic:blipFill>
                  <pic:spPr>
                    <a:xfrm>
                      <a:off x="0" y="0"/>
                      <a:ext cx="2352675" cy="17335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4864" behindDoc="0" locked="0" layoutInCell="1" allowOverlap="1" wp14:anchorId="218A0CEC" wp14:editId="503BD708">
            <wp:simplePos x="0" y="0"/>
            <wp:positionH relativeFrom="page">
              <wp:posOffset>7667625</wp:posOffset>
            </wp:positionH>
            <wp:positionV relativeFrom="page">
              <wp:posOffset>3557270</wp:posOffset>
            </wp:positionV>
            <wp:extent cx="2342515" cy="1757045"/>
            <wp:effectExtent l="0" t="0" r="635" b="0"/>
            <wp:wrapNone/>
            <wp:docPr id="469226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26432" name=""/>
                    <pic:cNvPicPr/>
                  </pic:nvPicPr>
                  <pic:blipFill>
                    <a:blip r:embed="rId13" cstate="print">
                      <a:extLst>
                        <a:ext uri="{28A0092B-C50C-407E-A947-70E740481C1C}">
                          <a14:useLocalDpi xmlns:a14="http://schemas.microsoft.com/office/drawing/2010/main" val="0"/>
                        </a:ext>
                      </a:extLst>
                    </a:blip>
                    <a:srcRect l="-14" r="-14"/>
                    <a:stretch>
                      <a:fillRect/>
                    </a:stretch>
                  </pic:blipFill>
                  <pic:spPr>
                    <a:xfrm>
                      <a:off x="0" y="0"/>
                      <a:ext cx="2342515" cy="175704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2816" behindDoc="0" locked="0" layoutInCell="1" allowOverlap="1" wp14:anchorId="1AEB77DF" wp14:editId="101BFAA9">
            <wp:simplePos x="0" y="0"/>
            <wp:positionH relativeFrom="page">
              <wp:posOffset>227965</wp:posOffset>
            </wp:positionH>
            <wp:positionV relativeFrom="page">
              <wp:posOffset>228600</wp:posOffset>
            </wp:positionV>
            <wp:extent cx="7305040" cy="6915150"/>
            <wp:effectExtent l="0" t="0" r="0" b="0"/>
            <wp:wrapNone/>
            <wp:docPr id="176593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3391" name=""/>
                    <pic:cNvPicPr/>
                  </pic:nvPicPr>
                  <pic:blipFill>
                    <a:blip r:embed="rId14">
                      <a:extLst>
                        <a:ext uri="{28A0092B-C50C-407E-A947-70E740481C1C}">
                          <a14:useLocalDpi xmlns:a14="http://schemas.microsoft.com/office/drawing/2010/main" val="0"/>
                        </a:ext>
                      </a:extLst>
                    </a:blip>
                    <a:srcRect l="10382" r="10382"/>
                    <a:stretch>
                      <a:fillRect/>
                    </a:stretch>
                  </pic:blipFill>
                  <pic:spPr>
                    <a:xfrm>
                      <a:off x="0" y="0"/>
                      <a:ext cx="7305040" cy="69151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3360" behindDoc="0" locked="0" layoutInCell="1" allowOverlap="1" wp14:anchorId="47BCF24C" wp14:editId="36A82AAC">
                <wp:simplePos x="0" y="0"/>
                <wp:positionH relativeFrom="page">
                  <wp:posOffset>7680960</wp:posOffset>
                </wp:positionH>
                <wp:positionV relativeFrom="page">
                  <wp:posOffset>2019300</wp:posOffset>
                </wp:positionV>
                <wp:extent cx="2656840" cy="1546860"/>
                <wp:effectExtent l="0" t="0" r="10160" b="1524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2A6E68A7" w14:textId="77777777" w:rsidR="00087342" w:rsidRPr="00012C8A" w:rsidRDefault="00087342"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Tenure:- </w:t>
                            </w:r>
                            <w:r w:rsidRPr="00C70724">
                              <w:rPr>
                                <w:rFonts w:ascii="Helvetica 45 Light" w:hAnsi="Helvetica 45 Light"/>
                                <w:noProof/>
                                <w:color w:val="000000"/>
                                <w:sz w:val="28"/>
                                <w:szCs w:val="28"/>
                                <w:lang w:val="en-GB"/>
                              </w:rPr>
                              <w:t>Freehold</w:t>
                            </w:r>
                          </w:p>
                          <w:p w14:paraId="68B18C8E" w14:textId="77777777" w:rsidR="00087342" w:rsidRPr="00012C8A" w:rsidRDefault="00087342"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w:t>
                            </w:r>
                            <w:r w:rsidRPr="00C70724">
                              <w:rPr>
                                <w:rFonts w:ascii="Helvetica 45 Light" w:hAnsi="Helvetica 45 Light"/>
                                <w:noProof/>
                                <w:color w:val="000000"/>
                                <w:sz w:val="28"/>
                                <w:szCs w:val="28"/>
                                <w:lang w:val="en-GB"/>
                              </w:rPr>
                              <w:t>£400,000</w:t>
                            </w:r>
                          </w:p>
                          <w:p w14:paraId="7E6A2522" w14:textId="77777777" w:rsidR="00087342" w:rsidRPr="00012C8A" w:rsidRDefault="00087342" w:rsidP="00012C8A">
                            <w:pPr>
                              <w:pStyle w:val="descF11"/>
                              <w:jc w:val="left"/>
                              <w:rPr>
                                <w:color w:val="808080"/>
                                <w:sz w:val="28"/>
                                <w:szCs w:val="28"/>
                              </w:rPr>
                            </w:pPr>
                            <w:r w:rsidRPr="00012C8A">
                              <w:rPr>
                                <w:sz w:val="28"/>
                                <w:szCs w:val="28"/>
                              </w:rPr>
                              <w:t xml:space="preserve">- </w:t>
                            </w:r>
                            <w:r w:rsidRPr="00C70724">
                              <w:rPr>
                                <w:noProof/>
                                <w:color w:val="808080"/>
                                <w:sz w:val="28"/>
                                <w:szCs w:val="28"/>
                              </w:rPr>
                              <w:t>-124</w:t>
                            </w:r>
                          </w:p>
                          <w:p w14:paraId="491F8BBA" w14:textId="77777777" w:rsidR="00087342" w:rsidRPr="00012C8A" w:rsidRDefault="00087342" w:rsidP="00012C8A">
                            <w:pPr>
                              <w:pStyle w:val="descF11"/>
                              <w:jc w:val="left"/>
                              <w:rPr>
                                <w:color w:val="808080"/>
                                <w:sz w:val="28"/>
                                <w:szCs w:val="28"/>
                              </w:rPr>
                            </w:pPr>
                            <w:r w:rsidRPr="00C70724">
                              <w:rPr>
                                <w:noProof/>
                                <w:color w:val="808080"/>
                                <w:sz w:val="28"/>
                                <w:szCs w:val="28"/>
                              </w:rPr>
                              <w:t>£0</w:t>
                            </w:r>
                          </w:p>
                          <w:p w14:paraId="5A403A82" w14:textId="77777777" w:rsidR="00087342" w:rsidRPr="00012C8A" w:rsidRDefault="00087342" w:rsidP="00012C8A">
                            <w:pPr>
                              <w:pStyle w:val="descF11"/>
                              <w:jc w:val="left"/>
                              <w:rPr>
                                <w:color w:val="808080"/>
                                <w:sz w:val="28"/>
                                <w:szCs w:val="28"/>
                              </w:rPr>
                            </w:pPr>
                            <w:r w:rsidRPr="00C70724">
                              <w:rPr>
                                <w:noProof/>
                                <w:color w:val="808080"/>
                                <w:sz w:val="28"/>
                                <w:szCs w:val="28"/>
                              </w:rPr>
                              <w:t>£0</w:t>
                            </w:r>
                          </w:p>
                          <w:p w14:paraId="6D116231" w14:textId="77777777" w:rsidR="00087342" w:rsidRPr="00012C8A" w:rsidRDefault="00087342" w:rsidP="00012C8A">
                            <w:pPr>
                              <w:pStyle w:val="descF11"/>
                              <w:jc w:val="left"/>
                              <w:rPr>
                                <w:color w:val="808080"/>
                                <w:sz w:val="28"/>
                                <w:szCs w:val="28"/>
                              </w:rPr>
                            </w:pPr>
                            <w:r w:rsidRPr="00C70724">
                              <w:rPr>
                                <w:noProof/>
                                <w:color w:val="808080"/>
                                <w:sz w:val="28"/>
                                <w:szCs w:val="28"/>
                              </w:rPr>
                              <w:t>Band D</w:t>
                            </w:r>
                          </w:p>
                          <w:p w14:paraId="4EF0F141" w14:textId="77777777" w:rsidR="00087342" w:rsidRPr="00012C8A" w:rsidRDefault="00087342" w:rsidP="00012C8A">
                            <w:pPr>
                              <w:rPr>
                                <w:sz w:val="28"/>
                                <w:szCs w:val="28"/>
                              </w:rPr>
                            </w:pPr>
                          </w:p>
                          <w:p w14:paraId="0C642368" w14:textId="77777777" w:rsidR="00087342" w:rsidRPr="00012C8A" w:rsidRDefault="00087342"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F24C" id="Text Box 39" o:spid="_x0000_s1027" type="#_x0000_t202" style="position:absolute;margin-left:604.8pt;margin-top:159pt;width:209.2pt;height:12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" filled="f" stroked="f" strokecolor="fuchsia">
                <v:textbox inset="0,0,0,0">
                  <w:txbxContent>
                    <w:p w14:paraId="2A6E68A7" w14:textId="77777777" w:rsidR="00087342" w:rsidRPr="00012C8A" w:rsidRDefault="00087342"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Tenure:- </w:t>
                      </w:r>
                      <w:r w:rsidRPr="00C70724">
                        <w:rPr>
                          <w:rFonts w:ascii="Helvetica 45 Light" w:hAnsi="Helvetica 45 Light"/>
                          <w:noProof/>
                          <w:color w:val="000000"/>
                          <w:sz w:val="28"/>
                          <w:szCs w:val="28"/>
                          <w:lang w:val="en-GB"/>
                        </w:rPr>
                        <w:t>Freehold</w:t>
                      </w:r>
                    </w:p>
                    <w:p w14:paraId="68B18C8E" w14:textId="77777777" w:rsidR="00087342" w:rsidRPr="00012C8A" w:rsidRDefault="00087342"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w:t>
                      </w:r>
                      <w:r w:rsidRPr="00C70724">
                        <w:rPr>
                          <w:rFonts w:ascii="Helvetica 45 Light" w:hAnsi="Helvetica 45 Light"/>
                          <w:noProof/>
                          <w:color w:val="000000"/>
                          <w:sz w:val="28"/>
                          <w:szCs w:val="28"/>
                          <w:lang w:val="en-GB"/>
                        </w:rPr>
                        <w:t>£400,000</w:t>
                      </w:r>
                    </w:p>
                    <w:p w14:paraId="7E6A2522" w14:textId="77777777" w:rsidR="00087342" w:rsidRPr="00012C8A" w:rsidRDefault="00087342" w:rsidP="00012C8A">
                      <w:pPr>
                        <w:pStyle w:val="descF11"/>
                        <w:jc w:val="left"/>
                        <w:rPr>
                          <w:color w:val="808080"/>
                          <w:sz w:val="28"/>
                          <w:szCs w:val="28"/>
                        </w:rPr>
                      </w:pPr>
                      <w:r w:rsidRPr="00012C8A">
                        <w:rPr>
                          <w:sz w:val="28"/>
                          <w:szCs w:val="28"/>
                        </w:rPr>
                        <w:t xml:space="preserve">- </w:t>
                      </w:r>
                      <w:r w:rsidRPr="00C70724">
                        <w:rPr>
                          <w:noProof/>
                          <w:color w:val="808080"/>
                          <w:sz w:val="28"/>
                          <w:szCs w:val="28"/>
                        </w:rPr>
                        <w:t>-124</w:t>
                      </w:r>
                    </w:p>
                    <w:p w14:paraId="491F8BBA" w14:textId="77777777" w:rsidR="00087342" w:rsidRPr="00012C8A" w:rsidRDefault="00087342" w:rsidP="00012C8A">
                      <w:pPr>
                        <w:pStyle w:val="descF11"/>
                        <w:jc w:val="left"/>
                        <w:rPr>
                          <w:color w:val="808080"/>
                          <w:sz w:val="28"/>
                          <w:szCs w:val="28"/>
                        </w:rPr>
                      </w:pPr>
                      <w:r w:rsidRPr="00C70724">
                        <w:rPr>
                          <w:noProof/>
                          <w:color w:val="808080"/>
                          <w:sz w:val="28"/>
                          <w:szCs w:val="28"/>
                        </w:rPr>
                        <w:t>£0</w:t>
                      </w:r>
                    </w:p>
                    <w:p w14:paraId="5A403A82" w14:textId="77777777" w:rsidR="00087342" w:rsidRPr="00012C8A" w:rsidRDefault="00087342" w:rsidP="00012C8A">
                      <w:pPr>
                        <w:pStyle w:val="descF11"/>
                        <w:jc w:val="left"/>
                        <w:rPr>
                          <w:color w:val="808080"/>
                          <w:sz w:val="28"/>
                          <w:szCs w:val="28"/>
                        </w:rPr>
                      </w:pPr>
                      <w:r w:rsidRPr="00C70724">
                        <w:rPr>
                          <w:noProof/>
                          <w:color w:val="808080"/>
                          <w:sz w:val="28"/>
                          <w:szCs w:val="28"/>
                        </w:rPr>
                        <w:t>£0</w:t>
                      </w:r>
                    </w:p>
                    <w:p w14:paraId="6D116231" w14:textId="77777777" w:rsidR="00087342" w:rsidRPr="00012C8A" w:rsidRDefault="00087342" w:rsidP="00012C8A">
                      <w:pPr>
                        <w:pStyle w:val="descF11"/>
                        <w:jc w:val="left"/>
                        <w:rPr>
                          <w:color w:val="808080"/>
                          <w:sz w:val="28"/>
                          <w:szCs w:val="28"/>
                        </w:rPr>
                      </w:pPr>
                      <w:r w:rsidRPr="00C70724">
                        <w:rPr>
                          <w:noProof/>
                          <w:color w:val="808080"/>
                          <w:sz w:val="28"/>
                          <w:szCs w:val="28"/>
                        </w:rPr>
                        <w:t>Band D</w:t>
                      </w:r>
                    </w:p>
                    <w:p w14:paraId="4EF0F141" w14:textId="77777777" w:rsidR="00087342" w:rsidRPr="00012C8A" w:rsidRDefault="00087342" w:rsidP="00012C8A">
                      <w:pPr>
                        <w:rPr>
                          <w:sz w:val="28"/>
                          <w:szCs w:val="28"/>
                        </w:rPr>
                      </w:pPr>
                    </w:p>
                    <w:p w14:paraId="0C642368" w14:textId="77777777" w:rsidR="00087342" w:rsidRPr="00012C8A" w:rsidRDefault="00087342" w:rsidP="006A7175">
                      <w:pPr>
                        <w:rPr>
                          <w:sz w:val="28"/>
                          <w:szCs w:val="28"/>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7A0CD266" wp14:editId="58F09EF2">
                <wp:simplePos x="0" y="0"/>
                <wp:positionH relativeFrom="page">
                  <wp:posOffset>7683910</wp:posOffset>
                </wp:positionH>
                <wp:positionV relativeFrom="page">
                  <wp:posOffset>368711</wp:posOffset>
                </wp:positionV>
                <wp:extent cx="2656840" cy="1401096"/>
                <wp:effectExtent l="0" t="0" r="10160" b="889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0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6E11057B" w14:textId="77777777" w:rsidR="00087342" w:rsidRDefault="00087342" w:rsidP="007A5A39">
                            <w:pPr>
                              <w:rPr>
                                <w:rFonts w:ascii="Helvetica 45 Light" w:hAnsi="Helvetica 45 Light"/>
                                <w:color w:val="000000"/>
                                <w:sz w:val="36"/>
                                <w:szCs w:val="36"/>
                                <w:lang w:val="en-GB"/>
                              </w:rPr>
                            </w:pPr>
                            <w:r w:rsidRPr="00C70724">
                              <w:rPr>
                                <w:rFonts w:ascii="Helvetica 45 Light" w:hAnsi="Helvetica 45 Light"/>
                                <w:noProof/>
                                <w:color w:val="000000"/>
                                <w:sz w:val="36"/>
                                <w:szCs w:val="36"/>
                                <w:lang w:val="en-GB"/>
                              </w:rPr>
                              <w:t>Bridgestone Drive</w:t>
                            </w:r>
                          </w:p>
                          <w:p w14:paraId="1E0C2F1B" w14:textId="77777777" w:rsidR="00087342" w:rsidRPr="00AE0621" w:rsidRDefault="00087342" w:rsidP="007A5A39">
                            <w:pPr>
                              <w:rPr>
                                <w:rFonts w:ascii="Helvetica 45 Light" w:hAnsi="Helvetica 45 Light"/>
                                <w:color w:val="000000"/>
                                <w:sz w:val="36"/>
                                <w:szCs w:val="36"/>
                                <w:lang w:val="en-GB"/>
                              </w:rPr>
                            </w:pPr>
                            <w:r w:rsidRPr="00C70724">
                              <w:rPr>
                                <w:rFonts w:ascii="Helvetica 45 Light" w:hAnsi="Helvetica 45 Light"/>
                                <w:noProof/>
                                <w:color w:val="000000"/>
                                <w:sz w:val="36"/>
                                <w:szCs w:val="36"/>
                                <w:lang w:val="en-GB"/>
                              </w:rPr>
                              <w:t>Bourne End</w:t>
                            </w:r>
                          </w:p>
                          <w:p w14:paraId="5477D62E" w14:textId="77777777" w:rsidR="00087342" w:rsidRPr="00AE0621" w:rsidRDefault="00087342" w:rsidP="007A5A39">
                            <w:pPr>
                              <w:rPr>
                                <w:rFonts w:ascii="Helvetica 45 Light" w:hAnsi="Helvetica 45 Light"/>
                                <w:color w:val="000000"/>
                                <w:sz w:val="36"/>
                                <w:szCs w:val="36"/>
                                <w:lang w:val="en-GB"/>
                              </w:rPr>
                            </w:pPr>
                            <w:r w:rsidRPr="00C70724">
                              <w:rPr>
                                <w:rFonts w:ascii="Helvetica 45 Light" w:hAnsi="Helvetica 45 Light"/>
                                <w:noProof/>
                                <w:color w:val="000000"/>
                                <w:sz w:val="36"/>
                                <w:szCs w:val="36"/>
                                <w:lang w:val="en-GB"/>
                              </w:rPr>
                              <w:t>Buckinghamshire</w:t>
                            </w:r>
                          </w:p>
                          <w:p w14:paraId="14608578" w14:textId="77777777" w:rsidR="00087342" w:rsidRPr="00AE0621" w:rsidRDefault="00087342" w:rsidP="007A5A39">
                            <w:pPr>
                              <w:rPr>
                                <w:color w:val="000000"/>
                                <w:sz w:val="36"/>
                                <w:szCs w:val="36"/>
                                <w:lang w:val="en-GB"/>
                              </w:rPr>
                            </w:pPr>
                            <w:r w:rsidRPr="00C70724">
                              <w:rPr>
                                <w:rFonts w:ascii="Helvetica 45 Light" w:hAnsi="Helvetica 45 Light"/>
                                <w:noProof/>
                                <w:color w:val="000000"/>
                                <w:sz w:val="36"/>
                                <w:szCs w:val="36"/>
                                <w:lang w:val="en-GB"/>
                              </w:rPr>
                              <w:t>SL8 5XQ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CD266" id="Text Box 37" o:spid="_x0000_s1028" type="#_x0000_t202" style="position:absolute;margin-left:605.05pt;margin-top:29.05pt;width:209.2pt;height:110.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" filled="f" stroked="f" strokecolor="fuchsia">
                <v:textbox inset="0,0,0,0">
                  <w:txbxContent>
                    <w:p w14:paraId="6E11057B" w14:textId="77777777" w:rsidR="00087342" w:rsidRDefault="00087342" w:rsidP="007A5A39">
                      <w:pPr>
                        <w:rPr>
                          <w:rFonts w:ascii="Helvetica 45 Light" w:hAnsi="Helvetica 45 Light"/>
                          <w:color w:val="000000"/>
                          <w:sz w:val="36"/>
                          <w:szCs w:val="36"/>
                          <w:lang w:val="en-GB"/>
                        </w:rPr>
                      </w:pPr>
                      <w:r w:rsidRPr="00C70724">
                        <w:rPr>
                          <w:rFonts w:ascii="Helvetica 45 Light" w:hAnsi="Helvetica 45 Light"/>
                          <w:noProof/>
                          <w:color w:val="000000"/>
                          <w:sz w:val="36"/>
                          <w:szCs w:val="36"/>
                          <w:lang w:val="en-GB"/>
                        </w:rPr>
                        <w:t>Bridgestone Drive</w:t>
                      </w:r>
                    </w:p>
                    <w:p w14:paraId="1E0C2F1B" w14:textId="77777777" w:rsidR="00087342" w:rsidRPr="00AE0621" w:rsidRDefault="00087342" w:rsidP="007A5A39">
                      <w:pPr>
                        <w:rPr>
                          <w:rFonts w:ascii="Helvetica 45 Light" w:hAnsi="Helvetica 45 Light"/>
                          <w:color w:val="000000"/>
                          <w:sz w:val="36"/>
                          <w:szCs w:val="36"/>
                          <w:lang w:val="en-GB"/>
                        </w:rPr>
                      </w:pPr>
                      <w:r w:rsidRPr="00C70724">
                        <w:rPr>
                          <w:rFonts w:ascii="Helvetica 45 Light" w:hAnsi="Helvetica 45 Light"/>
                          <w:noProof/>
                          <w:color w:val="000000"/>
                          <w:sz w:val="36"/>
                          <w:szCs w:val="36"/>
                          <w:lang w:val="en-GB"/>
                        </w:rPr>
                        <w:t>Bourne End</w:t>
                      </w:r>
                    </w:p>
                    <w:p w14:paraId="5477D62E" w14:textId="77777777" w:rsidR="00087342" w:rsidRPr="00AE0621" w:rsidRDefault="00087342" w:rsidP="007A5A39">
                      <w:pPr>
                        <w:rPr>
                          <w:rFonts w:ascii="Helvetica 45 Light" w:hAnsi="Helvetica 45 Light"/>
                          <w:color w:val="000000"/>
                          <w:sz w:val="36"/>
                          <w:szCs w:val="36"/>
                          <w:lang w:val="en-GB"/>
                        </w:rPr>
                      </w:pPr>
                      <w:r w:rsidRPr="00C70724">
                        <w:rPr>
                          <w:rFonts w:ascii="Helvetica 45 Light" w:hAnsi="Helvetica 45 Light"/>
                          <w:noProof/>
                          <w:color w:val="000000"/>
                          <w:sz w:val="36"/>
                          <w:szCs w:val="36"/>
                          <w:lang w:val="en-GB"/>
                        </w:rPr>
                        <w:t>Buckinghamshire</w:t>
                      </w:r>
                    </w:p>
                    <w:p w14:paraId="14608578" w14:textId="77777777" w:rsidR="00087342" w:rsidRPr="00AE0621" w:rsidRDefault="00087342" w:rsidP="007A5A39">
                      <w:pPr>
                        <w:rPr>
                          <w:color w:val="000000"/>
                          <w:sz w:val="36"/>
                          <w:szCs w:val="36"/>
                          <w:lang w:val="en-GB"/>
                        </w:rPr>
                      </w:pPr>
                      <w:r w:rsidRPr="00C70724">
                        <w:rPr>
                          <w:rFonts w:ascii="Helvetica 45 Light" w:hAnsi="Helvetica 45 Light"/>
                          <w:noProof/>
                          <w:color w:val="000000"/>
                          <w:sz w:val="36"/>
                          <w:szCs w:val="36"/>
                          <w:lang w:val="en-GB"/>
                        </w:rPr>
                        <w:t>SL8 5XQ</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220E888D" wp14:editId="22994C83">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8A993" w14:textId="77777777" w:rsidR="00087342" w:rsidRDefault="00087342"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888D" id="Rectangle 44" o:spid="_x0000_s1029" style="position:absolute;margin-left:754.6pt;margin-top:125.95pt;width:58.9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" fillcolor="#ffb9e3" stroked="f">
                <v:textbox>
                  <w:txbxContent>
                    <w:p w14:paraId="0278A993" w14:textId="77777777" w:rsidR="00087342" w:rsidRDefault="00087342" w:rsidP="006A08A9">
                      <w:pPr>
                        <w:jc w:val="center"/>
                      </w:pPr>
                    </w:p>
                  </w:txbxContent>
                </v:textbox>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6E18F569" wp14:editId="4E8BA359">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AD5BA" w14:textId="77777777" w:rsidR="00087342" w:rsidRDefault="00087342"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8F569" id="Rectangle 43" o:spid="_x0000_s1030" style="position:absolute;margin-left:604.35pt;margin-top:125.95pt;width:141.7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" fillcolor="#ec008c" stroked="f">
                <v:textbox>
                  <w:txbxContent>
                    <w:p w14:paraId="3A1AD5BA" w14:textId="77777777" w:rsidR="00087342" w:rsidRDefault="00087342" w:rsidP="006A08A9">
                      <w:pPr>
                        <w:jc w:val="center"/>
                      </w:pPr>
                    </w:p>
                  </w:txbxContent>
                </v:textbox>
              </v:rec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5E065DE1" wp14:editId="354C64B2">
                <wp:simplePos x="0" y="0"/>
                <wp:positionH relativeFrom="page">
                  <wp:posOffset>7470140</wp:posOffset>
                </wp:positionH>
                <wp:positionV relativeFrom="page">
                  <wp:posOffset>360045</wp:posOffset>
                </wp:positionV>
                <wp:extent cx="2861945" cy="6840220"/>
                <wp:effectExtent l="0" t="0" r="0" b="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A8CB1" w14:textId="77777777" w:rsidR="00087342" w:rsidRDefault="00087342"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65DE1" id="Rectangle 28" o:spid="_x0000_s1031" style="position:absolute;margin-left:588.2pt;margin-top:28.35pt;width:225.35pt;height:538.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" stroked="f">
                <v:textbox>
                  <w:txbxContent>
                    <w:p w14:paraId="59CA8CB1" w14:textId="77777777" w:rsidR="00087342" w:rsidRDefault="00087342" w:rsidP="006A08A9">
                      <w:pPr>
                        <w:jc w:val="center"/>
                      </w:pPr>
                    </w:p>
                  </w:txbxContent>
                </v:textbox>
                <w10:wrap anchorx="page" anchory="page"/>
              </v:rect>
            </w:pict>
          </mc:Fallback>
        </mc:AlternateContent>
      </w:r>
    </w:p>
    <w:p w14:paraId="4D273ADB" w14:textId="03A0269C" w:rsidR="00087342" w:rsidRDefault="00087342">
      <w:pPr>
        <w:sectPr w:rsidR="00087342" w:rsidSect="00087342">
          <w:headerReference w:type="default" r:id="rId15"/>
          <w:footerReference w:type="default" r:id="rId16"/>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89984" behindDoc="0" locked="0" layoutInCell="1" allowOverlap="1" wp14:anchorId="3522F758" wp14:editId="4254F4B0">
            <wp:simplePos x="0" y="0"/>
            <wp:positionH relativeFrom="page">
              <wp:posOffset>276225</wp:posOffset>
            </wp:positionH>
            <wp:positionV relativeFrom="page">
              <wp:posOffset>5028565</wp:posOffset>
            </wp:positionV>
            <wp:extent cx="3248025" cy="2294890"/>
            <wp:effectExtent l="0" t="0" r="9525" b="0"/>
            <wp:wrapNone/>
            <wp:docPr id="562427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27249" name=""/>
                    <pic:cNvPicPr/>
                  </pic:nvPicPr>
                  <pic:blipFill>
                    <a:blip r:embed="rId17" cstate="print">
                      <a:extLst>
                        <a:ext uri="{28A0092B-C50C-407E-A947-70E740481C1C}">
                          <a14:useLocalDpi xmlns:a14="http://schemas.microsoft.com/office/drawing/2010/main" val="0"/>
                        </a:ext>
                      </a:extLst>
                    </a:blip>
                    <a:srcRect t="2880" b="2880"/>
                    <a:stretch>
                      <a:fillRect/>
                    </a:stretch>
                  </pic:blipFill>
                  <pic:spPr>
                    <a:xfrm>
                      <a:off x="0" y="0"/>
                      <a:ext cx="3248025" cy="22948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8960" behindDoc="0" locked="0" layoutInCell="1" allowOverlap="1" wp14:anchorId="56F38F4A" wp14:editId="6704E869">
            <wp:simplePos x="0" y="0"/>
            <wp:positionH relativeFrom="page">
              <wp:posOffset>6696075</wp:posOffset>
            </wp:positionH>
            <wp:positionV relativeFrom="page">
              <wp:posOffset>180975</wp:posOffset>
            </wp:positionV>
            <wp:extent cx="3695700" cy="2571115"/>
            <wp:effectExtent l="0" t="0" r="0" b="635"/>
            <wp:wrapNone/>
            <wp:docPr id="92451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11032" name=""/>
                    <pic:cNvPicPr/>
                  </pic:nvPicPr>
                  <pic:blipFill>
                    <a:blip r:embed="rId18" cstate="print">
                      <a:extLst>
                        <a:ext uri="{28A0092B-C50C-407E-A947-70E740481C1C}">
                          <a14:useLocalDpi xmlns:a14="http://schemas.microsoft.com/office/drawing/2010/main" val="0"/>
                        </a:ext>
                      </a:extLst>
                    </a:blip>
                    <a:srcRect t="3608" b="3608"/>
                    <a:stretch>
                      <a:fillRect/>
                    </a:stretch>
                  </pic:blipFill>
                  <pic:spPr>
                    <a:xfrm>
                      <a:off x="0" y="0"/>
                      <a:ext cx="3695700" cy="25711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7936" behindDoc="0" locked="0" layoutInCell="1" allowOverlap="1" wp14:anchorId="7F5AC000" wp14:editId="14CBBC56">
            <wp:simplePos x="0" y="0"/>
            <wp:positionH relativeFrom="page">
              <wp:posOffset>3676650</wp:posOffset>
            </wp:positionH>
            <wp:positionV relativeFrom="page">
              <wp:posOffset>2933700</wp:posOffset>
            </wp:positionV>
            <wp:extent cx="6724650" cy="4390390"/>
            <wp:effectExtent l="0" t="0" r="0" b="0"/>
            <wp:wrapNone/>
            <wp:docPr id="20290757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5752" name=""/>
                    <pic:cNvPicPr/>
                  </pic:nvPicPr>
                  <pic:blipFill>
                    <a:blip r:embed="rId19" cstate="print">
                      <a:extLst>
                        <a:ext uri="{28A0092B-C50C-407E-A947-70E740481C1C}">
                          <a14:useLocalDpi xmlns:a14="http://schemas.microsoft.com/office/drawing/2010/main" val="0"/>
                        </a:ext>
                      </a:extLst>
                    </a:blip>
                    <a:srcRect t="6465" b="6465"/>
                    <a:stretch>
                      <a:fillRect/>
                    </a:stretch>
                  </pic:blipFill>
                  <pic:spPr>
                    <a:xfrm>
                      <a:off x="0" y="0"/>
                      <a:ext cx="6724650" cy="43903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9264" behindDoc="0" locked="0" layoutInCell="1" allowOverlap="1" wp14:anchorId="5C6B782A" wp14:editId="21EDCA36">
                <wp:simplePos x="0" y="0"/>
                <wp:positionH relativeFrom="page">
                  <wp:posOffset>360045</wp:posOffset>
                </wp:positionH>
                <wp:positionV relativeFrom="page">
                  <wp:posOffset>360045</wp:posOffset>
                </wp:positionV>
                <wp:extent cx="3204210" cy="4373880"/>
                <wp:effectExtent l="0" t="0" r="0" b="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437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8114A" w14:textId="77777777" w:rsidR="00087342" w:rsidRPr="00C70724" w:rsidRDefault="00087342" w:rsidP="001C78AA">
                            <w:pPr>
                              <w:pStyle w:val="descF11"/>
                              <w:rPr>
                                <w:noProof/>
                                <w:sz w:val="18"/>
                                <w:szCs w:val="18"/>
                              </w:rPr>
                            </w:pPr>
                            <w:r w:rsidRPr="00C70724">
                              <w:rPr>
                                <w:noProof/>
                                <w:sz w:val="18"/>
                                <w:szCs w:val="18"/>
                              </w:rPr>
                              <w:t>ATTENTION FIRST TIME BUYERS! This delightful two double bedroom house is now available and we highly recommend an internal inspection. On entering the property you are greeted by a light and airy living room with stairs to the first floor and door through to the kitchen / diner. The kitchen diner is also light and airy with a range of wall and base units with work surfaces over, integral hob and oven, plumbing and space for washing machine and door through to the conservatory. The conservatory is a lovely space to sit and unwind after and long day and has double doors leading out to the garden. On the first floor there are two good sized double rooms and a family bathroom plus loft access via the landing. The rear garden is low maintenance with lawned area, patio and shed plus gated access to the rear.</w:t>
                            </w:r>
                          </w:p>
                          <w:p w14:paraId="320C3061" w14:textId="77777777" w:rsidR="00087342" w:rsidRPr="00C70724" w:rsidRDefault="00087342" w:rsidP="001C78AA">
                            <w:pPr>
                              <w:pStyle w:val="descF11"/>
                              <w:rPr>
                                <w:noProof/>
                                <w:sz w:val="18"/>
                                <w:szCs w:val="18"/>
                              </w:rPr>
                            </w:pPr>
                          </w:p>
                          <w:p w14:paraId="18A8D3AE" w14:textId="77777777" w:rsidR="00087342" w:rsidRPr="00C70724" w:rsidRDefault="00087342" w:rsidP="001C78AA">
                            <w:pPr>
                              <w:pStyle w:val="descF11"/>
                              <w:rPr>
                                <w:noProof/>
                                <w:sz w:val="18"/>
                                <w:szCs w:val="18"/>
                              </w:rPr>
                            </w:pPr>
                            <w:r w:rsidRPr="00C70724">
                              <w:rPr>
                                <w:noProof/>
                                <w:sz w:val="18"/>
                                <w:szCs w:val="18"/>
                              </w:rPr>
                              <w:t>Bourne End sits on the River Thames on the Bucks/Berkshire border. The village boasts a vibrant Parade of shops, coffee shops and restaurants, a sizeable Marina, two sports grounds and a long established Sailing Club. For schooling Bourne End is served by its own primary school and the Bourne End Academy.</w:t>
                            </w:r>
                          </w:p>
                          <w:p w14:paraId="1FCD76E8" w14:textId="77777777" w:rsidR="00087342" w:rsidRPr="00C70724" w:rsidRDefault="00087342" w:rsidP="001C78AA">
                            <w:pPr>
                              <w:pStyle w:val="descF11"/>
                              <w:rPr>
                                <w:noProof/>
                                <w:sz w:val="18"/>
                                <w:szCs w:val="18"/>
                              </w:rPr>
                            </w:pPr>
                            <w:r w:rsidRPr="00C70724">
                              <w:rPr>
                                <w:noProof/>
                                <w:sz w:val="18"/>
                                <w:szCs w:val="18"/>
                              </w:rPr>
                              <w:t>Transport links are excellent with its own railway station connecting to Maidenhead station with regular services to Paddington London and the M4 (J8/9) and M40 (J4) motorways within easy reach.</w:t>
                            </w:r>
                          </w:p>
                          <w:p w14:paraId="28575AB4" w14:textId="77777777" w:rsidR="00087342" w:rsidRPr="00AE0621" w:rsidRDefault="00087342" w:rsidP="00AB376C">
                            <w:pPr>
                              <w:pStyle w:val="descF11"/>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B782A" id="Text Box 49" o:spid="_x0000_s1032" type="#_x0000_t202" style="position:absolute;margin-left:28.35pt;margin-top:28.35pt;width:252.3pt;height:34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" filled="f" stroked="f">
                <v:textbox inset="0,0,0,0">
                  <w:txbxContent>
                    <w:p w14:paraId="4F88114A" w14:textId="77777777" w:rsidR="00087342" w:rsidRPr="00C70724" w:rsidRDefault="00087342" w:rsidP="001C78AA">
                      <w:pPr>
                        <w:pStyle w:val="descF11"/>
                        <w:rPr>
                          <w:noProof/>
                          <w:sz w:val="18"/>
                          <w:szCs w:val="18"/>
                        </w:rPr>
                      </w:pPr>
                      <w:r w:rsidRPr="00C70724">
                        <w:rPr>
                          <w:noProof/>
                          <w:sz w:val="18"/>
                          <w:szCs w:val="18"/>
                        </w:rPr>
                        <w:t>ATTENTION FIRST TIME BUYERS! This delightful two double bedroom house is now available and we highly recommend an internal inspection. On entering the property you are greeted by a light and airy living room with stairs to the first floor and door through to the kitchen / diner. The kitchen diner is also light and airy with a range of wall and base units with work surfaces over, integral hob and oven, plumbing and space for washing machine and door through to the conservatory. The conservatory is a lovely space to sit and unwind after and long day and has double doors leading out to the garden. On the first floor there are two good sized double rooms and a family bathroom plus loft access via the landing. The rear garden is low maintenance with lawned area, patio and shed plus gated access to the rear.</w:t>
                      </w:r>
                    </w:p>
                    <w:p w14:paraId="320C3061" w14:textId="77777777" w:rsidR="00087342" w:rsidRPr="00C70724" w:rsidRDefault="00087342" w:rsidP="001C78AA">
                      <w:pPr>
                        <w:pStyle w:val="descF11"/>
                        <w:rPr>
                          <w:noProof/>
                          <w:sz w:val="18"/>
                          <w:szCs w:val="18"/>
                        </w:rPr>
                      </w:pPr>
                    </w:p>
                    <w:p w14:paraId="18A8D3AE" w14:textId="77777777" w:rsidR="00087342" w:rsidRPr="00C70724" w:rsidRDefault="00087342" w:rsidP="001C78AA">
                      <w:pPr>
                        <w:pStyle w:val="descF11"/>
                        <w:rPr>
                          <w:noProof/>
                          <w:sz w:val="18"/>
                          <w:szCs w:val="18"/>
                        </w:rPr>
                      </w:pPr>
                      <w:r w:rsidRPr="00C70724">
                        <w:rPr>
                          <w:noProof/>
                          <w:sz w:val="18"/>
                          <w:szCs w:val="18"/>
                        </w:rPr>
                        <w:t>Bourne End sits on the River Thames on the Bucks/Berkshire border. The village boasts a vibrant Parade of shops, coffee shops and restaurants, a sizeable Marina, two sports grounds and a long established Sailing Club. For schooling Bourne End is served by its own primary school and the Bourne End Academy.</w:t>
                      </w:r>
                    </w:p>
                    <w:p w14:paraId="1FCD76E8" w14:textId="77777777" w:rsidR="00087342" w:rsidRPr="00C70724" w:rsidRDefault="00087342" w:rsidP="001C78AA">
                      <w:pPr>
                        <w:pStyle w:val="descF11"/>
                        <w:rPr>
                          <w:noProof/>
                          <w:sz w:val="18"/>
                          <w:szCs w:val="18"/>
                        </w:rPr>
                      </w:pPr>
                      <w:r w:rsidRPr="00C70724">
                        <w:rPr>
                          <w:noProof/>
                          <w:sz w:val="18"/>
                          <w:szCs w:val="18"/>
                        </w:rPr>
                        <w:t>Transport links are excellent with its own railway station connecting to Maidenhead station with regular services to Paddington London and the M4 (J8/9) and M40 (J4) motorways within easy reach.</w:t>
                      </w:r>
                    </w:p>
                    <w:p w14:paraId="28575AB4" w14:textId="77777777" w:rsidR="00087342" w:rsidRPr="00AE0621" w:rsidRDefault="00087342" w:rsidP="00AB376C">
                      <w:pPr>
                        <w:pStyle w:val="descF11"/>
                        <w:rPr>
                          <w:sz w:val="18"/>
                          <w:szCs w:val="18"/>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3A73431F" wp14:editId="72E2DD5E">
                <wp:simplePos x="0" y="0"/>
                <wp:positionH relativeFrom="page">
                  <wp:posOffset>3743960</wp:posOffset>
                </wp:positionH>
                <wp:positionV relativeFrom="page">
                  <wp:posOffset>1371600</wp:posOffset>
                </wp:positionV>
                <wp:extent cx="2771140" cy="1341120"/>
                <wp:effectExtent l="635" t="0" r="0" b="190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C68FB" w14:textId="77777777" w:rsidR="00087342" w:rsidRPr="00AE0621" w:rsidRDefault="00087342" w:rsidP="00015A05">
                            <w:pPr>
                              <w:rPr>
                                <w:sz w:val="28"/>
                                <w:szCs w:val="28"/>
                              </w:rPr>
                            </w:pPr>
                            <w:r w:rsidRPr="00C70724">
                              <w:rPr>
                                <w:rFonts w:ascii="Helvetica 45 Light" w:hAnsi="Helvetica 45 Light"/>
                                <w:noProof/>
                                <w:sz w:val="28"/>
                                <w:szCs w:val="28"/>
                                <w:lang w:val="en-GB"/>
                              </w:rPr>
                              <w:t>BONNERS &amp; BABINGTONS offer - Situated in a secluded and tucked away location this two double bedroom house is the ideal first time purchase! Benefitting from additional conservatory, private gardens and parking this property is highly recommended.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431F" id="Text Box 55" o:spid="_x0000_s1033" type="#_x0000_t202" style="position:absolute;margin-left:294.8pt;margin-top:108pt;width:218.2pt;height:10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" filled="f" stroked="f">
                <v:textbox inset="0,0,0,0">
                  <w:txbxContent>
                    <w:p w14:paraId="309C68FB" w14:textId="77777777" w:rsidR="00087342" w:rsidRPr="00AE0621" w:rsidRDefault="00087342" w:rsidP="00015A05">
                      <w:pPr>
                        <w:rPr>
                          <w:sz w:val="28"/>
                          <w:szCs w:val="28"/>
                        </w:rPr>
                      </w:pPr>
                      <w:r w:rsidRPr="00C70724">
                        <w:rPr>
                          <w:rFonts w:ascii="Helvetica 45 Light" w:hAnsi="Helvetica 45 Light"/>
                          <w:noProof/>
                          <w:sz w:val="28"/>
                          <w:szCs w:val="28"/>
                          <w:lang w:val="en-GB"/>
                        </w:rPr>
                        <w:t>BONNERS &amp; BABINGTONS offer - Situated in a secluded and tucked away location this two double bedroom house is the ideal first time purchase! Benefitting from additional conservatory, private gardens and parking this property is highly recommended.</w:t>
                      </w:r>
                    </w:p>
                  </w:txbxContent>
                </v:textbox>
                <w10:wrap anchorx="page" anchory="page"/>
              </v:shape>
            </w:pict>
          </mc:Fallback>
        </mc:AlternateContent>
      </w:r>
    </w:p>
    <w:p w14:paraId="7509AFAF" w14:textId="1471AEB0" w:rsidR="00087342" w:rsidRDefault="00087342">
      <w:r>
        <w:rPr>
          <w:noProof/>
        </w:rPr>
        <w:lastRenderedPageBreak/>
        <w:drawing>
          <wp:anchor distT="0" distB="0" distL="114300" distR="114300" simplePos="0" relativeHeight="251683840" behindDoc="0" locked="0" layoutInCell="1" allowOverlap="1" wp14:anchorId="6D225895" wp14:editId="7E18B459">
            <wp:simplePos x="0" y="0"/>
            <wp:positionH relativeFrom="page">
              <wp:posOffset>8099425</wp:posOffset>
            </wp:positionH>
            <wp:positionV relativeFrom="page">
              <wp:posOffset>180975</wp:posOffset>
            </wp:positionV>
            <wp:extent cx="2195830" cy="1847850"/>
            <wp:effectExtent l="0" t="0" r="0" b="0"/>
            <wp:wrapNone/>
            <wp:docPr id="1740158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58052" name=""/>
                    <pic:cNvPicPr/>
                  </pic:nvPicPr>
                  <pic:blipFill>
                    <a:blip r:embed="rId20" cstate="print">
                      <a:extLst>
                        <a:ext uri="{28A0092B-C50C-407E-A947-70E740481C1C}">
                          <a14:useLocalDpi xmlns:a14="http://schemas.microsoft.com/office/drawing/2010/main" val="0"/>
                        </a:ext>
                      </a:extLst>
                    </a:blip>
                    <a:srcRect l="5425" r="5425"/>
                    <a:stretch>
                      <a:fillRect/>
                    </a:stretch>
                  </pic:blipFill>
                  <pic:spPr>
                    <a:xfrm>
                      <a:off x="0" y="0"/>
                      <a:ext cx="2195830" cy="1847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9B685E5" wp14:editId="50E86287">
            <wp:simplePos x="0" y="0"/>
            <wp:positionH relativeFrom="page">
              <wp:posOffset>153670</wp:posOffset>
            </wp:positionH>
            <wp:positionV relativeFrom="page">
              <wp:posOffset>184785</wp:posOffset>
            </wp:positionV>
            <wp:extent cx="7463790" cy="5280660"/>
            <wp:effectExtent l="0" t="0" r="3810" b="0"/>
            <wp:wrapNone/>
            <wp:docPr id="36412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2108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63790" cy="528066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0528" behindDoc="0" locked="0" layoutInCell="1" allowOverlap="1" wp14:anchorId="604EED33" wp14:editId="4EEEB723">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31D9E66F" w14:textId="77777777" w:rsidR="00087342" w:rsidRDefault="00087342"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EED33" id="Text Box 81" o:spid="_x0000_s1034" type="#_x0000_t202" style="position:absolute;margin-left:637.8pt;margin-top:338pt;width:175.75pt;height:129.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" filled="f" stroked="f" strokecolor="fuchsia">
                <o:lock v:ext="edit" aspectratio="t"/>
                <v:textbox inset="0,0,0,0">
                  <w:txbxContent>
                    <w:p w14:paraId="31D9E66F" w14:textId="77777777" w:rsidR="00087342" w:rsidRDefault="00087342" w:rsidP="006C35FE"/>
                  </w:txbxContent>
                </v:textbox>
                <w10:wrap anchorx="page" anchory="page"/>
              </v:shape>
            </w:pict>
          </mc:Fallback>
        </mc:AlternateContent>
      </w:r>
    </w:p>
    <w:p w14:paraId="0FA5BB65" w14:textId="77777777" w:rsidR="00087342" w:rsidRPr="00F95DD4" w:rsidRDefault="00087342" w:rsidP="00F95DD4"/>
    <w:p w14:paraId="6412DE0B" w14:textId="77777777" w:rsidR="00087342" w:rsidRPr="00F95DD4" w:rsidRDefault="00087342" w:rsidP="00F95DD4"/>
    <w:p w14:paraId="42DD295B" w14:textId="77777777" w:rsidR="00087342" w:rsidRPr="00F95DD4" w:rsidRDefault="00087342" w:rsidP="00F95DD4"/>
    <w:p w14:paraId="39886E56" w14:textId="77777777" w:rsidR="00087342" w:rsidRPr="00F95DD4" w:rsidRDefault="00087342" w:rsidP="00F95DD4"/>
    <w:p w14:paraId="41FDB0C2" w14:textId="77777777" w:rsidR="00087342" w:rsidRPr="00F95DD4" w:rsidRDefault="00087342" w:rsidP="00F95DD4"/>
    <w:p w14:paraId="3C72E24F" w14:textId="77777777" w:rsidR="00087342" w:rsidRPr="00F95DD4" w:rsidRDefault="00087342" w:rsidP="00F95DD4"/>
    <w:p w14:paraId="1E60D6C1" w14:textId="77777777" w:rsidR="00087342" w:rsidRPr="00F95DD4" w:rsidRDefault="00087342" w:rsidP="00F95DD4"/>
    <w:p w14:paraId="041B6CBB" w14:textId="77777777" w:rsidR="00087342" w:rsidRPr="00F95DD4" w:rsidRDefault="00087342" w:rsidP="00F95DD4"/>
    <w:p w14:paraId="2B26E168" w14:textId="77777777" w:rsidR="00087342" w:rsidRPr="00F95DD4" w:rsidRDefault="00087342" w:rsidP="00F95DD4"/>
    <w:p w14:paraId="0DA2115A" w14:textId="77777777" w:rsidR="00087342" w:rsidRPr="00F95DD4" w:rsidRDefault="00087342" w:rsidP="00F95DD4"/>
    <w:p w14:paraId="1D805083" w14:textId="31F5ED3D" w:rsidR="00087342" w:rsidRPr="00F95DD4" w:rsidRDefault="00087342" w:rsidP="00F95DD4">
      <w:r>
        <w:rPr>
          <w:noProof/>
          <w:lang w:val="en-GB" w:eastAsia="en-GB"/>
        </w:rPr>
        <w:drawing>
          <wp:anchor distT="0" distB="0" distL="114300" distR="114300" simplePos="0" relativeHeight="251691008" behindDoc="0" locked="0" layoutInCell="1" allowOverlap="1" wp14:anchorId="390867DB" wp14:editId="429B0A56">
            <wp:simplePos x="0" y="0"/>
            <wp:positionH relativeFrom="page">
              <wp:posOffset>8096250</wp:posOffset>
            </wp:positionH>
            <wp:positionV relativeFrom="page">
              <wp:posOffset>2181225</wp:posOffset>
            </wp:positionV>
            <wp:extent cx="2209800" cy="1847850"/>
            <wp:effectExtent l="0" t="0" r="0" b="0"/>
            <wp:wrapNone/>
            <wp:docPr id="10688595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59597" name=""/>
                    <pic:cNvPicPr/>
                  </pic:nvPicPr>
                  <pic:blipFill>
                    <a:blip r:embed="rId22" cstate="print">
                      <a:extLst>
                        <a:ext uri="{28A0092B-C50C-407E-A947-70E740481C1C}">
                          <a14:useLocalDpi xmlns:a14="http://schemas.microsoft.com/office/drawing/2010/main" val="0"/>
                        </a:ext>
                      </a:extLst>
                    </a:blip>
                    <a:srcRect l="5155" r="5155"/>
                    <a:stretch>
                      <a:fillRect/>
                    </a:stretch>
                  </pic:blipFill>
                  <pic:spPr>
                    <a:xfrm>
                      <a:off x="0" y="0"/>
                      <a:ext cx="2209800" cy="1847850"/>
                    </a:xfrm>
                    <a:prstGeom prst="rect">
                      <a:avLst/>
                    </a:prstGeom>
                  </pic:spPr>
                </pic:pic>
              </a:graphicData>
            </a:graphic>
            <wp14:sizeRelH relativeFrom="margin">
              <wp14:pctWidth>0</wp14:pctWidth>
            </wp14:sizeRelH>
            <wp14:sizeRelV relativeFrom="margin">
              <wp14:pctHeight>0</wp14:pctHeight>
            </wp14:sizeRelV>
          </wp:anchor>
        </w:drawing>
      </w:r>
    </w:p>
    <w:p w14:paraId="5E9D6883" w14:textId="77777777" w:rsidR="00087342" w:rsidRPr="00F95DD4" w:rsidRDefault="00087342" w:rsidP="00F95DD4"/>
    <w:p w14:paraId="57BF48E6" w14:textId="77777777" w:rsidR="00087342" w:rsidRPr="00F95DD4" w:rsidRDefault="00087342" w:rsidP="00F95DD4"/>
    <w:p w14:paraId="605C7B31" w14:textId="77777777" w:rsidR="00087342" w:rsidRPr="00F95DD4" w:rsidRDefault="00087342" w:rsidP="00F95DD4"/>
    <w:p w14:paraId="56EEE642" w14:textId="77777777" w:rsidR="00087342" w:rsidRPr="00F95DD4" w:rsidRDefault="00087342" w:rsidP="00F95DD4"/>
    <w:p w14:paraId="26045B8D" w14:textId="77777777" w:rsidR="00087342" w:rsidRPr="00F95DD4" w:rsidRDefault="00087342" w:rsidP="00F95DD4"/>
    <w:p w14:paraId="10390771" w14:textId="77777777" w:rsidR="00087342" w:rsidRPr="00F95DD4" w:rsidRDefault="00087342" w:rsidP="00F95DD4"/>
    <w:p w14:paraId="76DF3E02" w14:textId="77777777" w:rsidR="00087342" w:rsidRPr="00F95DD4" w:rsidRDefault="00087342" w:rsidP="00F95DD4"/>
    <w:p w14:paraId="6D5AC943" w14:textId="77777777" w:rsidR="00087342" w:rsidRPr="00F95DD4" w:rsidRDefault="00087342" w:rsidP="00F95DD4"/>
    <w:p w14:paraId="4EE7F6F7" w14:textId="77777777" w:rsidR="00087342" w:rsidRPr="00F95DD4" w:rsidRDefault="00087342" w:rsidP="00F95DD4"/>
    <w:p w14:paraId="33FA43AA" w14:textId="77777777" w:rsidR="00087342" w:rsidRPr="00F95DD4" w:rsidRDefault="00087342" w:rsidP="00F95DD4"/>
    <w:p w14:paraId="230293BF" w14:textId="77777777" w:rsidR="00087342" w:rsidRPr="00F95DD4" w:rsidRDefault="00087342" w:rsidP="00F95DD4"/>
    <w:p w14:paraId="34EAC8B3" w14:textId="77777777" w:rsidR="00087342" w:rsidRPr="00F95DD4" w:rsidRDefault="00087342" w:rsidP="00F95DD4"/>
    <w:p w14:paraId="2E224B5A" w14:textId="77777777" w:rsidR="00087342" w:rsidRPr="00F95DD4" w:rsidRDefault="00087342" w:rsidP="00F95DD4"/>
    <w:p w14:paraId="74B18ABE" w14:textId="77777777" w:rsidR="00087342" w:rsidRPr="00F95DD4" w:rsidRDefault="00087342" w:rsidP="00F95DD4"/>
    <w:p w14:paraId="5A248D10" w14:textId="77777777" w:rsidR="00087342" w:rsidRPr="00F95DD4" w:rsidRDefault="00087342" w:rsidP="00F95DD4"/>
    <w:p w14:paraId="47448A56" w14:textId="77777777" w:rsidR="00087342" w:rsidRPr="00F95DD4" w:rsidRDefault="00087342" w:rsidP="00F95DD4"/>
    <w:p w14:paraId="2B7BD1D2" w14:textId="77777777" w:rsidR="00087342" w:rsidRPr="00F95DD4" w:rsidRDefault="00087342" w:rsidP="00F95DD4"/>
    <w:p w14:paraId="482D3131" w14:textId="77777777" w:rsidR="00087342" w:rsidRPr="00F95DD4" w:rsidRDefault="00087342" w:rsidP="00F95DD4"/>
    <w:p w14:paraId="08C4FEB8" w14:textId="77777777" w:rsidR="00087342" w:rsidRPr="00F95DD4" w:rsidRDefault="00087342" w:rsidP="00F95DD4"/>
    <w:p w14:paraId="086C8B20" w14:textId="77777777" w:rsidR="00087342" w:rsidRPr="00F95DD4" w:rsidRDefault="00087342" w:rsidP="00F95DD4"/>
    <w:p w14:paraId="4721F988" w14:textId="77777777" w:rsidR="00087342" w:rsidRPr="00F95DD4" w:rsidRDefault="00087342" w:rsidP="00F95DD4"/>
    <w:p w14:paraId="7D6EA501" w14:textId="77777777" w:rsidR="00087342" w:rsidRPr="00F95DD4" w:rsidRDefault="00087342" w:rsidP="00F95DD4"/>
    <w:p w14:paraId="18BD05F6" w14:textId="77777777" w:rsidR="00087342" w:rsidRDefault="00087342" w:rsidP="00F95DD4">
      <w:r>
        <w:rPr>
          <w:noProof/>
          <w:lang w:val="en-GB" w:eastAsia="en-GB"/>
        </w:rPr>
        <mc:AlternateContent>
          <mc:Choice Requires="wps">
            <w:drawing>
              <wp:anchor distT="0" distB="0" distL="114300" distR="114300" simplePos="0" relativeHeight="251673600" behindDoc="0" locked="0" layoutInCell="1" allowOverlap="1" wp14:anchorId="67F67668" wp14:editId="752968E4">
                <wp:simplePos x="0" y="0"/>
                <wp:positionH relativeFrom="column">
                  <wp:posOffset>304800</wp:posOffset>
                </wp:positionH>
                <wp:positionV relativeFrom="paragraph">
                  <wp:posOffset>175895</wp:posOffset>
                </wp:positionV>
                <wp:extent cx="2491740" cy="1223010"/>
                <wp:effectExtent l="0" t="0" r="3810" b="1524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732E7241" w14:textId="77777777" w:rsidR="00087342" w:rsidRDefault="00087342" w:rsidP="00A71630">
                            <w:pPr>
                              <w:rPr>
                                <w:rFonts w:ascii="Helvetica 45 Light" w:hAnsi="Helvetica 45 Light"/>
                                <w:lang w:val="en-GB"/>
                              </w:rPr>
                            </w:pPr>
                            <w:r w:rsidRPr="00C70724">
                              <w:rPr>
                                <w:rFonts w:ascii="Helvetica 45 Light" w:hAnsi="Helvetica 45 Light"/>
                                <w:noProof/>
                                <w:lang w:val="en-GB"/>
                              </w:rPr>
                              <w:t>3 Anglers Court,  Spittal Street,  Marlow,  Bucks,  SL7 3HJ</w:t>
                            </w:r>
                          </w:p>
                          <w:p w14:paraId="57E21322" w14:textId="77777777" w:rsidR="00087342" w:rsidRPr="008D0A34" w:rsidRDefault="00087342" w:rsidP="00A71630">
                            <w:pPr>
                              <w:rPr>
                                <w:rFonts w:ascii="Helvetica 45 Light" w:hAnsi="Helvetica 45 Light"/>
                                <w:sz w:val="14"/>
                                <w:szCs w:val="14"/>
                                <w:lang w:val="en-GB"/>
                              </w:rPr>
                            </w:pPr>
                          </w:p>
                          <w:p w14:paraId="1704F25F" w14:textId="77777777" w:rsidR="00087342" w:rsidRDefault="00087342" w:rsidP="00A71630">
                            <w:pPr>
                              <w:rPr>
                                <w:rFonts w:ascii="Helvetica 45 Light" w:hAnsi="Helvetica 45 Light"/>
                                <w:color w:val="EC008C"/>
                                <w:sz w:val="44"/>
                                <w:szCs w:val="44"/>
                                <w:lang w:val="en-GB"/>
                              </w:rPr>
                            </w:pPr>
                            <w:r w:rsidRPr="00C70724">
                              <w:rPr>
                                <w:rFonts w:ascii="Helvetica 45 Light" w:hAnsi="Helvetica 45 Light"/>
                                <w:noProof/>
                                <w:color w:val="EC008C"/>
                                <w:sz w:val="44"/>
                                <w:szCs w:val="44"/>
                                <w:lang w:val="en-GB"/>
                              </w:rPr>
                              <w:t>01628 333800</w:t>
                            </w:r>
                          </w:p>
                          <w:p w14:paraId="33D2D305" w14:textId="77777777" w:rsidR="00087342" w:rsidRPr="008D0A34" w:rsidRDefault="00087342"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39F63C9C" w14:textId="77777777" w:rsidR="00087342" w:rsidRDefault="00087342" w:rsidP="00A71630"/>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7F67668" id="Text Box 6" o:spid="_x0000_s1035" type="#_x0000_t202" style="position:absolute;margin-left:24pt;margin-top:13.85pt;width:196.2pt;height:96.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" filled="f" stroked="f" strokecolor="fuchsia">
                <v:textbox inset="0,0,0,0">
                  <w:txbxContent>
                    <w:p w14:paraId="732E7241" w14:textId="77777777" w:rsidR="00087342" w:rsidRDefault="00087342" w:rsidP="00A71630">
                      <w:pPr>
                        <w:rPr>
                          <w:rFonts w:ascii="Helvetica 45 Light" w:hAnsi="Helvetica 45 Light"/>
                          <w:lang w:val="en-GB"/>
                        </w:rPr>
                      </w:pPr>
                      <w:r w:rsidRPr="00C70724">
                        <w:rPr>
                          <w:rFonts w:ascii="Helvetica 45 Light" w:hAnsi="Helvetica 45 Light"/>
                          <w:noProof/>
                          <w:lang w:val="en-GB"/>
                        </w:rPr>
                        <w:t>3 Anglers Court,  Spittal Street,  Marlow,  Bucks,  SL7 3HJ</w:t>
                      </w:r>
                    </w:p>
                    <w:p w14:paraId="57E21322" w14:textId="77777777" w:rsidR="00087342" w:rsidRPr="008D0A34" w:rsidRDefault="00087342" w:rsidP="00A71630">
                      <w:pPr>
                        <w:rPr>
                          <w:rFonts w:ascii="Helvetica 45 Light" w:hAnsi="Helvetica 45 Light"/>
                          <w:sz w:val="14"/>
                          <w:szCs w:val="14"/>
                          <w:lang w:val="en-GB"/>
                        </w:rPr>
                      </w:pPr>
                    </w:p>
                    <w:p w14:paraId="1704F25F" w14:textId="77777777" w:rsidR="00087342" w:rsidRDefault="00087342" w:rsidP="00A71630">
                      <w:pPr>
                        <w:rPr>
                          <w:rFonts w:ascii="Helvetica 45 Light" w:hAnsi="Helvetica 45 Light"/>
                          <w:color w:val="EC008C"/>
                          <w:sz w:val="44"/>
                          <w:szCs w:val="44"/>
                          <w:lang w:val="en-GB"/>
                        </w:rPr>
                      </w:pPr>
                      <w:r w:rsidRPr="00C70724">
                        <w:rPr>
                          <w:rFonts w:ascii="Helvetica 45 Light" w:hAnsi="Helvetica 45 Light"/>
                          <w:noProof/>
                          <w:color w:val="EC008C"/>
                          <w:sz w:val="44"/>
                          <w:szCs w:val="44"/>
                          <w:lang w:val="en-GB"/>
                        </w:rPr>
                        <w:t>01628 333800</w:t>
                      </w:r>
                    </w:p>
                    <w:p w14:paraId="33D2D305" w14:textId="77777777" w:rsidR="00087342" w:rsidRPr="008D0A34" w:rsidRDefault="00087342"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39F63C9C" w14:textId="77777777" w:rsidR="00087342" w:rsidRDefault="00087342" w:rsidP="00A71630"/>
                  </w:txbxContent>
                </v:textbox>
              </v:shape>
            </w:pict>
          </mc:Fallback>
        </mc:AlternateContent>
      </w:r>
    </w:p>
    <w:p w14:paraId="269A65BE" w14:textId="77777777" w:rsidR="00087342" w:rsidRDefault="00087342" w:rsidP="00F95DD4">
      <w:r>
        <w:rPr>
          <w:noProof/>
        </w:rPr>
        <w:drawing>
          <wp:anchor distT="0" distB="0" distL="114300" distR="114300" simplePos="0" relativeHeight="251680768" behindDoc="0" locked="0" layoutInCell="1" allowOverlap="1" wp14:anchorId="50A9EF5C" wp14:editId="22507211">
            <wp:simplePos x="0" y="0"/>
            <wp:positionH relativeFrom="column">
              <wp:posOffset>7175500</wp:posOffset>
            </wp:positionH>
            <wp:positionV relativeFrom="paragraph">
              <wp:posOffset>12065</wp:posOffset>
            </wp:positionV>
            <wp:extent cx="740741" cy="270000"/>
            <wp:effectExtent l="0" t="0" r="2540" b="0"/>
            <wp:wrapNone/>
            <wp:docPr id="12" name="Picture 12" descr="A red and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sign with green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741" cy="270000"/>
                    </a:xfrm>
                    <a:prstGeom prst="rect">
                      <a:avLst/>
                    </a:prstGeom>
                  </pic:spPr>
                </pic:pic>
              </a:graphicData>
            </a:graphic>
            <wp14:sizeRelH relativeFrom="margin">
              <wp14:pctWidth>0</wp14:pctWidth>
            </wp14:sizeRelH>
            <wp14:sizeRelV relativeFrom="margin">
              <wp14:pctHeight>0</wp14:pctHeight>
            </wp14:sizeRelV>
          </wp:anchor>
        </w:drawing>
      </w:r>
    </w:p>
    <w:p w14:paraId="0C3DE66B" w14:textId="77777777" w:rsidR="00087342" w:rsidRDefault="00087342" w:rsidP="00F95DD4">
      <w:pPr>
        <w:tabs>
          <w:tab w:val="left" w:pos="3159"/>
        </w:tabs>
        <w:sectPr w:rsidR="00087342" w:rsidSect="00087342">
          <w:headerReference w:type="default" r:id="rId24"/>
          <w:footerReference w:type="default" r:id="rId25"/>
          <w:pgSz w:w="16840" w:h="11907" w:orient="landscape"/>
          <w:pgMar w:top="0" w:right="0" w:bottom="0" w:left="0" w:header="0" w:footer="0" w:gutter="0"/>
          <w:cols w:space="708"/>
          <w:docGrid w:linePitch="360"/>
        </w:sectPr>
      </w:pPr>
      <w:r>
        <w:tab/>
      </w:r>
    </w:p>
    <w:p w14:paraId="3DBD59C8" w14:textId="77777777" w:rsidR="00087342" w:rsidRPr="00F95DD4" w:rsidRDefault="00087342" w:rsidP="00F95DD4">
      <w:pPr>
        <w:tabs>
          <w:tab w:val="left" w:pos="3159"/>
        </w:tabs>
      </w:pPr>
    </w:p>
    <w:sectPr w:rsidR="00087342" w:rsidRPr="00F95DD4" w:rsidSect="00087342">
      <w:headerReference w:type="default" r:id="rId26"/>
      <w:footerReference w:type="default" r:id="rId27"/>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07A91" w14:textId="77777777" w:rsidR="00087342" w:rsidRDefault="00087342">
      <w:r>
        <w:separator/>
      </w:r>
    </w:p>
  </w:endnote>
  <w:endnote w:type="continuationSeparator" w:id="0">
    <w:p w14:paraId="649EE875" w14:textId="77777777" w:rsidR="00087342" w:rsidRDefault="00087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5D0B" w14:textId="77777777" w:rsidR="00087342" w:rsidRDefault="00087342">
    <w:pPr>
      <w:pStyle w:val="Footer"/>
    </w:pPr>
    <w:r>
      <w:rPr>
        <w:noProof/>
        <w:lang w:val="en-GB" w:eastAsia="en-GB"/>
      </w:rPr>
      <mc:AlternateContent>
        <mc:Choice Requires="wps">
          <w:drawing>
            <wp:anchor distT="0" distB="0" distL="114300" distR="114300" simplePos="0" relativeHeight="251670528" behindDoc="1" locked="0" layoutInCell="1" allowOverlap="1" wp14:anchorId="7D1490D9" wp14:editId="1905C839">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4F504F" w14:textId="77777777" w:rsidR="00087342" w:rsidRDefault="00087342"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490D9" id="Rectangle 17" o:spid="_x0000_s1036" style="position:absolute;margin-left:-17.85pt;margin-top:-17.85pt;width:12in;height:63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" fillcolor="silver" stroked="f">
              <v:textbox>
                <w:txbxContent>
                  <w:p w14:paraId="6A4F504F" w14:textId="77777777" w:rsidR="00087342" w:rsidRDefault="00087342"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7C92" w14:textId="77777777" w:rsidR="00087342" w:rsidRDefault="000873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C0CC" w14:textId="77777777" w:rsidR="00087342" w:rsidRDefault="000873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0D090" w14:textId="77777777" w:rsidR="00087342" w:rsidRDefault="00087342">
    <w:pPr>
      <w:pStyle w:val="Footer"/>
    </w:pPr>
    <w:r>
      <w:rPr>
        <w:noProof/>
      </w:rPr>
      <w:drawing>
        <wp:anchor distT="0" distB="0" distL="114300" distR="114300" simplePos="0" relativeHeight="251671552" behindDoc="0" locked="0" layoutInCell="1" allowOverlap="1" wp14:anchorId="09041957" wp14:editId="7D4CCBC9">
          <wp:simplePos x="0" y="0"/>
          <wp:positionH relativeFrom="column">
            <wp:posOffset>4533900</wp:posOffset>
          </wp:positionH>
          <wp:positionV relativeFrom="paragraph">
            <wp:posOffset>-1122045</wp:posOffset>
          </wp:positionV>
          <wp:extent cx="1102500" cy="360000"/>
          <wp:effectExtent l="0" t="0" r="2540" b="2540"/>
          <wp:wrapNone/>
          <wp:docPr id="1743965881" name="Picture 174396588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0632CC2B" wp14:editId="65CF41B2">
          <wp:simplePos x="0" y="0"/>
          <wp:positionH relativeFrom="page">
            <wp:posOffset>8275320</wp:posOffset>
          </wp:positionH>
          <wp:positionV relativeFrom="page">
            <wp:posOffset>4485005</wp:posOffset>
          </wp:positionV>
          <wp:extent cx="1873885" cy="1252855"/>
          <wp:effectExtent l="0" t="0" r="0" b="0"/>
          <wp:wrapNone/>
          <wp:docPr id="1932229861" name="Picture 1932229861"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5B182CB8" wp14:editId="49786DA1">
          <wp:simplePos x="0" y="0"/>
          <wp:positionH relativeFrom="page">
            <wp:posOffset>6134100</wp:posOffset>
          </wp:positionH>
          <wp:positionV relativeFrom="page">
            <wp:posOffset>6364605</wp:posOffset>
          </wp:positionV>
          <wp:extent cx="800100" cy="172085"/>
          <wp:effectExtent l="0" t="0" r="0" b="0"/>
          <wp:wrapNone/>
          <wp:docPr id="1104360863" name="Picture 1104360863"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2C128AB6" wp14:editId="5E603E0F">
          <wp:simplePos x="0" y="0"/>
          <wp:positionH relativeFrom="page">
            <wp:posOffset>3200400</wp:posOffset>
          </wp:positionH>
          <wp:positionV relativeFrom="page">
            <wp:posOffset>6345555</wp:posOffset>
          </wp:positionV>
          <wp:extent cx="914400" cy="191135"/>
          <wp:effectExtent l="0" t="0" r="0" b="0"/>
          <wp:wrapNone/>
          <wp:docPr id="630872900" name="Picture 630872900"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7349" w14:textId="77777777" w:rsidR="00C662CA" w:rsidRDefault="00CC549F">
    <w:pPr>
      <w:pStyle w:val="Footer"/>
    </w:pPr>
    <w:r>
      <w:rPr>
        <w:noProof/>
      </w:rPr>
      <w:drawing>
        <wp:anchor distT="0" distB="0" distL="114300" distR="114300" simplePos="0" relativeHeight="251663360" behindDoc="0" locked="0" layoutInCell="1" allowOverlap="1" wp14:anchorId="0F04A2D8" wp14:editId="3FE7FB88">
          <wp:simplePos x="0" y="0"/>
          <wp:positionH relativeFrom="column">
            <wp:posOffset>4533900</wp:posOffset>
          </wp:positionH>
          <wp:positionV relativeFrom="paragraph">
            <wp:posOffset>-1122045</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2CA">
      <w:rPr>
        <w:noProof/>
        <w:lang w:val="en-GB" w:eastAsia="en-GB"/>
      </w:rPr>
      <w:drawing>
        <wp:anchor distT="0" distB="0" distL="114300" distR="114300" simplePos="0" relativeHeight="251659264" behindDoc="0" locked="0" layoutInCell="1" allowOverlap="1" wp14:anchorId="41A959B0" wp14:editId="18E28124">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62336" behindDoc="0" locked="0" layoutInCell="1" allowOverlap="1" wp14:anchorId="44811181" wp14:editId="26894A05">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61312" behindDoc="0" locked="0" layoutInCell="1" allowOverlap="1" wp14:anchorId="7BE97894" wp14:editId="46C3D301">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C142" w14:textId="77777777" w:rsidR="00087342" w:rsidRDefault="00087342">
      <w:r>
        <w:separator/>
      </w:r>
    </w:p>
  </w:footnote>
  <w:footnote w:type="continuationSeparator" w:id="0">
    <w:p w14:paraId="42AB578E" w14:textId="77777777" w:rsidR="00087342" w:rsidRDefault="000873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49AA" w14:textId="77777777" w:rsidR="00087342" w:rsidRDefault="00087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11E8" w14:textId="77777777" w:rsidR="00087342" w:rsidRDefault="00087342">
    <w:pPr>
      <w:pStyle w:val="Header"/>
    </w:pPr>
    <w:r>
      <w:rPr>
        <w:noProof/>
        <w:lang w:val="en-GB" w:eastAsia="en-GB"/>
      </w:rPr>
      <mc:AlternateContent>
        <mc:Choice Requires="wpg">
          <w:drawing>
            <wp:anchor distT="0" distB="0" distL="114300" distR="114300" simplePos="0" relativeHeight="251665408" behindDoc="0" locked="0" layoutInCell="1" allowOverlap="1" wp14:anchorId="0DDF020F" wp14:editId="3F5EBAA3">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846A9" id="Group 3" o:spid="_x0000_s1026" style="position:absolute;margin-left:28.35pt;margin-top:380.05pt;width:252.3pt;height:4.25pt;z-index:251665408"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E1A2C" w14:textId="77777777" w:rsidR="00087342" w:rsidRDefault="00087342">
    <w:pPr>
      <w:pStyle w:val="Header"/>
    </w:pPr>
    <w:r>
      <w:rPr>
        <w:noProof/>
        <w:lang w:val="en-GB" w:eastAsia="en-GB"/>
      </w:rPr>
      <mc:AlternateContent>
        <mc:Choice Requires="wps">
          <w:drawing>
            <wp:anchor distT="0" distB="0" distL="114300" distR="114300" simplePos="0" relativeHeight="251667456" behindDoc="0" locked="0" layoutInCell="1" allowOverlap="1" wp14:anchorId="302ADA1B" wp14:editId="76FDFDF2">
              <wp:simplePos x="0" y="0"/>
              <wp:positionH relativeFrom="page">
                <wp:posOffset>3200400</wp:posOffset>
              </wp:positionH>
              <wp:positionV relativeFrom="page">
                <wp:posOffset>6748145</wp:posOffset>
              </wp:positionV>
              <wp:extent cx="7131685" cy="571500"/>
              <wp:effectExtent l="0" t="4445" r="2540" b="0"/>
              <wp:wrapNone/>
              <wp:docPr id="8320734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5746B4FF" w14:textId="77777777" w:rsidR="00087342" w:rsidRPr="00D67BF2" w:rsidRDefault="00087342"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E9A851C" w14:textId="77777777" w:rsidR="00087342" w:rsidRPr="00D67BF2" w:rsidRDefault="00087342"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ADA1B" id="_x0000_t202" coordsize="21600,21600" o:spt="202" path="m,l,21600r21600,l21600,xe">
              <v:stroke joinstyle="miter"/>
              <v:path gradientshapeok="t" o:connecttype="rect"/>
            </v:shapetype>
            <v:shape id="Text Box 7" o:spid="_x0000_s1037" type="#_x0000_t202" style="position:absolute;margin-left:252pt;margin-top:531.35pt;width:561.55pt;height: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" filled="f" stroked="f" strokecolor="fuchsia">
              <v:textbox inset="0,0,0,0">
                <w:txbxContent>
                  <w:p w14:paraId="5746B4FF" w14:textId="77777777" w:rsidR="00087342" w:rsidRPr="00D67BF2" w:rsidRDefault="00087342"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E9A851C" w14:textId="77777777" w:rsidR="00087342" w:rsidRPr="00D67BF2" w:rsidRDefault="00087342"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6A27" w14:textId="77777777" w:rsidR="00C662CA" w:rsidRDefault="00C662CA">
    <w:pPr>
      <w:pStyle w:val="Header"/>
    </w:pPr>
    <w:r>
      <w:rPr>
        <w:noProof/>
        <w:lang w:val="en-GB" w:eastAsia="en-GB"/>
      </w:rPr>
      <mc:AlternateContent>
        <mc:Choice Requires="wps">
          <w:drawing>
            <wp:anchor distT="0" distB="0" distL="114300" distR="114300" simplePos="0" relativeHeight="251660288" behindDoc="0" locked="0" layoutInCell="1" allowOverlap="1" wp14:anchorId="2D39AC67" wp14:editId="1897B4ED">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52DED3EE"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97541EE"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9AC67" id="_x0000_t202" coordsize="21600,21600" o:spt="202" path="m,l,21600r21600,l21600,xe">
              <v:stroke joinstyle="miter"/>
              <v:path gradientshapeok="t" o:connecttype="rect"/>
            </v:shapetype>
            <v:shape id="_x0000_s1038" type="#_x0000_t202" style="position:absolute;margin-left:252pt;margin-top:531.35pt;width:561.55pt;height: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" filled="f" stroked="f" strokecolor="fuchsia">
              <v:textbox inset="0,0,0,0">
                <w:txbxContent>
                  <w:p w14:paraId="52DED3EE"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97541EE"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98211059">
    <w:abstractNumId w:val="0"/>
  </w:num>
  <w:num w:numId="2" w16cid:durableId="1884322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A04"/>
    <w:rsid w:val="00012C8A"/>
    <w:rsid w:val="00015A05"/>
    <w:rsid w:val="00025653"/>
    <w:rsid w:val="00061E07"/>
    <w:rsid w:val="000763FC"/>
    <w:rsid w:val="00087342"/>
    <w:rsid w:val="000D1354"/>
    <w:rsid w:val="00105823"/>
    <w:rsid w:val="00143EC5"/>
    <w:rsid w:val="00161888"/>
    <w:rsid w:val="001C78AA"/>
    <w:rsid w:val="001D6DF5"/>
    <w:rsid w:val="0020152A"/>
    <w:rsid w:val="00214969"/>
    <w:rsid w:val="002F51EA"/>
    <w:rsid w:val="00310EDC"/>
    <w:rsid w:val="00317F01"/>
    <w:rsid w:val="004208F9"/>
    <w:rsid w:val="004A5A04"/>
    <w:rsid w:val="004E6FE5"/>
    <w:rsid w:val="005822D6"/>
    <w:rsid w:val="005B6A7E"/>
    <w:rsid w:val="00612968"/>
    <w:rsid w:val="006236EC"/>
    <w:rsid w:val="006A08A9"/>
    <w:rsid w:val="006A7175"/>
    <w:rsid w:val="006C35FE"/>
    <w:rsid w:val="00760672"/>
    <w:rsid w:val="007A5A39"/>
    <w:rsid w:val="007F6FEA"/>
    <w:rsid w:val="008B1262"/>
    <w:rsid w:val="008D0A34"/>
    <w:rsid w:val="00902384"/>
    <w:rsid w:val="009618AD"/>
    <w:rsid w:val="009815B6"/>
    <w:rsid w:val="009A5CC4"/>
    <w:rsid w:val="009E3ECE"/>
    <w:rsid w:val="00A0276B"/>
    <w:rsid w:val="00A3707E"/>
    <w:rsid w:val="00A71630"/>
    <w:rsid w:val="00A82537"/>
    <w:rsid w:val="00AB376C"/>
    <w:rsid w:val="00AE0621"/>
    <w:rsid w:val="00B13B8F"/>
    <w:rsid w:val="00B47997"/>
    <w:rsid w:val="00B613C4"/>
    <w:rsid w:val="00BA34AE"/>
    <w:rsid w:val="00C03E30"/>
    <w:rsid w:val="00C133E3"/>
    <w:rsid w:val="00C52F13"/>
    <w:rsid w:val="00C662CA"/>
    <w:rsid w:val="00C85A25"/>
    <w:rsid w:val="00CC549F"/>
    <w:rsid w:val="00CE70E7"/>
    <w:rsid w:val="00D5690C"/>
    <w:rsid w:val="00D67BF2"/>
    <w:rsid w:val="00DA3019"/>
    <w:rsid w:val="00E439DC"/>
    <w:rsid w:val="00F9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6D05405D"/>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2.wmf"/><Relationship Id="rId1" Type="http://schemas.openxmlformats.org/officeDocument/2006/relationships/image" Target="media/image13.png"/><Relationship Id="rId4" Type="http://schemas.openxmlformats.org/officeDocument/2006/relationships/image" Target="media/image15.wmf"/></Relationships>
</file>

<file path=word/_rels/footer5.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2.wmf"/><Relationship Id="rId1" Type="http://schemas.openxmlformats.org/officeDocument/2006/relationships/image" Target="media/image13.png"/><Relationship Id="rId4"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0</TotalTime>
  <Pages>4</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B&amp;B Licensing</cp:lastModifiedBy>
  <cp:revision>1</cp:revision>
  <cp:lastPrinted>2014-02-19T11:16:00Z</cp:lastPrinted>
  <dcterms:created xsi:type="dcterms:W3CDTF">2024-09-20T16:26:00Z</dcterms:created>
  <dcterms:modified xsi:type="dcterms:W3CDTF">2024-09-20T16:26:00Z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d460d0d5ae42fed63fda372df0365dfd1bd4dbb7741a4b3c18f848042f2f94c0</vt:lpwstr>
  </property>
</Properties>
</file>