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EC7A2A" w14:textId="61C843A3" w:rsidR="00DE269D" w:rsidRPr="00015A05" w:rsidRDefault="00DE269D">
      <w:pPr>
        <w:rPr>
          <w:noProof/>
        </w:rPr>
        <w:sectPr w:rsidR="00DE269D" w:rsidRPr="00015A05" w:rsidSect="00DE269D">
          <w:footerReference w:type="default" r:id="rId7"/>
          <w:pgSz w:w="16840" w:h="11907" w:orient="landscape"/>
          <w:pgMar w:top="0" w:right="0" w:bottom="0" w:left="0" w:header="0" w:footer="0" w:gutter="0"/>
          <w:pgNumType w:start="1"/>
          <w:cols w:space="708"/>
          <w:docGrid w:linePitch="360"/>
        </w:sectPr>
      </w:pPr>
      <w:r>
        <w:rPr>
          <w:noProof/>
          <w:lang w:val="en-GB" w:eastAsia="en-GB"/>
        </w:rPr>
        <w:drawing>
          <wp:anchor distT="0" distB="0" distL="114300" distR="114300" simplePos="0" relativeHeight="251685888" behindDoc="0" locked="0" layoutInCell="1" allowOverlap="1" wp14:anchorId="0A73F580" wp14:editId="131E95FA">
            <wp:simplePos x="0" y="0"/>
            <wp:positionH relativeFrom="page">
              <wp:posOffset>9525</wp:posOffset>
            </wp:positionH>
            <wp:positionV relativeFrom="page">
              <wp:posOffset>8890</wp:posOffset>
            </wp:positionV>
            <wp:extent cx="10668000" cy="6314440"/>
            <wp:effectExtent l="0" t="0" r="0" b="0"/>
            <wp:wrapNone/>
            <wp:docPr id="2063403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403871" name=""/>
                    <pic:cNvPicPr/>
                  </pic:nvPicPr>
                  <pic:blipFill>
                    <a:blip r:embed="rId8">
                      <a:extLst>
                        <a:ext uri="{28A0092B-C50C-407E-A947-70E740481C1C}">
                          <a14:useLocalDpi xmlns:a14="http://schemas.microsoft.com/office/drawing/2010/main" val="0"/>
                        </a:ext>
                      </a:extLst>
                    </a:blip>
                    <a:srcRect t="10536" b="10536"/>
                    <a:stretch>
                      <a:fillRect/>
                    </a:stretch>
                  </pic:blipFill>
                  <pic:spPr>
                    <a:xfrm>
                      <a:off x="0" y="0"/>
                      <a:ext cx="10668000" cy="63144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9504" behindDoc="0" locked="0" layoutInCell="1" allowOverlap="1" wp14:anchorId="7A4166BC" wp14:editId="3A0F230C">
                <wp:simplePos x="0" y="0"/>
                <wp:positionH relativeFrom="page">
                  <wp:posOffset>3429000</wp:posOffset>
                </wp:positionH>
                <wp:positionV relativeFrom="page">
                  <wp:posOffset>6485255</wp:posOffset>
                </wp:positionV>
                <wp:extent cx="6903085" cy="800100"/>
                <wp:effectExtent l="0" t="0" r="2540" b="127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9A5EF" w14:textId="77777777" w:rsidR="00DE269D" w:rsidRPr="00161888" w:rsidRDefault="00DE269D" w:rsidP="00A0276B">
                            <w:pPr>
                              <w:jc w:val="right"/>
                              <w:rPr>
                                <w:rFonts w:ascii="Helvetica 45 Light" w:hAnsi="Helvetica 45 Light"/>
                                <w:color w:val="FFFFFF"/>
                                <w:sz w:val="60"/>
                                <w:szCs w:val="60"/>
                                <w:lang w:val="en-GB"/>
                              </w:rPr>
                            </w:pPr>
                            <w:r w:rsidRPr="006E5EA0">
                              <w:rPr>
                                <w:rFonts w:ascii="Helvetica 45 Light" w:hAnsi="Helvetica 45 Light"/>
                                <w:noProof/>
                                <w:color w:val="FFFFFF"/>
                                <w:sz w:val="60"/>
                                <w:szCs w:val="60"/>
                                <w:lang w:val="en-GB"/>
                              </w:rPr>
                              <w:t>Jerome Close</w:t>
                            </w:r>
                          </w:p>
                          <w:p w14:paraId="4C7F91C6" w14:textId="77777777" w:rsidR="00DE269D" w:rsidRPr="00A0276B" w:rsidRDefault="00DE269D" w:rsidP="00A0276B">
                            <w:pPr>
                              <w:jc w:val="right"/>
                              <w:rPr>
                                <w:rFonts w:ascii="Helvetica 45 Light" w:hAnsi="Helvetica 45 Light"/>
                                <w:color w:val="EC008C"/>
                                <w:sz w:val="40"/>
                                <w:szCs w:val="40"/>
                                <w:lang w:val="en-GB"/>
                              </w:rPr>
                            </w:pPr>
                            <w:r w:rsidRPr="006E5EA0">
                              <w:rPr>
                                <w:rFonts w:ascii="Helvetica 45 Light" w:hAnsi="Helvetica 45 Light"/>
                                <w:noProof/>
                                <w:color w:val="EC008C"/>
                                <w:sz w:val="40"/>
                                <w:szCs w:val="40"/>
                                <w:lang w:val="en-GB"/>
                              </w:rPr>
                              <w:t>Marlow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166BC" id="_x0000_t202" coordsize="21600,21600" o:spt="202" path="m,l,21600r21600,l21600,xe">
                <v:stroke joinstyle="miter"/>
                <v:path gradientshapeok="t" o:connecttype="rect"/>
              </v:shapetype>
              <v:shape id="Text Box 20" o:spid="_x0000_s1026" type="#_x0000_t202" style="position:absolute;margin-left:270pt;margin-top:510.65pt;width:543.55pt;height:6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" filled="f" stroked="f">
                <v:textbox inset="0,0,0,0">
                  <w:txbxContent>
                    <w:p w14:paraId="2799A5EF" w14:textId="77777777" w:rsidR="00DE269D" w:rsidRPr="00161888" w:rsidRDefault="00DE269D" w:rsidP="00A0276B">
                      <w:pPr>
                        <w:jc w:val="right"/>
                        <w:rPr>
                          <w:rFonts w:ascii="Helvetica 45 Light" w:hAnsi="Helvetica 45 Light"/>
                          <w:color w:val="FFFFFF"/>
                          <w:sz w:val="60"/>
                          <w:szCs w:val="60"/>
                          <w:lang w:val="en-GB"/>
                        </w:rPr>
                      </w:pPr>
                      <w:r w:rsidRPr="006E5EA0">
                        <w:rPr>
                          <w:rFonts w:ascii="Helvetica 45 Light" w:hAnsi="Helvetica 45 Light"/>
                          <w:noProof/>
                          <w:color w:val="FFFFFF"/>
                          <w:sz w:val="60"/>
                          <w:szCs w:val="60"/>
                          <w:lang w:val="en-GB"/>
                        </w:rPr>
                        <w:t>Jerome Close</w:t>
                      </w:r>
                    </w:p>
                    <w:p w14:paraId="4C7F91C6" w14:textId="77777777" w:rsidR="00DE269D" w:rsidRPr="00A0276B" w:rsidRDefault="00DE269D" w:rsidP="00A0276B">
                      <w:pPr>
                        <w:jc w:val="right"/>
                        <w:rPr>
                          <w:rFonts w:ascii="Helvetica 45 Light" w:hAnsi="Helvetica 45 Light"/>
                          <w:color w:val="EC008C"/>
                          <w:sz w:val="40"/>
                          <w:szCs w:val="40"/>
                          <w:lang w:val="en-GB"/>
                        </w:rPr>
                      </w:pPr>
                      <w:r w:rsidRPr="006E5EA0">
                        <w:rPr>
                          <w:rFonts w:ascii="Helvetica 45 Light" w:hAnsi="Helvetica 45 Light"/>
                          <w:noProof/>
                          <w:color w:val="EC008C"/>
                          <w:sz w:val="40"/>
                          <w:szCs w:val="40"/>
                          <w:lang w:val="en-GB"/>
                        </w:rPr>
                        <w:t>Marlow</w:t>
                      </w:r>
                    </w:p>
                  </w:txbxContent>
                </v:textbox>
                <w10:wrap anchorx="page" anchory="page"/>
              </v:shape>
            </w:pict>
          </mc:Fallback>
        </mc:AlternateContent>
      </w:r>
      <w:r>
        <w:rPr>
          <w:noProof/>
          <w:lang w:val="en-GB" w:eastAsia="en-GB"/>
        </w:rPr>
        <w:drawing>
          <wp:anchor distT="0" distB="0" distL="114300" distR="114300" simplePos="0" relativeHeight="251666432" behindDoc="0" locked="0" layoutInCell="1" allowOverlap="1" wp14:anchorId="71C05ACC" wp14:editId="7B684356">
            <wp:simplePos x="0" y="0"/>
            <wp:positionH relativeFrom="page">
              <wp:posOffset>360045</wp:posOffset>
            </wp:positionH>
            <wp:positionV relativeFrom="page">
              <wp:posOffset>6346825</wp:posOffset>
            </wp:positionV>
            <wp:extent cx="1522730" cy="1017905"/>
            <wp:effectExtent l="0" t="0" r="0" b="0"/>
            <wp:wrapNone/>
            <wp:docPr id="32" name="Picture 19"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b-logo-fin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730"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75CF4" w14:textId="5AD7A2B3" w:rsidR="00DE269D" w:rsidRDefault="00DE269D">
      <w:pPr>
        <w:sectPr w:rsidR="00DE269D" w:rsidSect="00DE269D">
          <w:headerReference w:type="default" r:id="rId10"/>
          <w:footerReference w:type="default" r:id="rId11"/>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686912" behindDoc="0" locked="0" layoutInCell="1" allowOverlap="1" wp14:anchorId="09AE9C33" wp14:editId="2CEF1C5F">
            <wp:simplePos x="0" y="0"/>
            <wp:positionH relativeFrom="page">
              <wp:posOffset>7676515</wp:posOffset>
            </wp:positionH>
            <wp:positionV relativeFrom="page">
              <wp:posOffset>5391150</wp:posOffset>
            </wp:positionV>
            <wp:extent cx="2352675" cy="1733550"/>
            <wp:effectExtent l="0" t="0" r="9525" b="0"/>
            <wp:wrapNone/>
            <wp:docPr id="20833699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69962" name=""/>
                    <pic:cNvPicPr/>
                  </pic:nvPicPr>
                  <pic:blipFill>
                    <a:blip r:embed="rId12" cstate="print">
                      <a:extLst>
                        <a:ext uri="{28A0092B-C50C-407E-A947-70E740481C1C}">
                          <a14:useLocalDpi xmlns:a14="http://schemas.microsoft.com/office/drawing/2010/main" val="0"/>
                        </a:ext>
                      </a:extLst>
                    </a:blip>
                    <a:srcRect t="864" b="864"/>
                    <a:stretch>
                      <a:fillRect/>
                    </a:stretch>
                  </pic:blipFill>
                  <pic:spPr>
                    <a:xfrm>
                      <a:off x="0" y="0"/>
                      <a:ext cx="2352675" cy="17335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4864" behindDoc="0" locked="0" layoutInCell="1" allowOverlap="1" wp14:anchorId="0E7BBF3C" wp14:editId="1EE4070C">
            <wp:simplePos x="0" y="0"/>
            <wp:positionH relativeFrom="page">
              <wp:posOffset>7667625</wp:posOffset>
            </wp:positionH>
            <wp:positionV relativeFrom="page">
              <wp:posOffset>3557270</wp:posOffset>
            </wp:positionV>
            <wp:extent cx="2342515" cy="1757045"/>
            <wp:effectExtent l="0" t="0" r="635" b="0"/>
            <wp:wrapNone/>
            <wp:docPr id="1689988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88021" name=""/>
                    <pic:cNvPicPr/>
                  </pic:nvPicPr>
                  <pic:blipFill>
                    <a:blip r:embed="rId13" cstate="print">
                      <a:extLst>
                        <a:ext uri="{28A0092B-C50C-407E-A947-70E740481C1C}">
                          <a14:useLocalDpi xmlns:a14="http://schemas.microsoft.com/office/drawing/2010/main" val="0"/>
                        </a:ext>
                      </a:extLst>
                    </a:blip>
                    <a:srcRect l="-14" r="-14"/>
                    <a:stretch>
                      <a:fillRect/>
                    </a:stretch>
                  </pic:blipFill>
                  <pic:spPr>
                    <a:xfrm>
                      <a:off x="0" y="0"/>
                      <a:ext cx="2342515" cy="175704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2816" behindDoc="0" locked="0" layoutInCell="1" allowOverlap="1" wp14:anchorId="07134DB8" wp14:editId="66B4063F">
            <wp:simplePos x="0" y="0"/>
            <wp:positionH relativeFrom="page">
              <wp:posOffset>227965</wp:posOffset>
            </wp:positionH>
            <wp:positionV relativeFrom="page">
              <wp:posOffset>228600</wp:posOffset>
            </wp:positionV>
            <wp:extent cx="7305040" cy="6915150"/>
            <wp:effectExtent l="0" t="0" r="0" b="0"/>
            <wp:wrapNone/>
            <wp:docPr id="1219347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47490" name=""/>
                    <pic:cNvPicPr/>
                  </pic:nvPicPr>
                  <pic:blipFill>
                    <a:blip r:embed="rId14">
                      <a:extLst>
                        <a:ext uri="{28A0092B-C50C-407E-A947-70E740481C1C}">
                          <a14:useLocalDpi xmlns:a14="http://schemas.microsoft.com/office/drawing/2010/main" val="0"/>
                        </a:ext>
                      </a:extLst>
                    </a:blip>
                    <a:srcRect l="10382" r="10382"/>
                    <a:stretch>
                      <a:fillRect/>
                    </a:stretch>
                  </pic:blipFill>
                  <pic:spPr>
                    <a:xfrm>
                      <a:off x="0" y="0"/>
                      <a:ext cx="7305040" cy="69151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3360" behindDoc="0" locked="0" layoutInCell="1" allowOverlap="1" wp14:anchorId="69EC2490" wp14:editId="23439EED">
                <wp:simplePos x="0" y="0"/>
                <wp:positionH relativeFrom="page">
                  <wp:posOffset>7680960</wp:posOffset>
                </wp:positionH>
                <wp:positionV relativeFrom="page">
                  <wp:posOffset>2019300</wp:posOffset>
                </wp:positionV>
                <wp:extent cx="2656840" cy="1546860"/>
                <wp:effectExtent l="0" t="0" r="10160" b="1524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4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3579ADC9" w14:textId="77777777" w:rsidR="00DE269D" w:rsidRPr="00012C8A" w:rsidRDefault="00DE269D" w:rsidP="006A7175">
                            <w:pPr>
                              <w:rPr>
                                <w:rFonts w:ascii="Helvetica 45 Light" w:hAnsi="Helvetica 45 Light"/>
                                <w:color w:val="000000"/>
                                <w:sz w:val="28"/>
                                <w:szCs w:val="28"/>
                                <w:lang w:val="en-GB"/>
                              </w:rPr>
                            </w:pPr>
                            <w:r w:rsidRPr="00012C8A">
                              <w:rPr>
                                <w:rFonts w:ascii="Helvetica 45 Light" w:hAnsi="Helvetica 45 Light"/>
                                <w:color w:val="000000"/>
                                <w:sz w:val="28"/>
                                <w:szCs w:val="28"/>
                                <w:lang w:val="en-GB"/>
                              </w:rPr>
                              <w:t xml:space="preserve">- Tenure:- </w:t>
                            </w:r>
                            <w:r w:rsidRPr="006E5EA0">
                              <w:rPr>
                                <w:rFonts w:ascii="Helvetica 45 Light" w:hAnsi="Helvetica 45 Light"/>
                                <w:noProof/>
                                <w:color w:val="000000"/>
                                <w:sz w:val="28"/>
                                <w:szCs w:val="28"/>
                                <w:lang w:val="en-GB"/>
                              </w:rPr>
                              <w:t>Freehold</w:t>
                            </w:r>
                          </w:p>
                          <w:p w14:paraId="180CBB28" w14:textId="77777777" w:rsidR="00DE269D" w:rsidRPr="00012C8A" w:rsidRDefault="00DE269D" w:rsidP="006A7175">
                            <w:pPr>
                              <w:rPr>
                                <w:rFonts w:ascii="Helvetica 45 Light" w:hAnsi="Helvetica 45 Light"/>
                                <w:color w:val="000000"/>
                                <w:sz w:val="28"/>
                                <w:szCs w:val="28"/>
                                <w:lang w:val="en-GB"/>
                              </w:rPr>
                            </w:pPr>
                            <w:r w:rsidRPr="00012C8A">
                              <w:rPr>
                                <w:rFonts w:ascii="Helvetica 45 Light" w:hAnsi="Helvetica 45 Light"/>
                                <w:color w:val="000000"/>
                                <w:sz w:val="28"/>
                                <w:szCs w:val="28"/>
                                <w:lang w:val="en-GB"/>
                              </w:rPr>
                              <w:t xml:space="preserve">- </w:t>
                            </w:r>
                            <w:r w:rsidRPr="006E5EA0">
                              <w:rPr>
                                <w:rFonts w:ascii="Helvetica 45 Light" w:hAnsi="Helvetica 45 Light"/>
                                <w:noProof/>
                                <w:color w:val="000000"/>
                                <w:sz w:val="28"/>
                                <w:szCs w:val="28"/>
                                <w:lang w:val="en-GB"/>
                              </w:rPr>
                              <w:t>£430,000</w:t>
                            </w:r>
                          </w:p>
                          <w:p w14:paraId="3B74BDC8" w14:textId="77777777" w:rsidR="00DE269D" w:rsidRPr="00012C8A" w:rsidRDefault="00DE269D" w:rsidP="00012C8A">
                            <w:pPr>
                              <w:pStyle w:val="descF11"/>
                              <w:jc w:val="left"/>
                              <w:rPr>
                                <w:color w:val="808080"/>
                                <w:sz w:val="28"/>
                                <w:szCs w:val="28"/>
                              </w:rPr>
                            </w:pPr>
                            <w:r w:rsidRPr="00012C8A">
                              <w:rPr>
                                <w:sz w:val="28"/>
                                <w:szCs w:val="28"/>
                              </w:rPr>
                              <w:t xml:space="preserve">- </w:t>
                            </w:r>
                            <w:r w:rsidRPr="006E5EA0">
                              <w:rPr>
                                <w:noProof/>
                                <w:color w:val="808080"/>
                                <w:sz w:val="28"/>
                                <w:szCs w:val="28"/>
                              </w:rPr>
                              <w:t>-124</w:t>
                            </w:r>
                          </w:p>
                          <w:p w14:paraId="08A169BE" w14:textId="77777777" w:rsidR="00DE269D" w:rsidRPr="00012C8A" w:rsidRDefault="00DE269D" w:rsidP="00012C8A">
                            <w:pPr>
                              <w:pStyle w:val="descF11"/>
                              <w:jc w:val="left"/>
                              <w:rPr>
                                <w:color w:val="808080"/>
                                <w:sz w:val="28"/>
                                <w:szCs w:val="28"/>
                              </w:rPr>
                            </w:pPr>
                            <w:r w:rsidRPr="006E5EA0">
                              <w:rPr>
                                <w:noProof/>
                                <w:color w:val="808080"/>
                                <w:sz w:val="28"/>
                                <w:szCs w:val="28"/>
                              </w:rPr>
                              <w:t>£0</w:t>
                            </w:r>
                          </w:p>
                          <w:p w14:paraId="33624776" w14:textId="77777777" w:rsidR="00DE269D" w:rsidRPr="00012C8A" w:rsidRDefault="00DE269D" w:rsidP="00012C8A">
                            <w:pPr>
                              <w:pStyle w:val="descF11"/>
                              <w:jc w:val="left"/>
                              <w:rPr>
                                <w:color w:val="808080"/>
                                <w:sz w:val="28"/>
                                <w:szCs w:val="28"/>
                              </w:rPr>
                            </w:pPr>
                            <w:r w:rsidRPr="006E5EA0">
                              <w:rPr>
                                <w:noProof/>
                                <w:color w:val="808080"/>
                                <w:sz w:val="28"/>
                                <w:szCs w:val="28"/>
                              </w:rPr>
                              <w:t>£0</w:t>
                            </w:r>
                          </w:p>
                          <w:p w14:paraId="5C5C3E80" w14:textId="77777777" w:rsidR="00DE269D" w:rsidRPr="00012C8A" w:rsidRDefault="00DE269D" w:rsidP="00012C8A">
                            <w:pPr>
                              <w:pStyle w:val="descF11"/>
                              <w:jc w:val="left"/>
                              <w:rPr>
                                <w:color w:val="808080"/>
                                <w:sz w:val="28"/>
                                <w:szCs w:val="28"/>
                              </w:rPr>
                            </w:pPr>
                            <w:r w:rsidRPr="006E5EA0">
                              <w:rPr>
                                <w:noProof/>
                                <w:color w:val="808080"/>
                                <w:sz w:val="28"/>
                                <w:szCs w:val="28"/>
                              </w:rPr>
                              <w:t>Band C</w:t>
                            </w:r>
                          </w:p>
                          <w:p w14:paraId="59D69D06" w14:textId="77777777" w:rsidR="00DE269D" w:rsidRPr="00012C8A" w:rsidRDefault="00DE269D" w:rsidP="00012C8A">
                            <w:pPr>
                              <w:rPr>
                                <w:sz w:val="28"/>
                                <w:szCs w:val="28"/>
                              </w:rPr>
                            </w:pPr>
                          </w:p>
                          <w:p w14:paraId="1952D7EF" w14:textId="77777777" w:rsidR="00DE269D" w:rsidRPr="00012C8A" w:rsidRDefault="00DE269D" w:rsidP="006A7175">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C2490" id="Text Box 39" o:spid="_x0000_s1027" type="#_x0000_t202" style="position:absolute;margin-left:604.8pt;margin-top:159pt;width:209.2pt;height:12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" filled="f" stroked="f" strokecolor="fuchsia">
                <v:textbox inset="0,0,0,0">
                  <w:txbxContent>
                    <w:p w14:paraId="3579ADC9" w14:textId="77777777" w:rsidR="00DE269D" w:rsidRPr="00012C8A" w:rsidRDefault="00DE269D" w:rsidP="006A7175">
                      <w:pPr>
                        <w:rPr>
                          <w:rFonts w:ascii="Helvetica 45 Light" w:hAnsi="Helvetica 45 Light"/>
                          <w:color w:val="000000"/>
                          <w:sz w:val="28"/>
                          <w:szCs w:val="28"/>
                          <w:lang w:val="en-GB"/>
                        </w:rPr>
                      </w:pPr>
                      <w:r w:rsidRPr="00012C8A">
                        <w:rPr>
                          <w:rFonts w:ascii="Helvetica 45 Light" w:hAnsi="Helvetica 45 Light"/>
                          <w:color w:val="000000"/>
                          <w:sz w:val="28"/>
                          <w:szCs w:val="28"/>
                          <w:lang w:val="en-GB"/>
                        </w:rPr>
                        <w:t xml:space="preserve">- Tenure:- </w:t>
                      </w:r>
                      <w:r w:rsidRPr="006E5EA0">
                        <w:rPr>
                          <w:rFonts w:ascii="Helvetica 45 Light" w:hAnsi="Helvetica 45 Light"/>
                          <w:noProof/>
                          <w:color w:val="000000"/>
                          <w:sz w:val="28"/>
                          <w:szCs w:val="28"/>
                          <w:lang w:val="en-GB"/>
                        </w:rPr>
                        <w:t>Freehold</w:t>
                      </w:r>
                    </w:p>
                    <w:p w14:paraId="180CBB28" w14:textId="77777777" w:rsidR="00DE269D" w:rsidRPr="00012C8A" w:rsidRDefault="00DE269D" w:rsidP="006A7175">
                      <w:pPr>
                        <w:rPr>
                          <w:rFonts w:ascii="Helvetica 45 Light" w:hAnsi="Helvetica 45 Light"/>
                          <w:color w:val="000000"/>
                          <w:sz w:val="28"/>
                          <w:szCs w:val="28"/>
                          <w:lang w:val="en-GB"/>
                        </w:rPr>
                      </w:pPr>
                      <w:r w:rsidRPr="00012C8A">
                        <w:rPr>
                          <w:rFonts w:ascii="Helvetica 45 Light" w:hAnsi="Helvetica 45 Light"/>
                          <w:color w:val="000000"/>
                          <w:sz w:val="28"/>
                          <w:szCs w:val="28"/>
                          <w:lang w:val="en-GB"/>
                        </w:rPr>
                        <w:t xml:space="preserve">- </w:t>
                      </w:r>
                      <w:r w:rsidRPr="006E5EA0">
                        <w:rPr>
                          <w:rFonts w:ascii="Helvetica 45 Light" w:hAnsi="Helvetica 45 Light"/>
                          <w:noProof/>
                          <w:color w:val="000000"/>
                          <w:sz w:val="28"/>
                          <w:szCs w:val="28"/>
                          <w:lang w:val="en-GB"/>
                        </w:rPr>
                        <w:t>£430,000</w:t>
                      </w:r>
                    </w:p>
                    <w:p w14:paraId="3B74BDC8" w14:textId="77777777" w:rsidR="00DE269D" w:rsidRPr="00012C8A" w:rsidRDefault="00DE269D" w:rsidP="00012C8A">
                      <w:pPr>
                        <w:pStyle w:val="descF11"/>
                        <w:jc w:val="left"/>
                        <w:rPr>
                          <w:color w:val="808080"/>
                          <w:sz w:val="28"/>
                          <w:szCs w:val="28"/>
                        </w:rPr>
                      </w:pPr>
                      <w:r w:rsidRPr="00012C8A">
                        <w:rPr>
                          <w:sz w:val="28"/>
                          <w:szCs w:val="28"/>
                        </w:rPr>
                        <w:t xml:space="preserve">- </w:t>
                      </w:r>
                      <w:r w:rsidRPr="006E5EA0">
                        <w:rPr>
                          <w:noProof/>
                          <w:color w:val="808080"/>
                          <w:sz w:val="28"/>
                          <w:szCs w:val="28"/>
                        </w:rPr>
                        <w:t>-124</w:t>
                      </w:r>
                    </w:p>
                    <w:p w14:paraId="08A169BE" w14:textId="77777777" w:rsidR="00DE269D" w:rsidRPr="00012C8A" w:rsidRDefault="00DE269D" w:rsidP="00012C8A">
                      <w:pPr>
                        <w:pStyle w:val="descF11"/>
                        <w:jc w:val="left"/>
                        <w:rPr>
                          <w:color w:val="808080"/>
                          <w:sz w:val="28"/>
                          <w:szCs w:val="28"/>
                        </w:rPr>
                      </w:pPr>
                      <w:r w:rsidRPr="006E5EA0">
                        <w:rPr>
                          <w:noProof/>
                          <w:color w:val="808080"/>
                          <w:sz w:val="28"/>
                          <w:szCs w:val="28"/>
                        </w:rPr>
                        <w:t>£0</w:t>
                      </w:r>
                    </w:p>
                    <w:p w14:paraId="33624776" w14:textId="77777777" w:rsidR="00DE269D" w:rsidRPr="00012C8A" w:rsidRDefault="00DE269D" w:rsidP="00012C8A">
                      <w:pPr>
                        <w:pStyle w:val="descF11"/>
                        <w:jc w:val="left"/>
                        <w:rPr>
                          <w:color w:val="808080"/>
                          <w:sz w:val="28"/>
                          <w:szCs w:val="28"/>
                        </w:rPr>
                      </w:pPr>
                      <w:r w:rsidRPr="006E5EA0">
                        <w:rPr>
                          <w:noProof/>
                          <w:color w:val="808080"/>
                          <w:sz w:val="28"/>
                          <w:szCs w:val="28"/>
                        </w:rPr>
                        <w:t>£0</w:t>
                      </w:r>
                    </w:p>
                    <w:p w14:paraId="5C5C3E80" w14:textId="77777777" w:rsidR="00DE269D" w:rsidRPr="00012C8A" w:rsidRDefault="00DE269D" w:rsidP="00012C8A">
                      <w:pPr>
                        <w:pStyle w:val="descF11"/>
                        <w:jc w:val="left"/>
                        <w:rPr>
                          <w:color w:val="808080"/>
                          <w:sz w:val="28"/>
                          <w:szCs w:val="28"/>
                        </w:rPr>
                      </w:pPr>
                      <w:r w:rsidRPr="006E5EA0">
                        <w:rPr>
                          <w:noProof/>
                          <w:color w:val="808080"/>
                          <w:sz w:val="28"/>
                          <w:szCs w:val="28"/>
                        </w:rPr>
                        <w:t>Band C</w:t>
                      </w:r>
                    </w:p>
                    <w:p w14:paraId="59D69D06" w14:textId="77777777" w:rsidR="00DE269D" w:rsidRPr="00012C8A" w:rsidRDefault="00DE269D" w:rsidP="00012C8A">
                      <w:pPr>
                        <w:rPr>
                          <w:sz w:val="28"/>
                          <w:szCs w:val="28"/>
                        </w:rPr>
                      </w:pPr>
                    </w:p>
                    <w:p w14:paraId="1952D7EF" w14:textId="77777777" w:rsidR="00DE269D" w:rsidRPr="00012C8A" w:rsidRDefault="00DE269D" w:rsidP="006A7175">
                      <w:pPr>
                        <w:rPr>
                          <w:sz w:val="28"/>
                          <w:szCs w:val="28"/>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04481D99" wp14:editId="5DA43BF7">
                <wp:simplePos x="0" y="0"/>
                <wp:positionH relativeFrom="page">
                  <wp:posOffset>7683910</wp:posOffset>
                </wp:positionH>
                <wp:positionV relativeFrom="page">
                  <wp:posOffset>368711</wp:posOffset>
                </wp:positionV>
                <wp:extent cx="2656840" cy="1401096"/>
                <wp:effectExtent l="0" t="0" r="10160" b="889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0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FF"/>
                              </a:solidFill>
                              <a:miter lim="800000"/>
                              <a:headEnd/>
                              <a:tailEnd/>
                            </a14:hiddenLine>
                          </a:ext>
                        </a:extLst>
                      </wps:spPr>
                      <wps:txbx>
                        <w:txbxContent>
                          <w:p w14:paraId="22B4630B" w14:textId="77777777" w:rsidR="00DE269D" w:rsidRDefault="00DE269D" w:rsidP="007A5A39">
                            <w:pPr>
                              <w:rPr>
                                <w:rFonts w:ascii="Helvetica 45 Light" w:hAnsi="Helvetica 45 Light"/>
                                <w:color w:val="000000"/>
                                <w:sz w:val="36"/>
                                <w:szCs w:val="36"/>
                                <w:lang w:val="en-GB"/>
                              </w:rPr>
                            </w:pPr>
                            <w:r w:rsidRPr="006E5EA0">
                              <w:rPr>
                                <w:rFonts w:ascii="Helvetica 45 Light" w:hAnsi="Helvetica 45 Light"/>
                                <w:noProof/>
                                <w:color w:val="000000"/>
                                <w:sz w:val="36"/>
                                <w:szCs w:val="36"/>
                                <w:lang w:val="en-GB"/>
                              </w:rPr>
                              <w:t>Jerome Close</w:t>
                            </w:r>
                          </w:p>
                          <w:p w14:paraId="7D48690B" w14:textId="77777777" w:rsidR="00DE269D" w:rsidRPr="00AE0621" w:rsidRDefault="00DE269D" w:rsidP="007A5A39">
                            <w:pPr>
                              <w:rPr>
                                <w:rFonts w:ascii="Helvetica 45 Light" w:hAnsi="Helvetica 45 Light"/>
                                <w:color w:val="000000"/>
                                <w:sz w:val="36"/>
                                <w:szCs w:val="36"/>
                                <w:lang w:val="en-GB"/>
                              </w:rPr>
                            </w:pPr>
                            <w:r w:rsidRPr="006E5EA0">
                              <w:rPr>
                                <w:rFonts w:ascii="Helvetica 45 Light" w:hAnsi="Helvetica 45 Light"/>
                                <w:noProof/>
                                <w:color w:val="000000"/>
                                <w:sz w:val="36"/>
                                <w:szCs w:val="36"/>
                                <w:lang w:val="en-GB"/>
                              </w:rPr>
                              <w:t>Marlow</w:t>
                            </w:r>
                          </w:p>
                          <w:p w14:paraId="5DF2D935" w14:textId="77777777" w:rsidR="00DE269D" w:rsidRPr="00AE0621" w:rsidRDefault="00DE269D" w:rsidP="007A5A39">
                            <w:pPr>
                              <w:rPr>
                                <w:rFonts w:ascii="Helvetica 45 Light" w:hAnsi="Helvetica 45 Light"/>
                                <w:color w:val="000000"/>
                                <w:sz w:val="36"/>
                                <w:szCs w:val="36"/>
                                <w:lang w:val="en-GB"/>
                              </w:rPr>
                            </w:pPr>
                            <w:r w:rsidRPr="006E5EA0">
                              <w:rPr>
                                <w:rFonts w:ascii="Helvetica 45 Light" w:hAnsi="Helvetica 45 Light"/>
                                <w:noProof/>
                                <w:color w:val="000000"/>
                                <w:sz w:val="36"/>
                                <w:szCs w:val="36"/>
                                <w:lang w:val="en-GB"/>
                              </w:rPr>
                              <w:t>Buckinghamshire</w:t>
                            </w:r>
                          </w:p>
                          <w:p w14:paraId="4883BD2A" w14:textId="77777777" w:rsidR="00DE269D" w:rsidRPr="00AE0621" w:rsidRDefault="00DE269D" w:rsidP="007A5A39">
                            <w:pPr>
                              <w:rPr>
                                <w:color w:val="000000"/>
                                <w:sz w:val="36"/>
                                <w:szCs w:val="36"/>
                                <w:lang w:val="en-GB"/>
                              </w:rPr>
                            </w:pPr>
                            <w:r w:rsidRPr="006E5EA0">
                              <w:rPr>
                                <w:rFonts w:ascii="Helvetica 45 Light" w:hAnsi="Helvetica 45 Light"/>
                                <w:noProof/>
                                <w:color w:val="000000"/>
                                <w:sz w:val="36"/>
                                <w:szCs w:val="36"/>
                                <w:lang w:val="en-GB"/>
                              </w:rPr>
                              <w:t>SL7 1TX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81D99" id="Text Box 37" o:spid="_x0000_s1028" type="#_x0000_t202" style="position:absolute;margin-left:605.05pt;margin-top:29.05pt;width:209.2pt;height:110.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" filled="f" stroked="f" strokecolor="fuchsia">
                <v:textbox inset="0,0,0,0">
                  <w:txbxContent>
                    <w:p w14:paraId="22B4630B" w14:textId="77777777" w:rsidR="00DE269D" w:rsidRDefault="00DE269D" w:rsidP="007A5A39">
                      <w:pPr>
                        <w:rPr>
                          <w:rFonts w:ascii="Helvetica 45 Light" w:hAnsi="Helvetica 45 Light"/>
                          <w:color w:val="000000"/>
                          <w:sz w:val="36"/>
                          <w:szCs w:val="36"/>
                          <w:lang w:val="en-GB"/>
                        </w:rPr>
                      </w:pPr>
                      <w:r w:rsidRPr="006E5EA0">
                        <w:rPr>
                          <w:rFonts w:ascii="Helvetica 45 Light" w:hAnsi="Helvetica 45 Light"/>
                          <w:noProof/>
                          <w:color w:val="000000"/>
                          <w:sz w:val="36"/>
                          <w:szCs w:val="36"/>
                          <w:lang w:val="en-GB"/>
                        </w:rPr>
                        <w:t>Jerome Close</w:t>
                      </w:r>
                    </w:p>
                    <w:p w14:paraId="7D48690B" w14:textId="77777777" w:rsidR="00DE269D" w:rsidRPr="00AE0621" w:rsidRDefault="00DE269D" w:rsidP="007A5A39">
                      <w:pPr>
                        <w:rPr>
                          <w:rFonts w:ascii="Helvetica 45 Light" w:hAnsi="Helvetica 45 Light"/>
                          <w:color w:val="000000"/>
                          <w:sz w:val="36"/>
                          <w:szCs w:val="36"/>
                          <w:lang w:val="en-GB"/>
                        </w:rPr>
                      </w:pPr>
                      <w:r w:rsidRPr="006E5EA0">
                        <w:rPr>
                          <w:rFonts w:ascii="Helvetica 45 Light" w:hAnsi="Helvetica 45 Light"/>
                          <w:noProof/>
                          <w:color w:val="000000"/>
                          <w:sz w:val="36"/>
                          <w:szCs w:val="36"/>
                          <w:lang w:val="en-GB"/>
                        </w:rPr>
                        <w:t>Marlow</w:t>
                      </w:r>
                    </w:p>
                    <w:p w14:paraId="5DF2D935" w14:textId="77777777" w:rsidR="00DE269D" w:rsidRPr="00AE0621" w:rsidRDefault="00DE269D" w:rsidP="007A5A39">
                      <w:pPr>
                        <w:rPr>
                          <w:rFonts w:ascii="Helvetica 45 Light" w:hAnsi="Helvetica 45 Light"/>
                          <w:color w:val="000000"/>
                          <w:sz w:val="36"/>
                          <w:szCs w:val="36"/>
                          <w:lang w:val="en-GB"/>
                        </w:rPr>
                      </w:pPr>
                      <w:r w:rsidRPr="006E5EA0">
                        <w:rPr>
                          <w:rFonts w:ascii="Helvetica 45 Light" w:hAnsi="Helvetica 45 Light"/>
                          <w:noProof/>
                          <w:color w:val="000000"/>
                          <w:sz w:val="36"/>
                          <w:szCs w:val="36"/>
                          <w:lang w:val="en-GB"/>
                        </w:rPr>
                        <w:t>Buckinghamshire</w:t>
                      </w:r>
                    </w:p>
                    <w:p w14:paraId="4883BD2A" w14:textId="77777777" w:rsidR="00DE269D" w:rsidRPr="00AE0621" w:rsidRDefault="00DE269D" w:rsidP="007A5A39">
                      <w:pPr>
                        <w:rPr>
                          <w:color w:val="000000"/>
                          <w:sz w:val="36"/>
                          <w:szCs w:val="36"/>
                          <w:lang w:val="en-GB"/>
                        </w:rPr>
                      </w:pPr>
                      <w:r w:rsidRPr="006E5EA0">
                        <w:rPr>
                          <w:rFonts w:ascii="Helvetica 45 Light" w:hAnsi="Helvetica 45 Light"/>
                          <w:noProof/>
                          <w:color w:val="000000"/>
                          <w:sz w:val="36"/>
                          <w:szCs w:val="36"/>
                          <w:lang w:val="en-GB"/>
                        </w:rPr>
                        <w:t>SL7 1TX</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009D5437" wp14:editId="2EB48185">
                <wp:simplePos x="0" y="0"/>
                <wp:positionH relativeFrom="column">
                  <wp:posOffset>9583420</wp:posOffset>
                </wp:positionH>
                <wp:positionV relativeFrom="paragraph">
                  <wp:posOffset>1599565</wp:posOffset>
                </wp:positionV>
                <wp:extent cx="748665" cy="53975"/>
                <wp:effectExtent l="0" t="0" r="0" b="3175"/>
                <wp:wrapNone/>
                <wp:docPr id="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665" cy="5397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F754B" w14:textId="77777777" w:rsidR="00DE269D" w:rsidRDefault="00DE269D"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D5437" id="Rectangle 44" o:spid="_x0000_s1029" style="position:absolute;margin-left:754.6pt;margin-top:125.95pt;width:58.95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" fillcolor="#ffb9e3" stroked="f">
                <v:textbox>
                  <w:txbxContent>
                    <w:p w14:paraId="7EFF754B" w14:textId="77777777" w:rsidR="00DE269D" w:rsidRDefault="00DE269D" w:rsidP="006A08A9">
                      <w:pPr>
                        <w:jc w:val="center"/>
                      </w:pPr>
                    </w:p>
                  </w:txbxContent>
                </v:textbox>
              </v:rect>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5DD9A65B" wp14:editId="01CFCAA4">
                <wp:simplePos x="0" y="0"/>
                <wp:positionH relativeFrom="column">
                  <wp:posOffset>7675245</wp:posOffset>
                </wp:positionH>
                <wp:positionV relativeFrom="paragraph">
                  <wp:posOffset>1599565</wp:posOffset>
                </wp:positionV>
                <wp:extent cx="1800225" cy="53975"/>
                <wp:effectExtent l="0" t="0" r="9525" b="3175"/>
                <wp:wrapNone/>
                <wp:docPr id="2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397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A2101" w14:textId="77777777" w:rsidR="00DE269D" w:rsidRDefault="00DE269D"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9A65B" id="Rectangle 43" o:spid="_x0000_s1030" style="position:absolute;margin-left:604.35pt;margin-top:125.95pt;width:141.7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" fillcolor="#ec008c" stroked="f">
                <v:textbox>
                  <w:txbxContent>
                    <w:p w14:paraId="23FA2101" w14:textId="77777777" w:rsidR="00DE269D" w:rsidRDefault="00DE269D" w:rsidP="006A08A9">
                      <w:pPr>
                        <w:jc w:val="center"/>
                      </w:pPr>
                    </w:p>
                  </w:txbxContent>
                </v:textbox>
              </v:rect>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1B9D9BA5" wp14:editId="0868C6EA">
                <wp:simplePos x="0" y="0"/>
                <wp:positionH relativeFrom="page">
                  <wp:posOffset>7470140</wp:posOffset>
                </wp:positionH>
                <wp:positionV relativeFrom="page">
                  <wp:posOffset>360045</wp:posOffset>
                </wp:positionV>
                <wp:extent cx="2861945" cy="6840220"/>
                <wp:effectExtent l="0" t="0" r="0" b="0"/>
                <wp:wrapNone/>
                <wp:docPr id="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945" cy="684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819AE" w14:textId="77777777" w:rsidR="00DE269D" w:rsidRDefault="00DE269D"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D9BA5" id="Rectangle 28" o:spid="_x0000_s1031" style="position:absolute;margin-left:588.2pt;margin-top:28.35pt;width:225.35pt;height:538.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" stroked="f">
                <v:textbox>
                  <w:txbxContent>
                    <w:p w14:paraId="610819AE" w14:textId="77777777" w:rsidR="00DE269D" w:rsidRDefault="00DE269D" w:rsidP="006A08A9">
                      <w:pPr>
                        <w:jc w:val="center"/>
                      </w:pPr>
                    </w:p>
                  </w:txbxContent>
                </v:textbox>
                <w10:wrap anchorx="page" anchory="page"/>
              </v:rect>
            </w:pict>
          </mc:Fallback>
        </mc:AlternateContent>
      </w:r>
    </w:p>
    <w:p w14:paraId="2655AFE5" w14:textId="49E3AE72" w:rsidR="00DE269D" w:rsidRDefault="00DE269D">
      <w:pPr>
        <w:sectPr w:rsidR="00DE269D" w:rsidSect="00DE269D">
          <w:headerReference w:type="default" r:id="rId15"/>
          <w:footerReference w:type="default" r:id="rId16"/>
          <w:pgSz w:w="16840" w:h="11907" w:orient="landscape"/>
          <w:pgMar w:top="0" w:right="0" w:bottom="0" w:left="0" w:header="0" w:footer="0" w:gutter="0"/>
          <w:cols w:space="708"/>
          <w:docGrid w:linePitch="360"/>
        </w:sectPr>
      </w:pPr>
      <w:r>
        <w:rPr>
          <w:noProof/>
          <w:lang w:val="en-GB" w:eastAsia="en-GB"/>
        </w:rPr>
        <w:lastRenderedPageBreak/>
        <w:drawing>
          <wp:anchor distT="0" distB="0" distL="114300" distR="114300" simplePos="0" relativeHeight="251689984" behindDoc="0" locked="0" layoutInCell="1" allowOverlap="1" wp14:anchorId="047D19A4" wp14:editId="22D9F6F6">
            <wp:simplePos x="0" y="0"/>
            <wp:positionH relativeFrom="page">
              <wp:posOffset>276225</wp:posOffset>
            </wp:positionH>
            <wp:positionV relativeFrom="page">
              <wp:posOffset>5028565</wp:posOffset>
            </wp:positionV>
            <wp:extent cx="3248025" cy="2294890"/>
            <wp:effectExtent l="0" t="0" r="9525" b="0"/>
            <wp:wrapNone/>
            <wp:docPr id="16222193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19311" name=""/>
                    <pic:cNvPicPr/>
                  </pic:nvPicPr>
                  <pic:blipFill>
                    <a:blip r:embed="rId17" cstate="print">
                      <a:extLst>
                        <a:ext uri="{28A0092B-C50C-407E-A947-70E740481C1C}">
                          <a14:useLocalDpi xmlns:a14="http://schemas.microsoft.com/office/drawing/2010/main" val="0"/>
                        </a:ext>
                      </a:extLst>
                    </a:blip>
                    <a:srcRect t="2880" b="2880"/>
                    <a:stretch>
                      <a:fillRect/>
                    </a:stretch>
                  </pic:blipFill>
                  <pic:spPr>
                    <a:xfrm>
                      <a:off x="0" y="0"/>
                      <a:ext cx="3248025" cy="229489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8960" behindDoc="0" locked="0" layoutInCell="1" allowOverlap="1" wp14:anchorId="6F4199B9" wp14:editId="319456FD">
            <wp:simplePos x="0" y="0"/>
            <wp:positionH relativeFrom="page">
              <wp:posOffset>6696075</wp:posOffset>
            </wp:positionH>
            <wp:positionV relativeFrom="page">
              <wp:posOffset>180975</wp:posOffset>
            </wp:positionV>
            <wp:extent cx="3695700" cy="2571115"/>
            <wp:effectExtent l="0" t="0" r="0" b="635"/>
            <wp:wrapNone/>
            <wp:docPr id="12429747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74729" name=""/>
                    <pic:cNvPicPr/>
                  </pic:nvPicPr>
                  <pic:blipFill>
                    <a:blip r:embed="rId18" cstate="print">
                      <a:extLst>
                        <a:ext uri="{28A0092B-C50C-407E-A947-70E740481C1C}">
                          <a14:useLocalDpi xmlns:a14="http://schemas.microsoft.com/office/drawing/2010/main" val="0"/>
                        </a:ext>
                      </a:extLst>
                    </a:blip>
                    <a:srcRect t="3608" b="3608"/>
                    <a:stretch>
                      <a:fillRect/>
                    </a:stretch>
                  </pic:blipFill>
                  <pic:spPr>
                    <a:xfrm>
                      <a:off x="0" y="0"/>
                      <a:ext cx="3695700" cy="257111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7936" behindDoc="0" locked="0" layoutInCell="1" allowOverlap="1" wp14:anchorId="713F46D7" wp14:editId="085EA2B3">
            <wp:simplePos x="0" y="0"/>
            <wp:positionH relativeFrom="page">
              <wp:posOffset>3676650</wp:posOffset>
            </wp:positionH>
            <wp:positionV relativeFrom="page">
              <wp:posOffset>2933700</wp:posOffset>
            </wp:positionV>
            <wp:extent cx="6724650" cy="4390390"/>
            <wp:effectExtent l="0" t="0" r="0" b="0"/>
            <wp:wrapNone/>
            <wp:docPr id="1147502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02269" name=""/>
                    <pic:cNvPicPr/>
                  </pic:nvPicPr>
                  <pic:blipFill>
                    <a:blip r:embed="rId19" cstate="print">
                      <a:extLst>
                        <a:ext uri="{28A0092B-C50C-407E-A947-70E740481C1C}">
                          <a14:useLocalDpi xmlns:a14="http://schemas.microsoft.com/office/drawing/2010/main" val="0"/>
                        </a:ext>
                      </a:extLst>
                    </a:blip>
                    <a:srcRect t="6465" b="6465"/>
                    <a:stretch>
                      <a:fillRect/>
                    </a:stretch>
                  </pic:blipFill>
                  <pic:spPr>
                    <a:xfrm>
                      <a:off x="0" y="0"/>
                      <a:ext cx="6724650" cy="439039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9264" behindDoc="0" locked="0" layoutInCell="1" allowOverlap="1" wp14:anchorId="5BA1B34C" wp14:editId="65686304">
                <wp:simplePos x="0" y="0"/>
                <wp:positionH relativeFrom="page">
                  <wp:posOffset>360045</wp:posOffset>
                </wp:positionH>
                <wp:positionV relativeFrom="page">
                  <wp:posOffset>360045</wp:posOffset>
                </wp:positionV>
                <wp:extent cx="3204210" cy="4373880"/>
                <wp:effectExtent l="0" t="0" r="0" b="0"/>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437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C8BE7" w14:textId="77777777" w:rsidR="00DE269D" w:rsidRPr="006E5EA0" w:rsidRDefault="00DE269D" w:rsidP="0006166F">
                            <w:pPr>
                              <w:pStyle w:val="descF11"/>
                              <w:rPr>
                                <w:noProof/>
                                <w:sz w:val="18"/>
                                <w:szCs w:val="18"/>
                              </w:rPr>
                            </w:pPr>
                            <w:r w:rsidRPr="006E5EA0">
                              <w:rPr>
                                <w:noProof/>
                                <w:sz w:val="18"/>
                                <w:szCs w:val="18"/>
                              </w:rPr>
                              <w:t>Looking to get onto the property ladder and purchase your first home then look no further than this three bedroom terraced family home. Offered to the market with no onward chain this property is an ideal first time or second stepper purchase. Situated in a traffic free location this property briefly comprises living room, dining kitchen on the ground floor, three bedrooms and a family bathroom on the first floor this property also has a private rear garden and a paved front garden which is currently used as a driveway. The property is also in the catchment areas for many sought-after schools including GMS and Sir William Borlase.</w:t>
                            </w:r>
                          </w:p>
                          <w:p w14:paraId="6F1FE871" w14:textId="77777777" w:rsidR="00DE269D" w:rsidRPr="006E5EA0" w:rsidRDefault="00DE269D" w:rsidP="0006166F">
                            <w:pPr>
                              <w:pStyle w:val="descF11"/>
                              <w:rPr>
                                <w:noProof/>
                                <w:sz w:val="18"/>
                                <w:szCs w:val="18"/>
                              </w:rPr>
                            </w:pPr>
                          </w:p>
                          <w:p w14:paraId="36253ADA" w14:textId="77777777" w:rsidR="00DE269D" w:rsidRPr="006E5EA0" w:rsidRDefault="00DE269D" w:rsidP="0006166F">
                            <w:pPr>
                              <w:pStyle w:val="descF11"/>
                              <w:rPr>
                                <w:noProof/>
                                <w:sz w:val="18"/>
                                <w:szCs w:val="18"/>
                              </w:rPr>
                            </w:pPr>
                            <w:r w:rsidRPr="006E5EA0">
                              <w:rPr>
                                <w:noProof/>
                                <w:sz w:val="18"/>
                                <w:szCs w:val="18"/>
                              </w:rPr>
                              <w:t xml:space="preserve">Marlow town centre is a thriving and stylish riverside community with a comprehensive range of shops and excellent pubs and restaurants.  Nearby Marlow Station has a regular train service to London Paddington via Maidenhead (from 44 mins) with links to the City of London, via the Elizabeth Line. Access to the M4 and M40 is via the A404(M) and London Heathrow is approximately 22 miles away. </w:t>
                            </w:r>
                          </w:p>
                          <w:p w14:paraId="4D4F8427" w14:textId="77777777" w:rsidR="00DE269D" w:rsidRPr="006E5EA0" w:rsidRDefault="00DE269D" w:rsidP="0006166F">
                            <w:pPr>
                              <w:pStyle w:val="descF11"/>
                              <w:rPr>
                                <w:noProof/>
                                <w:sz w:val="18"/>
                                <w:szCs w:val="18"/>
                              </w:rPr>
                            </w:pPr>
                            <w:r w:rsidRPr="006E5EA0">
                              <w:rPr>
                                <w:noProof/>
                                <w:sz w:val="18"/>
                                <w:szCs w:val="18"/>
                              </w:rPr>
                              <w:t>There is a wide range of educational and recreational facilities in the area. Excellent local schools are numerous and include Sir William Borlase in Marlow.</w:t>
                            </w:r>
                          </w:p>
                          <w:p w14:paraId="7E8DA687" w14:textId="77777777" w:rsidR="00DE269D" w:rsidRPr="00AE0621" w:rsidRDefault="00DE269D" w:rsidP="00AB376C">
                            <w:pPr>
                              <w:pStyle w:val="descF11"/>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1B34C" id="Text Box 49" o:spid="_x0000_s1032" type="#_x0000_t202" style="position:absolute;margin-left:28.35pt;margin-top:28.35pt;width:252.3pt;height:344.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" filled="f" stroked="f">
                <v:textbox inset="0,0,0,0">
                  <w:txbxContent>
                    <w:p w14:paraId="11CC8BE7" w14:textId="77777777" w:rsidR="00DE269D" w:rsidRPr="006E5EA0" w:rsidRDefault="00DE269D" w:rsidP="0006166F">
                      <w:pPr>
                        <w:pStyle w:val="descF11"/>
                        <w:rPr>
                          <w:noProof/>
                          <w:sz w:val="18"/>
                          <w:szCs w:val="18"/>
                        </w:rPr>
                      </w:pPr>
                      <w:r w:rsidRPr="006E5EA0">
                        <w:rPr>
                          <w:noProof/>
                          <w:sz w:val="18"/>
                          <w:szCs w:val="18"/>
                        </w:rPr>
                        <w:t>Looking to get onto the property ladder and purchase your first home then look no further than this three bedroom terraced family home. Offered to the market with no onward chain this property is an ideal first time or second stepper purchase. Situated in a traffic free location this property briefly comprises living room, dining kitchen on the ground floor, three bedrooms and a family bathroom on the first floor this property also has a private rear garden and a paved front garden which is currently used as a driveway. The property is also in the catchment areas for many sought-after schools including GMS and Sir William Borlase.</w:t>
                      </w:r>
                    </w:p>
                    <w:p w14:paraId="6F1FE871" w14:textId="77777777" w:rsidR="00DE269D" w:rsidRPr="006E5EA0" w:rsidRDefault="00DE269D" w:rsidP="0006166F">
                      <w:pPr>
                        <w:pStyle w:val="descF11"/>
                        <w:rPr>
                          <w:noProof/>
                          <w:sz w:val="18"/>
                          <w:szCs w:val="18"/>
                        </w:rPr>
                      </w:pPr>
                    </w:p>
                    <w:p w14:paraId="36253ADA" w14:textId="77777777" w:rsidR="00DE269D" w:rsidRPr="006E5EA0" w:rsidRDefault="00DE269D" w:rsidP="0006166F">
                      <w:pPr>
                        <w:pStyle w:val="descF11"/>
                        <w:rPr>
                          <w:noProof/>
                          <w:sz w:val="18"/>
                          <w:szCs w:val="18"/>
                        </w:rPr>
                      </w:pPr>
                      <w:r w:rsidRPr="006E5EA0">
                        <w:rPr>
                          <w:noProof/>
                          <w:sz w:val="18"/>
                          <w:szCs w:val="18"/>
                        </w:rPr>
                        <w:t xml:space="preserve">Marlow town centre is a thriving and stylish riverside community with a comprehensive range of shops and excellent pubs and restaurants.  Nearby Marlow Station has a regular train service to London Paddington via Maidenhead (from 44 mins) with links to the City of London, via the Elizabeth Line. Access to the M4 and M40 is via the A404(M) and London Heathrow is approximately 22 miles away. </w:t>
                      </w:r>
                    </w:p>
                    <w:p w14:paraId="4D4F8427" w14:textId="77777777" w:rsidR="00DE269D" w:rsidRPr="006E5EA0" w:rsidRDefault="00DE269D" w:rsidP="0006166F">
                      <w:pPr>
                        <w:pStyle w:val="descF11"/>
                        <w:rPr>
                          <w:noProof/>
                          <w:sz w:val="18"/>
                          <w:szCs w:val="18"/>
                        </w:rPr>
                      </w:pPr>
                      <w:r w:rsidRPr="006E5EA0">
                        <w:rPr>
                          <w:noProof/>
                          <w:sz w:val="18"/>
                          <w:szCs w:val="18"/>
                        </w:rPr>
                        <w:t>There is a wide range of educational and recreational facilities in the area. Excellent local schools are numerous and include Sir William Borlase in Marlow.</w:t>
                      </w:r>
                    </w:p>
                    <w:p w14:paraId="7E8DA687" w14:textId="77777777" w:rsidR="00DE269D" w:rsidRPr="00AE0621" w:rsidRDefault="00DE269D" w:rsidP="00AB376C">
                      <w:pPr>
                        <w:pStyle w:val="descF11"/>
                        <w:rPr>
                          <w:sz w:val="18"/>
                          <w:szCs w:val="18"/>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70AB8CAE" wp14:editId="0040F590">
                <wp:simplePos x="0" y="0"/>
                <wp:positionH relativeFrom="page">
                  <wp:posOffset>3743960</wp:posOffset>
                </wp:positionH>
                <wp:positionV relativeFrom="page">
                  <wp:posOffset>1371600</wp:posOffset>
                </wp:positionV>
                <wp:extent cx="2771140" cy="1341120"/>
                <wp:effectExtent l="635" t="0" r="0" b="1905"/>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643C1" w14:textId="77777777" w:rsidR="00DE269D" w:rsidRPr="00AE0621" w:rsidRDefault="00DE269D" w:rsidP="00015A05">
                            <w:pPr>
                              <w:rPr>
                                <w:sz w:val="28"/>
                                <w:szCs w:val="28"/>
                              </w:rPr>
                            </w:pPr>
                            <w:r w:rsidRPr="006E5EA0">
                              <w:rPr>
                                <w:rFonts w:ascii="Helvetica 45 Light" w:hAnsi="Helvetica 45 Light"/>
                                <w:noProof/>
                                <w:sz w:val="28"/>
                                <w:szCs w:val="28"/>
                                <w:lang w:val="en-GB"/>
                              </w:rPr>
                              <w:t>BONNERS &amp; BABINGTONS offer - Situated in a traffic free location approximately one mile east of Marlow Town Centre this delightful three bedroom terraced home is offered to the market with no onward chain. Benefitting from parking and private gardens this is an ideal first time purchase.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B8CAE" id="Text Box 55" o:spid="_x0000_s1033" type="#_x0000_t202" style="position:absolute;margin-left:294.8pt;margin-top:108pt;width:218.2pt;height:105.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" filled="f" stroked="f">
                <v:textbox inset="0,0,0,0">
                  <w:txbxContent>
                    <w:p w14:paraId="300643C1" w14:textId="77777777" w:rsidR="00DE269D" w:rsidRPr="00AE0621" w:rsidRDefault="00DE269D" w:rsidP="00015A05">
                      <w:pPr>
                        <w:rPr>
                          <w:sz w:val="28"/>
                          <w:szCs w:val="28"/>
                        </w:rPr>
                      </w:pPr>
                      <w:r w:rsidRPr="006E5EA0">
                        <w:rPr>
                          <w:rFonts w:ascii="Helvetica 45 Light" w:hAnsi="Helvetica 45 Light"/>
                          <w:noProof/>
                          <w:sz w:val="28"/>
                          <w:szCs w:val="28"/>
                          <w:lang w:val="en-GB"/>
                        </w:rPr>
                        <w:t>BONNERS &amp; BABINGTONS offer - Situated in a traffic free location approximately one mile east of Marlow Town Centre this delightful three bedroom terraced home is offered to the market with no onward chain. Benefitting from parking and private gardens this is an ideal first time purchase.</w:t>
                      </w:r>
                    </w:p>
                  </w:txbxContent>
                </v:textbox>
                <w10:wrap anchorx="page" anchory="page"/>
              </v:shape>
            </w:pict>
          </mc:Fallback>
        </mc:AlternateContent>
      </w:r>
    </w:p>
    <w:p w14:paraId="4049A0F5" w14:textId="23DE0F65" w:rsidR="00DE269D" w:rsidRDefault="00DE269D">
      <w:r>
        <w:rPr>
          <w:noProof/>
        </w:rPr>
        <w:lastRenderedPageBreak/>
        <w:drawing>
          <wp:anchor distT="0" distB="0" distL="114300" distR="114300" simplePos="0" relativeHeight="251683840" behindDoc="0" locked="0" layoutInCell="1" allowOverlap="1" wp14:anchorId="23DBDF29" wp14:editId="4A3257C9">
            <wp:simplePos x="0" y="0"/>
            <wp:positionH relativeFrom="page">
              <wp:posOffset>8099425</wp:posOffset>
            </wp:positionH>
            <wp:positionV relativeFrom="page">
              <wp:posOffset>180975</wp:posOffset>
            </wp:positionV>
            <wp:extent cx="2195830" cy="1847850"/>
            <wp:effectExtent l="0" t="0" r="0" b="0"/>
            <wp:wrapNone/>
            <wp:docPr id="1190268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68125" name=""/>
                    <pic:cNvPicPr/>
                  </pic:nvPicPr>
                  <pic:blipFill>
                    <a:blip r:embed="rId20" cstate="print">
                      <a:extLst>
                        <a:ext uri="{28A0092B-C50C-407E-A947-70E740481C1C}">
                          <a14:useLocalDpi xmlns:a14="http://schemas.microsoft.com/office/drawing/2010/main" val="0"/>
                        </a:ext>
                      </a:extLst>
                    </a:blip>
                    <a:srcRect l="5425" r="5425"/>
                    <a:stretch>
                      <a:fillRect/>
                    </a:stretch>
                  </pic:blipFill>
                  <pic:spPr>
                    <a:xfrm>
                      <a:off x="0" y="0"/>
                      <a:ext cx="2195830" cy="1847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3A930FFD" wp14:editId="4F996130">
            <wp:simplePos x="0" y="0"/>
            <wp:positionH relativeFrom="page">
              <wp:posOffset>153670</wp:posOffset>
            </wp:positionH>
            <wp:positionV relativeFrom="page">
              <wp:posOffset>184785</wp:posOffset>
            </wp:positionV>
            <wp:extent cx="7463790" cy="5280660"/>
            <wp:effectExtent l="0" t="0" r="3810" b="0"/>
            <wp:wrapNone/>
            <wp:docPr id="165226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69503"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63790" cy="528066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70528" behindDoc="0" locked="0" layoutInCell="1" allowOverlap="1" wp14:anchorId="598C02B6" wp14:editId="6B50E9FD">
                <wp:simplePos x="0" y="0"/>
                <wp:positionH relativeFrom="page">
                  <wp:posOffset>8100060</wp:posOffset>
                </wp:positionH>
                <wp:positionV relativeFrom="page">
                  <wp:posOffset>4292600</wp:posOffset>
                </wp:positionV>
                <wp:extent cx="2232025" cy="1647190"/>
                <wp:effectExtent l="3810" t="0" r="2540" b="3810"/>
                <wp:wrapNone/>
                <wp:docPr id="16" name="Text Box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32025" cy="1647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7DAFF1CD" w14:textId="77777777" w:rsidR="00DE269D" w:rsidRDefault="00DE269D" w:rsidP="006C35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C02B6" id="Text Box 81" o:spid="_x0000_s1034" type="#_x0000_t202" style="position:absolute;margin-left:637.8pt;margin-top:338pt;width:175.75pt;height:129.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" filled="f" stroked="f" strokecolor="fuchsia">
                <o:lock v:ext="edit" aspectratio="t"/>
                <v:textbox inset="0,0,0,0">
                  <w:txbxContent>
                    <w:p w14:paraId="7DAFF1CD" w14:textId="77777777" w:rsidR="00DE269D" w:rsidRDefault="00DE269D" w:rsidP="006C35FE"/>
                  </w:txbxContent>
                </v:textbox>
                <w10:wrap anchorx="page" anchory="page"/>
              </v:shape>
            </w:pict>
          </mc:Fallback>
        </mc:AlternateContent>
      </w:r>
    </w:p>
    <w:p w14:paraId="63B0BCC1" w14:textId="77777777" w:rsidR="00DE269D" w:rsidRPr="00F95DD4" w:rsidRDefault="00DE269D" w:rsidP="00F95DD4"/>
    <w:p w14:paraId="0E462B95" w14:textId="77777777" w:rsidR="00DE269D" w:rsidRPr="00F95DD4" w:rsidRDefault="00DE269D" w:rsidP="00F95DD4"/>
    <w:p w14:paraId="3502A316" w14:textId="77777777" w:rsidR="00DE269D" w:rsidRPr="00F95DD4" w:rsidRDefault="00DE269D" w:rsidP="00F95DD4"/>
    <w:p w14:paraId="4137400F" w14:textId="77777777" w:rsidR="00DE269D" w:rsidRPr="00F95DD4" w:rsidRDefault="00DE269D" w:rsidP="00F95DD4"/>
    <w:p w14:paraId="7FA15AB5" w14:textId="77777777" w:rsidR="00DE269D" w:rsidRPr="00F95DD4" w:rsidRDefault="00DE269D" w:rsidP="00F95DD4"/>
    <w:p w14:paraId="6C21DB18" w14:textId="77777777" w:rsidR="00DE269D" w:rsidRPr="00F95DD4" w:rsidRDefault="00DE269D" w:rsidP="00F95DD4"/>
    <w:p w14:paraId="69DF25F8" w14:textId="77777777" w:rsidR="00DE269D" w:rsidRPr="00F95DD4" w:rsidRDefault="00DE269D" w:rsidP="00F95DD4"/>
    <w:p w14:paraId="30C09DD8" w14:textId="77777777" w:rsidR="00DE269D" w:rsidRPr="00F95DD4" w:rsidRDefault="00DE269D" w:rsidP="00F95DD4"/>
    <w:p w14:paraId="68743FE2" w14:textId="77777777" w:rsidR="00DE269D" w:rsidRPr="00F95DD4" w:rsidRDefault="00DE269D" w:rsidP="00F95DD4"/>
    <w:p w14:paraId="4EC3A7D4" w14:textId="77777777" w:rsidR="00DE269D" w:rsidRPr="00F95DD4" w:rsidRDefault="00DE269D" w:rsidP="00F95DD4"/>
    <w:p w14:paraId="430A4AFB" w14:textId="3EA82301" w:rsidR="00DE269D" w:rsidRPr="00F95DD4" w:rsidRDefault="00DE269D" w:rsidP="00F95DD4">
      <w:r>
        <w:rPr>
          <w:noProof/>
          <w:lang w:val="en-GB" w:eastAsia="en-GB"/>
        </w:rPr>
        <w:drawing>
          <wp:anchor distT="0" distB="0" distL="114300" distR="114300" simplePos="0" relativeHeight="251691008" behindDoc="0" locked="0" layoutInCell="1" allowOverlap="1" wp14:anchorId="7B32711E" wp14:editId="5353C42A">
            <wp:simplePos x="0" y="0"/>
            <wp:positionH relativeFrom="page">
              <wp:posOffset>8096250</wp:posOffset>
            </wp:positionH>
            <wp:positionV relativeFrom="page">
              <wp:posOffset>2181225</wp:posOffset>
            </wp:positionV>
            <wp:extent cx="2209800" cy="1847850"/>
            <wp:effectExtent l="0" t="0" r="0" b="0"/>
            <wp:wrapNone/>
            <wp:docPr id="4786773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77325" name=""/>
                    <pic:cNvPicPr/>
                  </pic:nvPicPr>
                  <pic:blipFill>
                    <a:blip r:embed="rId22" cstate="print">
                      <a:extLst>
                        <a:ext uri="{28A0092B-C50C-407E-A947-70E740481C1C}">
                          <a14:useLocalDpi xmlns:a14="http://schemas.microsoft.com/office/drawing/2010/main" val="0"/>
                        </a:ext>
                      </a:extLst>
                    </a:blip>
                    <a:srcRect l="5155" r="5155"/>
                    <a:stretch>
                      <a:fillRect/>
                    </a:stretch>
                  </pic:blipFill>
                  <pic:spPr>
                    <a:xfrm>
                      <a:off x="0" y="0"/>
                      <a:ext cx="2209800" cy="1847850"/>
                    </a:xfrm>
                    <a:prstGeom prst="rect">
                      <a:avLst/>
                    </a:prstGeom>
                  </pic:spPr>
                </pic:pic>
              </a:graphicData>
            </a:graphic>
            <wp14:sizeRelH relativeFrom="margin">
              <wp14:pctWidth>0</wp14:pctWidth>
            </wp14:sizeRelH>
            <wp14:sizeRelV relativeFrom="margin">
              <wp14:pctHeight>0</wp14:pctHeight>
            </wp14:sizeRelV>
          </wp:anchor>
        </w:drawing>
      </w:r>
    </w:p>
    <w:p w14:paraId="7CEB464A" w14:textId="77777777" w:rsidR="00DE269D" w:rsidRPr="00F95DD4" w:rsidRDefault="00DE269D" w:rsidP="00F95DD4"/>
    <w:p w14:paraId="68F46D2E" w14:textId="77777777" w:rsidR="00DE269D" w:rsidRPr="00F95DD4" w:rsidRDefault="00DE269D" w:rsidP="00F95DD4"/>
    <w:p w14:paraId="040D77EC" w14:textId="77777777" w:rsidR="00DE269D" w:rsidRPr="00F95DD4" w:rsidRDefault="00DE269D" w:rsidP="00F95DD4"/>
    <w:p w14:paraId="13BE5607" w14:textId="77777777" w:rsidR="00DE269D" w:rsidRPr="00F95DD4" w:rsidRDefault="00DE269D" w:rsidP="00F95DD4"/>
    <w:p w14:paraId="07F7145A" w14:textId="77777777" w:rsidR="00DE269D" w:rsidRPr="00F95DD4" w:rsidRDefault="00DE269D" w:rsidP="00F95DD4"/>
    <w:p w14:paraId="2CD470F3" w14:textId="77777777" w:rsidR="00DE269D" w:rsidRPr="00F95DD4" w:rsidRDefault="00DE269D" w:rsidP="00F95DD4"/>
    <w:p w14:paraId="6CFDF337" w14:textId="77777777" w:rsidR="00DE269D" w:rsidRPr="00F95DD4" w:rsidRDefault="00DE269D" w:rsidP="00F95DD4"/>
    <w:p w14:paraId="6568761F" w14:textId="77777777" w:rsidR="00DE269D" w:rsidRPr="00F95DD4" w:rsidRDefault="00DE269D" w:rsidP="00F95DD4"/>
    <w:p w14:paraId="738867E3" w14:textId="77777777" w:rsidR="00DE269D" w:rsidRPr="00F95DD4" w:rsidRDefault="00DE269D" w:rsidP="00F95DD4"/>
    <w:p w14:paraId="53066D7E" w14:textId="77777777" w:rsidR="00DE269D" w:rsidRPr="00F95DD4" w:rsidRDefault="00DE269D" w:rsidP="00F95DD4"/>
    <w:p w14:paraId="38A368B2" w14:textId="77777777" w:rsidR="00DE269D" w:rsidRPr="00F95DD4" w:rsidRDefault="00DE269D" w:rsidP="00F95DD4"/>
    <w:p w14:paraId="6FF43A0C" w14:textId="77777777" w:rsidR="00DE269D" w:rsidRPr="00F95DD4" w:rsidRDefault="00DE269D" w:rsidP="00F95DD4"/>
    <w:p w14:paraId="0763BFD8" w14:textId="77777777" w:rsidR="00DE269D" w:rsidRPr="00F95DD4" w:rsidRDefault="00DE269D" w:rsidP="00F95DD4"/>
    <w:p w14:paraId="18C38116" w14:textId="77777777" w:rsidR="00DE269D" w:rsidRPr="00F95DD4" w:rsidRDefault="00DE269D" w:rsidP="00F95DD4"/>
    <w:p w14:paraId="1F3BE4A3" w14:textId="77777777" w:rsidR="00DE269D" w:rsidRPr="00F95DD4" w:rsidRDefault="00DE269D" w:rsidP="00F95DD4"/>
    <w:p w14:paraId="57BF0B2B" w14:textId="77777777" w:rsidR="00DE269D" w:rsidRPr="00F95DD4" w:rsidRDefault="00DE269D" w:rsidP="00F95DD4"/>
    <w:p w14:paraId="571C552C" w14:textId="77777777" w:rsidR="00DE269D" w:rsidRPr="00F95DD4" w:rsidRDefault="00DE269D" w:rsidP="00F95DD4"/>
    <w:p w14:paraId="74FC700B" w14:textId="77777777" w:rsidR="00DE269D" w:rsidRPr="00F95DD4" w:rsidRDefault="00DE269D" w:rsidP="00F95DD4"/>
    <w:p w14:paraId="136347E4" w14:textId="77777777" w:rsidR="00DE269D" w:rsidRPr="00F95DD4" w:rsidRDefault="00DE269D" w:rsidP="00F95DD4"/>
    <w:p w14:paraId="62C9ACE6" w14:textId="77777777" w:rsidR="00DE269D" w:rsidRPr="00F95DD4" w:rsidRDefault="00DE269D" w:rsidP="00F95DD4"/>
    <w:p w14:paraId="6DFAE0CC" w14:textId="77777777" w:rsidR="00DE269D" w:rsidRPr="00F95DD4" w:rsidRDefault="00DE269D" w:rsidP="00F95DD4"/>
    <w:p w14:paraId="4C8EEBDE" w14:textId="77777777" w:rsidR="00DE269D" w:rsidRPr="00F95DD4" w:rsidRDefault="00DE269D" w:rsidP="00F95DD4"/>
    <w:p w14:paraId="21FB83EF" w14:textId="77777777" w:rsidR="00DE269D" w:rsidRDefault="00DE269D" w:rsidP="00F95DD4">
      <w:r>
        <w:rPr>
          <w:noProof/>
          <w:lang w:val="en-GB" w:eastAsia="en-GB"/>
        </w:rPr>
        <mc:AlternateContent>
          <mc:Choice Requires="wps">
            <w:drawing>
              <wp:anchor distT="0" distB="0" distL="114300" distR="114300" simplePos="0" relativeHeight="251673600" behindDoc="0" locked="0" layoutInCell="1" allowOverlap="1" wp14:anchorId="7BC2F0C6" wp14:editId="009BDBB0">
                <wp:simplePos x="0" y="0"/>
                <wp:positionH relativeFrom="column">
                  <wp:posOffset>304800</wp:posOffset>
                </wp:positionH>
                <wp:positionV relativeFrom="paragraph">
                  <wp:posOffset>175895</wp:posOffset>
                </wp:positionV>
                <wp:extent cx="2491740" cy="1223010"/>
                <wp:effectExtent l="0" t="0" r="3810" b="1524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223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59C8D6D6" w14:textId="77777777" w:rsidR="00DE269D" w:rsidRDefault="00DE269D" w:rsidP="00A71630">
                            <w:pPr>
                              <w:rPr>
                                <w:rFonts w:ascii="Helvetica 45 Light" w:hAnsi="Helvetica 45 Light"/>
                                <w:lang w:val="en-GB"/>
                              </w:rPr>
                            </w:pPr>
                            <w:r w:rsidRPr="006E5EA0">
                              <w:rPr>
                                <w:rFonts w:ascii="Helvetica 45 Light" w:hAnsi="Helvetica 45 Light"/>
                                <w:noProof/>
                                <w:lang w:val="en-GB"/>
                              </w:rPr>
                              <w:t>3 Anglers Court,  Spittal Street,  Marlow,  Bucks,  SL7 3HJ</w:t>
                            </w:r>
                          </w:p>
                          <w:p w14:paraId="08E6B0B4" w14:textId="77777777" w:rsidR="00DE269D" w:rsidRPr="008D0A34" w:rsidRDefault="00DE269D" w:rsidP="00A71630">
                            <w:pPr>
                              <w:rPr>
                                <w:rFonts w:ascii="Helvetica 45 Light" w:hAnsi="Helvetica 45 Light"/>
                                <w:sz w:val="14"/>
                                <w:szCs w:val="14"/>
                                <w:lang w:val="en-GB"/>
                              </w:rPr>
                            </w:pPr>
                          </w:p>
                          <w:p w14:paraId="15159E85" w14:textId="77777777" w:rsidR="00DE269D" w:rsidRDefault="00DE269D" w:rsidP="00A71630">
                            <w:pPr>
                              <w:rPr>
                                <w:rFonts w:ascii="Helvetica 45 Light" w:hAnsi="Helvetica 45 Light"/>
                                <w:color w:val="EC008C"/>
                                <w:sz w:val="44"/>
                                <w:szCs w:val="44"/>
                                <w:lang w:val="en-GB"/>
                              </w:rPr>
                            </w:pPr>
                            <w:r w:rsidRPr="006E5EA0">
                              <w:rPr>
                                <w:rFonts w:ascii="Helvetica 45 Light" w:hAnsi="Helvetica 45 Light"/>
                                <w:noProof/>
                                <w:color w:val="EC008C"/>
                                <w:sz w:val="44"/>
                                <w:szCs w:val="44"/>
                                <w:lang w:val="en-GB"/>
                              </w:rPr>
                              <w:t>01628 333800</w:t>
                            </w:r>
                          </w:p>
                          <w:p w14:paraId="796EFF79" w14:textId="77777777" w:rsidR="00DE269D" w:rsidRPr="008D0A34" w:rsidRDefault="00DE269D" w:rsidP="00A71630">
                            <w:pPr>
                              <w:rPr>
                                <w:rFonts w:ascii="Helvetica 45 Light" w:hAnsi="Helvetica 45 Light"/>
                                <w:sz w:val="30"/>
                                <w:szCs w:val="30"/>
                                <w:lang w:val="en-GB"/>
                              </w:rPr>
                            </w:pPr>
                            <w:r w:rsidRPr="008D0A34">
                              <w:rPr>
                                <w:rFonts w:ascii="Helvetica 45 Light" w:hAnsi="Helvetica 45 Light"/>
                                <w:sz w:val="30"/>
                                <w:szCs w:val="30"/>
                                <w:lang w:val="en-GB"/>
                              </w:rPr>
                              <w:t>www.bb-estateagents.co.uk</w:t>
                            </w:r>
                          </w:p>
                          <w:p w14:paraId="324BB6C6" w14:textId="77777777" w:rsidR="00DE269D" w:rsidRDefault="00DE269D" w:rsidP="00A71630"/>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BC2F0C6" id="Text Box 6" o:spid="_x0000_s1035" type="#_x0000_t202" style="position:absolute;margin-left:24pt;margin-top:13.85pt;width:196.2pt;height:96.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" filled="f" stroked="f" strokecolor="fuchsia">
                <v:textbox inset="0,0,0,0">
                  <w:txbxContent>
                    <w:p w14:paraId="59C8D6D6" w14:textId="77777777" w:rsidR="00DE269D" w:rsidRDefault="00DE269D" w:rsidP="00A71630">
                      <w:pPr>
                        <w:rPr>
                          <w:rFonts w:ascii="Helvetica 45 Light" w:hAnsi="Helvetica 45 Light"/>
                          <w:lang w:val="en-GB"/>
                        </w:rPr>
                      </w:pPr>
                      <w:r w:rsidRPr="006E5EA0">
                        <w:rPr>
                          <w:rFonts w:ascii="Helvetica 45 Light" w:hAnsi="Helvetica 45 Light"/>
                          <w:noProof/>
                          <w:lang w:val="en-GB"/>
                        </w:rPr>
                        <w:t>3 Anglers Court,  Spittal Street,  Marlow,  Bucks,  SL7 3HJ</w:t>
                      </w:r>
                    </w:p>
                    <w:p w14:paraId="08E6B0B4" w14:textId="77777777" w:rsidR="00DE269D" w:rsidRPr="008D0A34" w:rsidRDefault="00DE269D" w:rsidP="00A71630">
                      <w:pPr>
                        <w:rPr>
                          <w:rFonts w:ascii="Helvetica 45 Light" w:hAnsi="Helvetica 45 Light"/>
                          <w:sz w:val="14"/>
                          <w:szCs w:val="14"/>
                          <w:lang w:val="en-GB"/>
                        </w:rPr>
                      </w:pPr>
                    </w:p>
                    <w:p w14:paraId="15159E85" w14:textId="77777777" w:rsidR="00DE269D" w:rsidRDefault="00DE269D" w:rsidP="00A71630">
                      <w:pPr>
                        <w:rPr>
                          <w:rFonts w:ascii="Helvetica 45 Light" w:hAnsi="Helvetica 45 Light"/>
                          <w:color w:val="EC008C"/>
                          <w:sz w:val="44"/>
                          <w:szCs w:val="44"/>
                          <w:lang w:val="en-GB"/>
                        </w:rPr>
                      </w:pPr>
                      <w:r w:rsidRPr="006E5EA0">
                        <w:rPr>
                          <w:rFonts w:ascii="Helvetica 45 Light" w:hAnsi="Helvetica 45 Light"/>
                          <w:noProof/>
                          <w:color w:val="EC008C"/>
                          <w:sz w:val="44"/>
                          <w:szCs w:val="44"/>
                          <w:lang w:val="en-GB"/>
                        </w:rPr>
                        <w:t>01628 333800</w:t>
                      </w:r>
                    </w:p>
                    <w:p w14:paraId="796EFF79" w14:textId="77777777" w:rsidR="00DE269D" w:rsidRPr="008D0A34" w:rsidRDefault="00DE269D" w:rsidP="00A71630">
                      <w:pPr>
                        <w:rPr>
                          <w:rFonts w:ascii="Helvetica 45 Light" w:hAnsi="Helvetica 45 Light"/>
                          <w:sz w:val="30"/>
                          <w:szCs w:val="30"/>
                          <w:lang w:val="en-GB"/>
                        </w:rPr>
                      </w:pPr>
                      <w:r w:rsidRPr="008D0A34">
                        <w:rPr>
                          <w:rFonts w:ascii="Helvetica 45 Light" w:hAnsi="Helvetica 45 Light"/>
                          <w:sz w:val="30"/>
                          <w:szCs w:val="30"/>
                          <w:lang w:val="en-GB"/>
                        </w:rPr>
                        <w:t>www.bb-estateagents.co.uk</w:t>
                      </w:r>
                    </w:p>
                    <w:p w14:paraId="324BB6C6" w14:textId="77777777" w:rsidR="00DE269D" w:rsidRDefault="00DE269D" w:rsidP="00A71630"/>
                  </w:txbxContent>
                </v:textbox>
              </v:shape>
            </w:pict>
          </mc:Fallback>
        </mc:AlternateContent>
      </w:r>
    </w:p>
    <w:p w14:paraId="49012AF6" w14:textId="77777777" w:rsidR="00DE269D" w:rsidRDefault="00DE269D" w:rsidP="00F95DD4">
      <w:r>
        <w:rPr>
          <w:noProof/>
        </w:rPr>
        <w:drawing>
          <wp:anchor distT="0" distB="0" distL="114300" distR="114300" simplePos="0" relativeHeight="251680768" behindDoc="0" locked="0" layoutInCell="1" allowOverlap="1" wp14:anchorId="764796DF" wp14:editId="3373E219">
            <wp:simplePos x="0" y="0"/>
            <wp:positionH relativeFrom="column">
              <wp:posOffset>7175500</wp:posOffset>
            </wp:positionH>
            <wp:positionV relativeFrom="paragraph">
              <wp:posOffset>12065</wp:posOffset>
            </wp:positionV>
            <wp:extent cx="740741" cy="270000"/>
            <wp:effectExtent l="0" t="0" r="2540" b="0"/>
            <wp:wrapNone/>
            <wp:docPr id="12" name="Picture 12" descr="A red and white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sign with green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0741" cy="270000"/>
                    </a:xfrm>
                    <a:prstGeom prst="rect">
                      <a:avLst/>
                    </a:prstGeom>
                  </pic:spPr>
                </pic:pic>
              </a:graphicData>
            </a:graphic>
            <wp14:sizeRelH relativeFrom="margin">
              <wp14:pctWidth>0</wp14:pctWidth>
            </wp14:sizeRelH>
            <wp14:sizeRelV relativeFrom="margin">
              <wp14:pctHeight>0</wp14:pctHeight>
            </wp14:sizeRelV>
          </wp:anchor>
        </w:drawing>
      </w:r>
    </w:p>
    <w:p w14:paraId="4CD9EF9D" w14:textId="77777777" w:rsidR="00DE269D" w:rsidRDefault="00DE269D" w:rsidP="00F95DD4">
      <w:pPr>
        <w:tabs>
          <w:tab w:val="left" w:pos="3159"/>
        </w:tabs>
        <w:sectPr w:rsidR="00DE269D" w:rsidSect="00DE269D">
          <w:headerReference w:type="default" r:id="rId24"/>
          <w:footerReference w:type="default" r:id="rId25"/>
          <w:pgSz w:w="16840" w:h="11907" w:orient="landscape"/>
          <w:pgMar w:top="0" w:right="0" w:bottom="0" w:left="0" w:header="0" w:footer="0" w:gutter="0"/>
          <w:cols w:space="708"/>
          <w:docGrid w:linePitch="360"/>
        </w:sectPr>
      </w:pPr>
      <w:r>
        <w:tab/>
      </w:r>
    </w:p>
    <w:p w14:paraId="5FCA487A" w14:textId="77777777" w:rsidR="00DE269D" w:rsidRPr="00F95DD4" w:rsidRDefault="00DE269D" w:rsidP="00F95DD4">
      <w:pPr>
        <w:tabs>
          <w:tab w:val="left" w:pos="3159"/>
        </w:tabs>
      </w:pPr>
    </w:p>
    <w:sectPr w:rsidR="00DE269D" w:rsidRPr="00F95DD4" w:rsidSect="00DE269D">
      <w:headerReference w:type="default" r:id="rId26"/>
      <w:footerReference w:type="default" r:id="rId27"/>
      <w:type w:val="continuous"/>
      <w:pgSz w:w="16840" w:h="11907" w:orient="landscape"/>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4BD96D" w14:textId="77777777" w:rsidR="00DE269D" w:rsidRDefault="00DE269D">
      <w:r>
        <w:separator/>
      </w:r>
    </w:p>
  </w:endnote>
  <w:endnote w:type="continuationSeparator" w:id="0">
    <w:p w14:paraId="776B6EBF" w14:textId="77777777" w:rsidR="00DE269D" w:rsidRDefault="00DE2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Bahnschrift Ligh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7C120" w14:textId="77777777" w:rsidR="00DE269D" w:rsidRDefault="00DE269D">
    <w:pPr>
      <w:pStyle w:val="Footer"/>
    </w:pPr>
    <w:r>
      <w:rPr>
        <w:noProof/>
        <w:lang w:val="en-GB" w:eastAsia="en-GB"/>
      </w:rPr>
      <mc:AlternateContent>
        <mc:Choice Requires="wps">
          <w:drawing>
            <wp:anchor distT="0" distB="0" distL="114300" distR="114300" simplePos="0" relativeHeight="251670528" behindDoc="1" locked="0" layoutInCell="1" allowOverlap="1" wp14:anchorId="66E97B99" wp14:editId="263794D8">
              <wp:simplePos x="0" y="0"/>
              <wp:positionH relativeFrom="page">
                <wp:posOffset>-226695</wp:posOffset>
              </wp:positionH>
              <wp:positionV relativeFrom="page">
                <wp:posOffset>-226695</wp:posOffset>
              </wp:positionV>
              <wp:extent cx="10972800" cy="8115300"/>
              <wp:effectExtent l="0" t="0" r="0" b="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0" cy="8115300"/>
                      </a:xfrm>
                      <a:prstGeom prst="rect">
                        <a:avLst/>
                      </a:prstGeom>
                      <a:solidFill>
                        <a:srgbClr val="C0C0C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D42865" w14:textId="77777777" w:rsidR="00DE269D" w:rsidRDefault="00DE269D" w:rsidP="006A08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97B99" id="Rectangle 17" o:spid="_x0000_s1036" style="position:absolute;margin-left:-17.85pt;margin-top:-17.85pt;width:12in;height:63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" fillcolor="silver" stroked="f">
              <v:textbox>
                <w:txbxContent>
                  <w:p w14:paraId="26D42865" w14:textId="77777777" w:rsidR="00DE269D" w:rsidRDefault="00DE269D" w:rsidP="006A08A9">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87E4D" w14:textId="77777777" w:rsidR="00DE269D" w:rsidRDefault="00DE2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3DCD3" w14:textId="77777777" w:rsidR="00DE269D" w:rsidRDefault="00DE26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A881C" w14:textId="77777777" w:rsidR="00DE269D" w:rsidRDefault="00DE269D">
    <w:pPr>
      <w:pStyle w:val="Footer"/>
    </w:pPr>
    <w:r>
      <w:rPr>
        <w:noProof/>
      </w:rPr>
      <w:drawing>
        <wp:anchor distT="0" distB="0" distL="114300" distR="114300" simplePos="0" relativeHeight="251671552" behindDoc="0" locked="0" layoutInCell="1" allowOverlap="1" wp14:anchorId="35420301" wp14:editId="407A1781">
          <wp:simplePos x="0" y="0"/>
          <wp:positionH relativeFrom="column">
            <wp:posOffset>4533900</wp:posOffset>
          </wp:positionH>
          <wp:positionV relativeFrom="paragraph">
            <wp:posOffset>-1122045</wp:posOffset>
          </wp:positionV>
          <wp:extent cx="1102500" cy="360000"/>
          <wp:effectExtent l="0" t="0" r="2540" b="2540"/>
          <wp:wrapNone/>
          <wp:docPr id="591332606" name="Picture 59133260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5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6432" behindDoc="0" locked="0" layoutInCell="1" allowOverlap="1" wp14:anchorId="26E4770C" wp14:editId="25B7D044">
          <wp:simplePos x="0" y="0"/>
          <wp:positionH relativeFrom="page">
            <wp:posOffset>8275320</wp:posOffset>
          </wp:positionH>
          <wp:positionV relativeFrom="page">
            <wp:posOffset>4485005</wp:posOffset>
          </wp:positionV>
          <wp:extent cx="1873885" cy="1252855"/>
          <wp:effectExtent l="0" t="0" r="0" b="0"/>
          <wp:wrapNone/>
          <wp:docPr id="1110125647" name="Picture 1110125647"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17BD906E" wp14:editId="5E5A89A0">
          <wp:simplePos x="0" y="0"/>
          <wp:positionH relativeFrom="page">
            <wp:posOffset>6134100</wp:posOffset>
          </wp:positionH>
          <wp:positionV relativeFrom="page">
            <wp:posOffset>6364605</wp:posOffset>
          </wp:positionV>
          <wp:extent cx="800100" cy="172085"/>
          <wp:effectExtent l="0" t="0" r="0" b="0"/>
          <wp:wrapNone/>
          <wp:docPr id="173764905" name="Picture 17376490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525EABC5" wp14:editId="14F08CF2">
          <wp:simplePos x="0" y="0"/>
          <wp:positionH relativeFrom="page">
            <wp:posOffset>3200400</wp:posOffset>
          </wp:positionH>
          <wp:positionV relativeFrom="page">
            <wp:posOffset>6345555</wp:posOffset>
          </wp:positionV>
          <wp:extent cx="914400" cy="191135"/>
          <wp:effectExtent l="0" t="0" r="0" b="0"/>
          <wp:wrapNone/>
          <wp:docPr id="1391797838" name="Picture 1391797838"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BD795" w14:textId="77777777" w:rsidR="00C662CA" w:rsidRDefault="00CC549F">
    <w:pPr>
      <w:pStyle w:val="Footer"/>
    </w:pPr>
    <w:r>
      <w:rPr>
        <w:noProof/>
      </w:rPr>
      <w:drawing>
        <wp:anchor distT="0" distB="0" distL="114300" distR="114300" simplePos="0" relativeHeight="251663360" behindDoc="0" locked="0" layoutInCell="1" allowOverlap="1" wp14:anchorId="312DBB0B" wp14:editId="426D6F0F">
          <wp:simplePos x="0" y="0"/>
          <wp:positionH relativeFrom="column">
            <wp:posOffset>4533900</wp:posOffset>
          </wp:positionH>
          <wp:positionV relativeFrom="paragraph">
            <wp:posOffset>-1122045</wp:posOffset>
          </wp:positionV>
          <wp:extent cx="1102500" cy="360000"/>
          <wp:effectExtent l="0" t="0" r="2540" b="2540"/>
          <wp:wrapNone/>
          <wp:docPr id="7"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5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2CA">
      <w:rPr>
        <w:noProof/>
        <w:lang w:val="en-GB" w:eastAsia="en-GB"/>
      </w:rPr>
      <w:drawing>
        <wp:anchor distT="0" distB="0" distL="114300" distR="114300" simplePos="0" relativeHeight="251659264" behindDoc="0" locked="0" layoutInCell="1" allowOverlap="1" wp14:anchorId="7B4A7906" wp14:editId="7311CE91">
          <wp:simplePos x="0" y="0"/>
          <wp:positionH relativeFrom="page">
            <wp:posOffset>8275320</wp:posOffset>
          </wp:positionH>
          <wp:positionV relativeFrom="page">
            <wp:posOffset>4485005</wp:posOffset>
          </wp:positionV>
          <wp:extent cx="1873885" cy="1252855"/>
          <wp:effectExtent l="0" t="0" r="0" b="0"/>
          <wp:wrapNone/>
          <wp:docPr id="8" name="Picture 8"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logo-fin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388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2CA">
      <w:rPr>
        <w:noProof/>
        <w:lang w:val="en-GB" w:eastAsia="en-GB"/>
      </w:rPr>
      <w:drawing>
        <wp:anchor distT="0" distB="0" distL="114300" distR="114300" simplePos="0" relativeHeight="251662336" behindDoc="0" locked="0" layoutInCell="1" allowOverlap="1" wp14:anchorId="0D2E8664" wp14:editId="4CE66B97">
          <wp:simplePos x="0" y="0"/>
          <wp:positionH relativeFrom="page">
            <wp:posOffset>6134100</wp:posOffset>
          </wp:positionH>
          <wp:positionV relativeFrom="page">
            <wp:posOffset>6364605</wp:posOffset>
          </wp:positionV>
          <wp:extent cx="800100" cy="172085"/>
          <wp:effectExtent l="0" t="0" r="0" b="0"/>
          <wp:wrapNone/>
          <wp:docPr id="11" name="Picture 11"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0100"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662CA">
      <w:rPr>
        <w:noProof/>
        <w:lang w:val="en-GB" w:eastAsia="en-GB"/>
      </w:rPr>
      <w:drawing>
        <wp:anchor distT="0" distB="0" distL="114300" distR="114300" simplePos="0" relativeHeight="251661312" behindDoc="0" locked="0" layoutInCell="1" allowOverlap="1" wp14:anchorId="3EBA61B6" wp14:editId="0F436580">
          <wp:simplePos x="0" y="0"/>
          <wp:positionH relativeFrom="page">
            <wp:posOffset>3200400</wp:posOffset>
          </wp:positionH>
          <wp:positionV relativeFrom="page">
            <wp:posOffset>6345555</wp:posOffset>
          </wp:positionV>
          <wp:extent cx="914400" cy="191135"/>
          <wp:effectExtent l="0" t="0" r="0" b="0"/>
          <wp:wrapNone/>
          <wp:docPr id="9" name="Picture 9" descr="Right Move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Move R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 cy="191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6A486" w14:textId="77777777" w:rsidR="00DE269D" w:rsidRDefault="00DE269D">
      <w:r>
        <w:separator/>
      </w:r>
    </w:p>
  </w:footnote>
  <w:footnote w:type="continuationSeparator" w:id="0">
    <w:p w14:paraId="356328D9" w14:textId="77777777" w:rsidR="00DE269D" w:rsidRDefault="00DE2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221EF" w14:textId="77777777" w:rsidR="00DE269D" w:rsidRDefault="00DE26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749FE" w14:textId="77777777" w:rsidR="00DE269D" w:rsidRDefault="00DE269D">
    <w:pPr>
      <w:pStyle w:val="Header"/>
    </w:pPr>
    <w:r>
      <w:rPr>
        <w:noProof/>
        <w:lang w:val="en-GB" w:eastAsia="en-GB"/>
      </w:rPr>
      <mc:AlternateContent>
        <mc:Choice Requires="wpg">
          <w:drawing>
            <wp:anchor distT="0" distB="0" distL="114300" distR="114300" simplePos="0" relativeHeight="251665408" behindDoc="0" locked="0" layoutInCell="1" allowOverlap="1" wp14:anchorId="3D55EA67" wp14:editId="240E3348">
              <wp:simplePos x="0" y="0"/>
              <wp:positionH relativeFrom="column">
                <wp:posOffset>360045</wp:posOffset>
              </wp:positionH>
              <wp:positionV relativeFrom="paragraph">
                <wp:posOffset>4826635</wp:posOffset>
              </wp:positionV>
              <wp:extent cx="3204210" cy="5397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53975"/>
                        <a:chOff x="12327" y="3035"/>
                        <a:chExt cx="4184" cy="85"/>
                      </a:xfrm>
                    </wpg:grpSpPr>
                    <wps:wsp>
                      <wps:cNvPr id="4" name="Rectangle 4"/>
                      <wps:cNvSpPr>
                        <a:spLocks noChangeArrowheads="1"/>
                      </wps:cNvSpPr>
                      <wps:spPr bwMode="auto">
                        <a:xfrm>
                          <a:off x="12327" y="3035"/>
                          <a:ext cx="2835"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5"/>
                      <wps:cNvSpPr>
                        <a:spLocks noChangeArrowheads="1"/>
                      </wps:cNvSpPr>
                      <wps:spPr bwMode="auto">
                        <a:xfrm>
                          <a:off x="15332" y="3035"/>
                          <a:ext cx="1179"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2BD1D" id="Group 3" o:spid="_x0000_s1026" style="position:absolute;margin-left:28.35pt;margin-top:380.05pt;width:252.3pt;height:4.25pt;z-index:251665408" coordorigin="12327,3035" coordsize="4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">
              <v:rect id="Rectangle 4" o:spid="_x0000_s1027" style="position:absolute;left:12327;top:3035;width:283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5" o:spid="_x0000_s1028" style="position:absolute;left:15332;top:3035;width:117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B17FF" w14:textId="77777777" w:rsidR="00DE269D" w:rsidRDefault="00DE269D">
    <w:pPr>
      <w:pStyle w:val="Header"/>
    </w:pPr>
    <w:r>
      <w:rPr>
        <w:noProof/>
        <w:lang w:val="en-GB" w:eastAsia="en-GB"/>
      </w:rPr>
      <mc:AlternateContent>
        <mc:Choice Requires="wps">
          <w:drawing>
            <wp:anchor distT="0" distB="0" distL="114300" distR="114300" simplePos="0" relativeHeight="251667456" behindDoc="0" locked="0" layoutInCell="1" allowOverlap="1" wp14:anchorId="4FD21E08" wp14:editId="4AD700AE">
              <wp:simplePos x="0" y="0"/>
              <wp:positionH relativeFrom="page">
                <wp:posOffset>3200400</wp:posOffset>
              </wp:positionH>
              <wp:positionV relativeFrom="page">
                <wp:posOffset>6748145</wp:posOffset>
              </wp:positionV>
              <wp:extent cx="7131685" cy="571500"/>
              <wp:effectExtent l="0" t="4445" r="2540" b="0"/>
              <wp:wrapNone/>
              <wp:docPr id="20917544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0C518652" w14:textId="77777777" w:rsidR="00DE269D" w:rsidRPr="00D67BF2" w:rsidRDefault="00DE269D"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E9ABF1F" w14:textId="77777777" w:rsidR="00DE269D" w:rsidRPr="00D67BF2" w:rsidRDefault="00DE269D"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D21E08" id="_x0000_t202" coordsize="21600,21600" o:spt="202" path="m,l,21600r21600,l21600,xe">
              <v:stroke joinstyle="miter"/>
              <v:path gradientshapeok="t" o:connecttype="rect"/>
            </v:shapetype>
            <v:shape id="Text Box 7" o:spid="_x0000_s1037" type="#_x0000_t202" style="position:absolute;margin-left:252pt;margin-top:531.35pt;width:561.55pt;height: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" filled="f" stroked="f" strokecolor="fuchsia">
              <v:textbox inset="0,0,0,0">
                <w:txbxContent>
                  <w:p w14:paraId="0C518652" w14:textId="77777777" w:rsidR="00DE269D" w:rsidRPr="00D67BF2" w:rsidRDefault="00DE269D"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E9ABF1F" w14:textId="77777777" w:rsidR="00DE269D" w:rsidRPr="00D67BF2" w:rsidRDefault="00DE269D"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711A2" w14:textId="77777777" w:rsidR="00C662CA" w:rsidRDefault="00C662CA">
    <w:pPr>
      <w:pStyle w:val="Header"/>
    </w:pPr>
    <w:r>
      <w:rPr>
        <w:noProof/>
        <w:lang w:val="en-GB" w:eastAsia="en-GB"/>
      </w:rPr>
      <mc:AlternateContent>
        <mc:Choice Requires="wps">
          <w:drawing>
            <wp:anchor distT="0" distB="0" distL="114300" distR="114300" simplePos="0" relativeHeight="251660288" behindDoc="0" locked="0" layoutInCell="1" allowOverlap="1" wp14:anchorId="6B5BD45D" wp14:editId="3CEED352">
              <wp:simplePos x="0" y="0"/>
              <wp:positionH relativeFrom="page">
                <wp:posOffset>3200400</wp:posOffset>
              </wp:positionH>
              <wp:positionV relativeFrom="page">
                <wp:posOffset>6748145</wp:posOffset>
              </wp:positionV>
              <wp:extent cx="7131685" cy="571500"/>
              <wp:effectExtent l="0" t="4445" r="254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68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14:paraId="6585605C"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8CE8D9A"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BD45D" id="_x0000_t202" coordsize="21600,21600" o:spt="202" path="m,l,21600r21600,l21600,xe">
              <v:stroke joinstyle="miter"/>
              <v:path gradientshapeok="t" o:connecttype="rect"/>
            </v:shapetype>
            <v:shape id="_x0000_s1038" type="#_x0000_t202" style="position:absolute;margin-left:252pt;margin-top:531.35pt;width:561.55pt;height: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" filled="f" stroked="f" strokecolor="fuchsia">
              <v:textbox inset="0,0,0,0">
                <w:txbxContent>
                  <w:p w14:paraId="6585605C" w14:textId="77777777" w:rsidR="00C662CA" w:rsidRPr="00D67BF2" w:rsidRDefault="00C662CA" w:rsidP="006C35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48CE8D9A" w14:textId="77777777" w:rsidR="00C662CA" w:rsidRPr="00D67BF2" w:rsidRDefault="00C662CA" w:rsidP="006C35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0BD6414C"/>
    <w:multiLevelType w:val="hybridMultilevel"/>
    <w:tmpl w:val="46300220"/>
    <w:lvl w:ilvl="0" w:tplc="C5840CAA">
      <w:start w:val="1"/>
      <w:numFmt w:val="bullet"/>
      <w:lvlText w:val=""/>
      <w:lvlJc w:val="left"/>
      <w:pPr>
        <w:tabs>
          <w:tab w:val="num" w:pos="1440"/>
        </w:tabs>
        <w:ind w:left="1440" w:hanging="360"/>
      </w:pPr>
      <w:rPr>
        <w:rFonts w:ascii="Symbol" w:hAnsi="Symbol" w:hint="default"/>
        <w:b w:val="0"/>
        <w:i w:val="0"/>
        <w:color w:val="auto"/>
        <w:sz w:val="32"/>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 w15:restartNumberingAfterBreak="1">
    <w:nsid w:val="29C9450D"/>
    <w:multiLevelType w:val="hybridMultilevel"/>
    <w:tmpl w:val="A83A5A98"/>
    <w:lvl w:ilvl="0" w:tplc="04FED4A8">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98211059">
    <w:abstractNumId w:val="0"/>
  </w:num>
  <w:num w:numId="2" w16cid:durableId="1884322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stroke="f">
      <v:stroke on="f"/>
      <o:colormru v:ext="edit" colors="#ec008c,#ffb9e3,#ddd,silver"/>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5A04"/>
    <w:rsid w:val="00012C8A"/>
    <w:rsid w:val="00015A05"/>
    <w:rsid w:val="00025653"/>
    <w:rsid w:val="0006166F"/>
    <w:rsid w:val="00061E07"/>
    <w:rsid w:val="000763FC"/>
    <w:rsid w:val="000D1354"/>
    <w:rsid w:val="00105823"/>
    <w:rsid w:val="00143EC5"/>
    <w:rsid w:val="00161888"/>
    <w:rsid w:val="001D6DF5"/>
    <w:rsid w:val="0020152A"/>
    <w:rsid w:val="00214969"/>
    <w:rsid w:val="002F51EA"/>
    <w:rsid w:val="00310EDC"/>
    <w:rsid w:val="00317F01"/>
    <w:rsid w:val="004208F9"/>
    <w:rsid w:val="004A5A04"/>
    <w:rsid w:val="004E6FE5"/>
    <w:rsid w:val="005822D6"/>
    <w:rsid w:val="005B6A7E"/>
    <w:rsid w:val="00612968"/>
    <w:rsid w:val="006236EC"/>
    <w:rsid w:val="00671B29"/>
    <w:rsid w:val="006A08A9"/>
    <w:rsid w:val="006A7175"/>
    <w:rsid w:val="006C35FE"/>
    <w:rsid w:val="00760672"/>
    <w:rsid w:val="007A5A39"/>
    <w:rsid w:val="007F6FEA"/>
    <w:rsid w:val="00817113"/>
    <w:rsid w:val="008B1262"/>
    <w:rsid w:val="008D0A34"/>
    <w:rsid w:val="00902384"/>
    <w:rsid w:val="009618AD"/>
    <w:rsid w:val="009815B6"/>
    <w:rsid w:val="009A5CC4"/>
    <w:rsid w:val="009E3ECE"/>
    <w:rsid w:val="00A0276B"/>
    <w:rsid w:val="00A3707E"/>
    <w:rsid w:val="00A71630"/>
    <w:rsid w:val="00A82537"/>
    <w:rsid w:val="00AB376C"/>
    <w:rsid w:val="00AE0621"/>
    <w:rsid w:val="00B13B8F"/>
    <w:rsid w:val="00B47997"/>
    <w:rsid w:val="00B613C4"/>
    <w:rsid w:val="00BA34AE"/>
    <w:rsid w:val="00C03E30"/>
    <w:rsid w:val="00C133E3"/>
    <w:rsid w:val="00C52F13"/>
    <w:rsid w:val="00C662CA"/>
    <w:rsid w:val="00C85A25"/>
    <w:rsid w:val="00CC549F"/>
    <w:rsid w:val="00CE70E7"/>
    <w:rsid w:val="00D5690C"/>
    <w:rsid w:val="00D67BF2"/>
    <w:rsid w:val="00DA3019"/>
    <w:rsid w:val="00DE269D"/>
    <w:rsid w:val="00E439DC"/>
    <w:rsid w:val="00F95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f">
      <v:stroke on="f"/>
      <o:colormru v:ext="edit" colors="#ec008c,#ffb9e3,#ddd,silver"/>
    </o:shapedefaults>
    <o:shapelayout v:ext="edit">
      <o:idmap v:ext="edit" data="2"/>
    </o:shapelayout>
  </w:shapeDefaults>
  <w:decimalSymbol w:val="."/>
  <w:listSeparator w:val=","/>
  <w14:docId w14:val="2E817976"/>
  <w15:docId w15:val="{A31EA6C2-8D40-4AE7-A252-A899E1875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34AE"/>
    <w:pPr>
      <w:tabs>
        <w:tab w:val="center" w:pos="4320"/>
        <w:tab w:val="right" w:pos="8640"/>
      </w:tabs>
    </w:pPr>
  </w:style>
  <w:style w:type="paragraph" w:styleId="Footer">
    <w:name w:val="footer"/>
    <w:basedOn w:val="Normal"/>
    <w:rsid w:val="00BA34AE"/>
    <w:pPr>
      <w:tabs>
        <w:tab w:val="center" w:pos="4320"/>
        <w:tab w:val="right" w:pos="8640"/>
      </w:tabs>
    </w:pPr>
  </w:style>
  <w:style w:type="paragraph" w:customStyle="1" w:styleId="descF11">
    <w:name w:val="desc F11"/>
    <w:rsid w:val="00AB376C"/>
    <w:pPr>
      <w:jc w:val="both"/>
    </w:pPr>
    <w:rPr>
      <w:rFonts w:ascii="Helvetica 45 Light" w:hAnsi="Helvetica 45 Light"/>
      <w:color w:val="000000"/>
      <w:sz w:val="24"/>
      <w:szCs w:val="24"/>
      <w:lang w:eastAsia="en-US"/>
    </w:rPr>
  </w:style>
  <w:style w:type="paragraph" w:customStyle="1" w:styleId="headerF12">
    <w:name w:val="header F12"/>
    <w:rsid w:val="00317F01"/>
    <w:rPr>
      <w:rFonts w:ascii="Arial" w:hAnsi="Arial"/>
      <w:b/>
      <w:bCs/>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120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g"/><Relationship Id="rId22" Type="http://schemas.openxmlformats.org/officeDocument/2006/relationships/image" Target="media/image11.jpeg"/><Relationship Id="rId27" Type="http://schemas.openxmlformats.org/officeDocument/2006/relationships/footer" Target="footer5.xml"/></Relationships>
</file>

<file path=word/_rels/footer4.xml.rels><?xml version="1.0" encoding="UTF-8" standalone="yes"?>
<Relationships xmlns="http://schemas.openxmlformats.org/package/2006/relationships"><Relationship Id="rId3" Type="http://schemas.openxmlformats.org/officeDocument/2006/relationships/image" Target="media/image14.wmf"/><Relationship Id="rId2" Type="http://schemas.openxmlformats.org/officeDocument/2006/relationships/image" Target="media/image2.wmf"/><Relationship Id="rId1" Type="http://schemas.openxmlformats.org/officeDocument/2006/relationships/image" Target="media/image13.png"/><Relationship Id="rId4" Type="http://schemas.openxmlformats.org/officeDocument/2006/relationships/image" Target="media/image15.wmf"/></Relationships>
</file>

<file path=word/_rels/footer5.xml.rels><?xml version="1.0" encoding="UTF-8" standalone="yes"?>
<Relationships xmlns="http://schemas.openxmlformats.org/package/2006/relationships"><Relationship Id="rId3" Type="http://schemas.openxmlformats.org/officeDocument/2006/relationships/image" Target="media/image14.wmf"/><Relationship Id="rId2" Type="http://schemas.openxmlformats.org/officeDocument/2006/relationships/image" Target="media/image2.wmf"/><Relationship Id="rId1" Type="http://schemas.openxmlformats.org/officeDocument/2006/relationships/image" Target="media/image13.png"/><Relationship Id="rId4" Type="http://schemas.openxmlformats.org/officeDocument/2006/relationships/image" Target="media/image15.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4a_1%20RISBOROUGH%20ADDR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B2170_F004a_1 RISBOROUGH ADDRESS</Template>
  <TotalTime>0</TotalTime>
  <Pages>4</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RDS</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Ian Springell</cp:lastModifiedBy>
  <cp:revision>1</cp:revision>
  <cp:lastPrinted>2014-02-19T11:16:00Z</cp:lastPrinted>
  <dcterms:created xsi:type="dcterms:W3CDTF">2024-10-23T08:08:00Z</dcterms:created>
  <dcterms:modified xsi:type="dcterms:W3CDTF">2024-10-23T08:08:00Z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d460d0d5ae42fed63fda372df0365dfd1bd4dbb7741a4b3c18f848042f2f94c0</vt:lpwstr>
  </property>
</Properties>
</file>