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C8167" w14:textId="0571C218" w:rsidR="00C019E1" w:rsidRPr="00015A05" w:rsidRDefault="00C019E1">
      <w:pPr>
        <w:rPr>
          <w:noProof/>
        </w:rPr>
        <w:sectPr w:rsidR="00C019E1" w:rsidRPr="00015A05" w:rsidSect="007F083F">
          <w:footerReference w:type="default" r:id="rId7"/>
          <w:pgSz w:w="16840" w:h="11907" w:orient="landscape"/>
          <w:pgMar w:top="0" w:right="0" w:bottom="0" w:left="0" w:header="0" w:footer="0" w:gutter="0"/>
          <w:pgNumType w:start="1"/>
          <w:cols w:space="708"/>
          <w:docGrid w:linePitch="360"/>
        </w:sectPr>
      </w:pPr>
      <w:r>
        <w:rPr>
          <w:noProof/>
          <w:lang w:val="en-GB" w:eastAsia="en-GB"/>
        </w:rPr>
        <w:drawing>
          <wp:inline distT="0" distB="0" distL="0" distR="0" wp14:anchorId="3151303D" wp14:editId="7AD7F6E2">
            <wp:extent cx="10668000" cy="75145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8">
                      <a:extLst>
                        <a:ext uri="{28A0092B-C50C-407E-A947-70E740481C1C}">
                          <a14:useLocalDpi xmlns:a14="http://schemas.microsoft.com/office/drawing/2010/main" val="0"/>
                        </a:ext>
                      </a:extLst>
                    </a:blip>
                    <a:srcRect t="3036" b="3036"/>
                    <a:stretch>
                      <a:fillRect/>
                    </a:stretch>
                  </pic:blipFill>
                  <pic:spPr>
                    <a:xfrm>
                      <a:off x="0" y="0"/>
                      <a:ext cx="10668000" cy="7514590"/>
                    </a:xfrm>
                    <a:prstGeom prst="rect">
                      <a:avLst/>
                    </a:prstGeom>
                  </pic:spPr>
                </pic:pic>
              </a:graphicData>
            </a:graphic>
          </wp:inline>
        </w:drawing>
      </w:r>
      <w:r>
        <w:rPr>
          <w:noProof/>
          <w:lang w:val="en-GB" w:eastAsia="en-GB"/>
        </w:rPr>
        <mc:AlternateContent>
          <mc:Choice Requires="wps">
            <w:drawing>
              <wp:anchor distT="0" distB="0" distL="114300" distR="114300" simplePos="0" relativeHeight="251666432" behindDoc="0" locked="0" layoutInCell="1" allowOverlap="1" wp14:anchorId="28DE8CFF" wp14:editId="7CD3E4D4">
                <wp:simplePos x="0" y="0"/>
                <wp:positionH relativeFrom="page">
                  <wp:posOffset>3429000</wp:posOffset>
                </wp:positionH>
                <wp:positionV relativeFrom="page">
                  <wp:posOffset>6485255</wp:posOffset>
                </wp:positionV>
                <wp:extent cx="6903085" cy="800100"/>
                <wp:effectExtent l="0" t="0" r="2540" b="1270"/>
                <wp:wrapNone/>
                <wp:docPr id="3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08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9A063" w14:textId="77777777" w:rsidR="00C019E1" w:rsidRPr="00A0276B" w:rsidRDefault="00C019E1" w:rsidP="00094CC1">
                            <w:pPr>
                              <w:jc w:val="right"/>
                              <w:rPr>
                                <w:rFonts w:ascii="Helvetica 45 Light" w:hAnsi="Helvetica 45 Light"/>
                                <w:color w:val="EC008C"/>
                                <w:sz w:val="40"/>
                                <w:szCs w:val="4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DE8CFF" id="_x0000_t202" coordsize="21600,21600" o:spt="202" path="m,l,21600r21600,l21600,xe">
                <v:stroke joinstyle="miter"/>
                <v:path gradientshapeok="t" o:connecttype="rect"/>
              </v:shapetype>
              <v:shape id="Text Box 20" o:spid="_x0000_s1026" type="#_x0000_t202" style="position:absolute;margin-left:270pt;margin-top:510.65pt;width:543.55pt;height:63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" filled="f" stroked="f">
                <v:textbox inset="0,0,0,0">
                  <w:txbxContent>
                    <w:p w14:paraId="05C9A063" w14:textId="77777777" w:rsidR="00C019E1" w:rsidRPr="00A0276B" w:rsidRDefault="00C019E1" w:rsidP="00094CC1">
                      <w:pPr>
                        <w:jc w:val="right"/>
                        <w:rPr>
                          <w:rFonts w:ascii="Helvetica 45 Light" w:hAnsi="Helvetica 45 Light"/>
                          <w:color w:val="EC008C"/>
                          <w:sz w:val="40"/>
                          <w:szCs w:val="40"/>
                          <w:lang w:val="en-GB"/>
                        </w:rPr>
                      </w:pPr>
                    </w:p>
                  </w:txbxContent>
                </v:textbox>
                <w10:wrap anchorx="page" anchory="page"/>
              </v:shape>
            </w:pict>
          </mc:Fallback>
        </mc:AlternateContent>
      </w:r>
      <w:r>
        <w:rPr>
          <w:noProof/>
          <w:lang w:val="en-GB" w:eastAsia="en-GB"/>
        </w:rPr>
        <w:drawing>
          <wp:anchor distT="0" distB="0" distL="114300" distR="114300" simplePos="0" relativeHeight="251665408" behindDoc="0" locked="0" layoutInCell="1" allowOverlap="1" wp14:anchorId="67FEA32E" wp14:editId="2EC719D1">
            <wp:simplePos x="0" y="0"/>
            <wp:positionH relativeFrom="page">
              <wp:posOffset>360045</wp:posOffset>
            </wp:positionH>
            <wp:positionV relativeFrom="page">
              <wp:posOffset>6346825</wp:posOffset>
            </wp:positionV>
            <wp:extent cx="1522730" cy="1017905"/>
            <wp:effectExtent l="0" t="0" r="0" b="0"/>
            <wp:wrapNone/>
            <wp:docPr id="32" name="Picture 19"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b-logo-fin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2730" cy="1017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2D41AF" w14:textId="1A94642F" w:rsidR="00C019E1" w:rsidRDefault="00646098">
      <w:pPr>
        <w:sectPr w:rsidR="00C019E1" w:rsidSect="00214969">
          <w:headerReference w:type="default" r:id="rId10"/>
          <w:footerReference w:type="default" r:id="rId11"/>
          <w:pgSz w:w="16840" w:h="11907" w:orient="landscape"/>
          <w:pgMar w:top="0" w:right="0" w:bottom="0" w:left="0" w:header="0" w:footer="0" w:gutter="0"/>
          <w:cols w:space="708"/>
          <w:docGrid w:linePitch="360"/>
        </w:sectPr>
      </w:pPr>
      <w:r>
        <w:rPr>
          <w:noProof/>
          <w:lang w:val="en-GB" w:eastAsia="en-GB"/>
        </w:rPr>
        <w:lastRenderedPageBreak/>
        <w:drawing>
          <wp:anchor distT="0" distB="0" distL="114300" distR="114300" simplePos="0" relativeHeight="251695104" behindDoc="0" locked="0" layoutInCell="1" allowOverlap="1" wp14:anchorId="28C83278" wp14:editId="7A206213">
            <wp:simplePos x="0" y="0"/>
            <wp:positionH relativeFrom="page">
              <wp:posOffset>164387</wp:posOffset>
            </wp:positionH>
            <wp:positionV relativeFrom="page">
              <wp:posOffset>5414481</wp:posOffset>
            </wp:positionV>
            <wp:extent cx="2527442" cy="1629126"/>
            <wp:effectExtent l="0" t="0" r="6350" b="952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12" cstate="print">
                      <a:extLst>
                        <a:ext uri="{28A0092B-C50C-407E-A947-70E740481C1C}">
                          <a14:useLocalDpi xmlns:a14="http://schemas.microsoft.com/office/drawing/2010/main" val="0"/>
                        </a:ext>
                      </a:extLst>
                    </a:blip>
                    <a:srcRect t="4919" b="4919"/>
                    <a:stretch>
                      <a:fillRect/>
                    </a:stretch>
                  </pic:blipFill>
                  <pic:spPr>
                    <a:xfrm>
                      <a:off x="0" y="0"/>
                      <a:ext cx="2528531" cy="162982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0" locked="0" layoutInCell="1" allowOverlap="1" wp14:anchorId="2C6B42FB" wp14:editId="45C681E4">
            <wp:simplePos x="0" y="0"/>
            <wp:positionH relativeFrom="page">
              <wp:posOffset>2743200</wp:posOffset>
            </wp:positionH>
            <wp:positionV relativeFrom="page">
              <wp:posOffset>5435029</wp:posOffset>
            </wp:positionV>
            <wp:extent cx="2383604" cy="1581751"/>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13" cstate="print">
                      <a:extLst>
                        <a:ext uri="{28A0092B-C50C-407E-A947-70E740481C1C}">
                          <a14:useLocalDpi xmlns:a14="http://schemas.microsoft.com/office/drawing/2010/main" val="0"/>
                        </a:ext>
                      </a:extLst>
                    </a:blip>
                    <a:srcRect t="5899" b="5899"/>
                    <a:stretch>
                      <a:fillRect/>
                    </a:stretch>
                  </pic:blipFill>
                  <pic:spPr>
                    <a:xfrm>
                      <a:off x="0" y="0"/>
                      <a:ext cx="2389045" cy="1585361"/>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83840" behindDoc="1" locked="0" layoutInCell="1" allowOverlap="1" wp14:anchorId="344D7361" wp14:editId="49B9FEC8">
            <wp:simplePos x="0" y="0"/>
            <wp:positionH relativeFrom="page">
              <wp:posOffset>164387</wp:posOffset>
            </wp:positionH>
            <wp:positionV relativeFrom="page">
              <wp:posOffset>297951</wp:posOffset>
            </wp:positionV>
            <wp:extent cx="7489860" cy="503771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14" cstate="print">
                      <a:extLst>
                        <a:ext uri="{28A0092B-C50C-407E-A947-70E740481C1C}">
                          <a14:useLocalDpi xmlns:a14="http://schemas.microsoft.com/office/drawing/2010/main" val="0"/>
                        </a:ext>
                      </a:extLst>
                    </a:blip>
                    <a:srcRect t="4016" b="4016"/>
                    <a:stretch>
                      <a:fillRect/>
                    </a:stretch>
                  </pic:blipFill>
                  <pic:spPr>
                    <a:xfrm>
                      <a:off x="0" y="0"/>
                      <a:ext cx="7491793" cy="503901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61312" behindDoc="0" locked="0" layoutInCell="1" allowOverlap="1" wp14:anchorId="2736354D" wp14:editId="04A22269">
                <wp:simplePos x="0" y="0"/>
                <wp:positionH relativeFrom="page">
                  <wp:posOffset>7798085</wp:posOffset>
                </wp:positionH>
                <wp:positionV relativeFrom="page">
                  <wp:posOffset>1952091</wp:posOffset>
                </wp:positionV>
                <wp:extent cx="2543810" cy="1518970"/>
                <wp:effectExtent l="0" t="0" r="8890" b="5080"/>
                <wp:wrapNone/>
                <wp:docPr id="3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51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FF"/>
                              </a:solidFill>
                              <a:miter lim="800000"/>
                              <a:headEnd/>
                              <a:tailEnd/>
                            </a14:hiddenLine>
                          </a:ext>
                        </a:extLst>
                      </wps:spPr>
                      <wps:txbx>
                        <w:txbxContent>
                          <w:p w14:paraId="61CFC9A9" w14:textId="1CB11EF7" w:rsidR="00646098" w:rsidRPr="00646098" w:rsidRDefault="00C019E1" w:rsidP="00D13C2A">
                            <w:pPr>
                              <w:rPr>
                                <w:rFonts w:ascii="Helvetica 45 Light" w:hAnsi="Helvetica 45 Light"/>
                                <w:color w:val="000000"/>
                                <w:lang w:val="en-GB"/>
                              </w:rPr>
                            </w:pPr>
                            <w:r w:rsidRPr="00646098">
                              <w:rPr>
                                <w:rFonts w:ascii="Helvetica 45 Light" w:hAnsi="Helvetica 45 Light"/>
                                <w:color w:val="000000"/>
                                <w:lang w:val="en-GB"/>
                              </w:rPr>
                              <w:t xml:space="preserve">- </w:t>
                            </w:r>
                            <w:r w:rsidR="00646098" w:rsidRPr="00646098">
                              <w:rPr>
                                <w:rFonts w:ascii="Helvetica 45 Light" w:hAnsi="Helvetica 45 Light"/>
                                <w:color w:val="000000"/>
                                <w:lang w:val="en-GB"/>
                              </w:rPr>
                              <w:t>Guide Price: £325,000</w:t>
                            </w:r>
                          </w:p>
                          <w:p w14:paraId="50E045DA" w14:textId="2FDD4488" w:rsidR="00C019E1" w:rsidRPr="00646098" w:rsidRDefault="00646098" w:rsidP="00D13C2A">
                            <w:pPr>
                              <w:rPr>
                                <w:rFonts w:ascii="Helvetica 45 Light" w:hAnsi="Helvetica 45 Light"/>
                                <w:noProof/>
                                <w:color w:val="000000"/>
                                <w:lang w:val="en-GB"/>
                              </w:rPr>
                            </w:pPr>
                            <w:r w:rsidRPr="00646098">
                              <w:rPr>
                                <w:rFonts w:ascii="Helvetica 45 Light" w:hAnsi="Helvetica 45 Light"/>
                                <w:color w:val="000000"/>
                                <w:lang w:val="en-GB"/>
                              </w:rPr>
                              <w:t xml:space="preserve">- </w:t>
                            </w:r>
                            <w:r w:rsidR="00C019E1" w:rsidRPr="00646098">
                              <w:rPr>
                                <w:rFonts w:ascii="Helvetica 45 Light" w:hAnsi="Helvetica 45 Light"/>
                                <w:color w:val="000000"/>
                                <w:lang w:val="en-GB"/>
                              </w:rPr>
                              <w:t xml:space="preserve">Tenure: </w:t>
                            </w:r>
                            <w:r w:rsidR="00C019E1" w:rsidRPr="00646098">
                              <w:rPr>
                                <w:rFonts w:ascii="Helvetica 45 Light" w:hAnsi="Helvetica 45 Light"/>
                                <w:noProof/>
                                <w:color w:val="000000"/>
                                <w:lang w:val="en-GB"/>
                              </w:rPr>
                              <w:t>Leasehold</w:t>
                            </w:r>
                          </w:p>
                          <w:p w14:paraId="46E499B5" w14:textId="3F2A7A4A" w:rsidR="00C019E1" w:rsidRPr="00646098" w:rsidRDefault="00C019E1" w:rsidP="00D13C2A">
                            <w:pPr>
                              <w:rPr>
                                <w:rFonts w:ascii="Helvetica 45 Light" w:hAnsi="Helvetica 45 Light"/>
                                <w:noProof/>
                                <w:color w:val="000000"/>
                                <w:lang w:val="en-GB"/>
                              </w:rPr>
                            </w:pPr>
                            <w:r w:rsidRPr="00646098">
                              <w:rPr>
                                <w:rFonts w:ascii="Helvetica 45 Light" w:hAnsi="Helvetica 45 Light"/>
                                <w:noProof/>
                                <w:color w:val="000000"/>
                                <w:lang w:val="en-GB"/>
                              </w:rPr>
                              <w:t>- Property Lease: 85</w:t>
                            </w:r>
                            <w:r w:rsidR="00646098" w:rsidRPr="00646098">
                              <w:rPr>
                                <w:rFonts w:ascii="Helvetica 45 Light" w:hAnsi="Helvetica 45 Light"/>
                                <w:noProof/>
                                <w:color w:val="000000"/>
                                <w:lang w:val="en-GB"/>
                              </w:rPr>
                              <w:t xml:space="preserve"> years unexpired</w:t>
                            </w:r>
                          </w:p>
                          <w:p w14:paraId="4AE9829B" w14:textId="5F41A6FB" w:rsidR="00C019E1" w:rsidRPr="00646098" w:rsidRDefault="00C019E1" w:rsidP="00D13C2A">
                            <w:pPr>
                              <w:rPr>
                                <w:rFonts w:ascii="Helvetica 45 Light" w:hAnsi="Helvetica 45 Light"/>
                                <w:noProof/>
                                <w:color w:val="000000"/>
                                <w:lang w:val="en-GB"/>
                              </w:rPr>
                            </w:pPr>
                            <w:r w:rsidRPr="00646098">
                              <w:rPr>
                                <w:rFonts w:ascii="Helvetica 45 Light" w:hAnsi="Helvetica 45 Light"/>
                                <w:noProof/>
                                <w:color w:val="000000"/>
                                <w:lang w:val="en-GB"/>
                              </w:rPr>
                              <w:t>- Service Charge: £86</w:t>
                            </w:r>
                            <w:r w:rsidR="00646098" w:rsidRPr="00646098">
                              <w:rPr>
                                <w:rFonts w:ascii="Helvetica 45 Light" w:hAnsi="Helvetica 45 Light"/>
                                <w:noProof/>
                                <w:color w:val="000000"/>
                                <w:lang w:val="en-GB"/>
                              </w:rPr>
                              <w:t xml:space="preserve"> pm</w:t>
                            </w:r>
                          </w:p>
                          <w:p w14:paraId="7B444394" w14:textId="7F819FDD" w:rsidR="00C019E1" w:rsidRPr="00646098" w:rsidRDefault="00C019E1" w:rsidP="00D13C2A">
                            <w:pPr>
                              <w:rPr>
                                <w:rFonts w:ascii="Helvetica 45 Light" w:hAnsi="Helvetica 45 Light"/>
                                <w:color w:val="000000"/>
                                <w:lang w:val="en-GB"/>
                              </w:rPr>
                            </w:pPr>
                            <w:r w:rsidRPr="00646098">
                              <w:rPr>
                                <w:rFonts w:ascii="Helvetica 45 Light" w:hAnsi="Helvetica 45 Light"/>
                                <w:noProof/>
                                <w:color w:val="000000"/>
                                <w:lang w:val="en-GB"/>
                              </w:rPr>
                              <w:t>- Ground Rent: £10</w:t>
                            </w:r>
                            <w:r w:rsidR="00646098" w:rsidRPr="00646098">
                              <w:rPr>
                                <w:rFonts w:ascii="Helvetica 45 Light" w:hAnsi="Helvetica 45 Light"/>
                                <w:noProof/>
                                <w:color w:val="000000"/>
                                <w:lang w:val="en-GB"/>
                              </w:rPr>
                              <w:t xml:space="preserve"> p</w:t>
                            </w:r>
                            <w:r w:rsidR="00CD0A30">
                              <w:rPr>
                                <w:rFonts w:ascii="Helvetica 45 Light" w:hAnsi="Helvetica 45 Light"/>
                                <w:noProof/>
                                <w:color w:val="000000"/>
                                <w:lang w:val="en-GB"/>
                              </w:rPr>
                              <w:t>a</w:t>
                            </w:r>
                          </w:p>
                          <w:p w14:paraId="5BB9A433" w14:textId="77777777" w:rsidR="00C019E1" w:rsidRPr="00646098" w:rsidRDefault="00C019E1" w:rsidP="00D13C2A">
                            <w:pPr>
                              <w:rPr>
                                <w:rFonts w:ascii="Helvetica 45 Light" w:hAnsi="Helvetica 45 Light"/>
                                <w:color w:val="000000"/>
                                <w:lang w:val="en-GB"/>
                              </w:rPr>
                            </w:pPr>
                            <w:r w:rsidRPr="00646098">
                              <w:rPr>
                                <w:rFonts w:ascii="Helvetica 45 Light" w:hAnsi="Helvetica 45 Light"/>
                                <w:color w:val="000000"/>
                                <w:lang w:val="en-GB"/>
                              </w:rPr>
                              <w:t xml:space="preserve">- </w:t>
                            </w:r>
                            <w:r w:rsidRPr="00646098">
                              <w:rPr>
                                <w:rFonts w:ascii="Helvetica 45 Light" w:hAnsi="Helvetica 45 Light"/>
                                <w:noProof/>
                                <w:color w:val="000000"/>
                                <w:lang w:val="en-GB"/>
                              </w:rPr>
                              <w:t>Buckinghamshire Council</w:t>
                            </w:r>
                          </w:p>
                          <w:p w14:paraId="7BDD259F" w14:textId="1BC87587" w:rsidR="00C019E1" w:rsidRPr="00646098" w:rsidRDefault="00C019E1" w:rsidP="00D13C2A">
                            <w:pPr>
                              <w:rPr>
                                <w:rFonts w:ascii="Helvetica 45 Light" w:hAnsi="Helvetica 45 Light"/>
                                <w:color w:val="000000"/>
                                <w:lang w:val="en-GB"/>
                              </w:rPr>
                            </w:pPr>
                            <w:r w:rsidRPr="00646098">
                              <w:rPr>
                                <w:rFonts w:ascii="Helvetica 45 Light" w:hAnsi="Helvetica 45 Light"/>
                                <w:color w:val="000000"/>
                                <w:lang w:val="en-GB"/>
                              </w:rPr>
                              <w:t xml:space="preserve">- EPC Rating </w:t>
                            </w:r>
                            <w:r w:rsidR="00646098" w:rsidRPr="00646098">
                              <w:rPr>
                                <w:rFonts w:ascii="Helvetica 45 Light" w:hAnsi="Helvetica 45 Light"/>
                                <w:color w:val="000000"/>
                                <w:lang w:val="en-GB"/>
                              </w:rPr>
                              <w:t>B</w:t>
                            </w:r>
                          </w:p>
                          <w:p w14:paraId="6DF93095" w14:textId="77777777" w:rsidR="00C019E1" w:rsidRPr="00646098" w:rsidRDefault="00C019E1" w:rsidP="00D13C2A">
                            <w:pPr>
                              <w:rPr>
                                <w:rFonts w:ascii="Helvetica 45 Light" w:hAnsi="Helvetica 45 Light"/>
                                <w:color w:val="000000"/>
                                <w:lang w:val="en-GB"/>
                              </w:rPr>
                            </w:pPr>
                            <w:r w:rsidRPr="00646098">
                              <w:rPr>
                                <w:rFonts w:ascii="Helvetica 45 Light" w:hAnsi="Helvetica 45 Light"/>
                                <w:color w:val="000000"/>
                                <w:lang w:val="en-GB"/>
                              </w:rPr>
                              <w:t xml:space="preserve">- Council Tax Band </w:t>
                            </w:r>
                            <w:r w:rsidRPr="00646098">
                              <w:rPr>
                                <w:rFonts w:ascii="Helvetica 45 Light" w:hAnsi="Helvetica 45 Light"/>
                                <w:noProof/>
                                <w:color w:val="000000"/>
                                <w:lang w:val="en-GB"/>
                              </w:rPr>
                              <w:t>Band 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6354D" id="Text Box 39" o:spid="_x0000_s1027" type="#_x0000_t202" style="position:absolute;margin-left:614pt;margin-top:153.7pt;width:200.3pt;height:119.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" filled="f" stroked="f" strokecolor="fuchsia">
                <v:textbox inset="0,0,0,0">
                  <w:txbxContent>
                    <w:p w14:paraId="61CFC9A9" w14:textId="1CB11EF7" w:rsidR="00646098" w:rsidRPr="00646098" w:rsidRDefault="00C019E1" w:rsidP="00D13C2A">
                      <w:pPr>
                        <w:rPr>
                          <w:rFonts w:ascii="Helvetica 45 Light" w:hAnsi="Helvetica 45 Light"/>
                          <w:color w:val="000000"/>
                          <w:lang w:val="en-GB"/>
                        </w:rPr>
                      </w:pPr>
                      <w:r w:rsidRPr="00646098">
                        <w:rPr>
                          <w:rFonts w:ascii="Helvetica 45 Light" w:hAnsi="Helvetica 45 Light"/>
                          <w:color w:val="000000"/>
                          <w:lang w:val="en-GB"/>
                        </w:rPr>
                        <w:t xml:space="preserve">- </w:t>
                      </w:r>
                      <w:r w:rsidR="00646098" w:rsidRPr="00646098">
                        <w:rPr>
                          <w:rFonts w:ascii="Helvetica 45 Light" w:hAnsi="Helvetica 45 Light"/>
                          <w:color w:val="000000"/>
                          <w:lang w:val="en-GB"/>
                        </w:rPr>
                        <w:t>Guide Price: £325,000</w:t>
                      </w:r>
                    </w:p>
                    <w:p w14:paraId="50E045DA" w14:textId="2FDD4488" w:rsidR="00C019E1" w:rsidRPr="00646098" w:rsidRDefault="00646098" w:rsidP="00D13C2A">
                      <w:pPr>
                        <w:rPr>
                          <w:rFonts w:ascii="Helvetica 45 Light" w:hAnsi="Helvetica 45 Light"/>
                          <w:noProof/>
                          <w:color w:val="000000"/>
                          <w:lang w:val="en-GB"/>
                        </w:rPr>
                      </w:pPr>
                      <w:r w:rsidRPr="00646098">
                        <w:rPr>
                          <w:rFonts w:ascii="Helvetica 45 Light" w:hAnsi="Helvetica 45 Light"/>
                          <w:color w:val="000000"/>
                          <w:lang w:val="en-GB"/>
                        </w:rPr>
                        <w:t xml:space="preserve">- </w:t>
                      </w:r>
                      <w:r w:rsidR="00C019E1" w:rsidRPr="00646098">
                        <w:rPr>
                          <w:rFonts w:ascii="Helvetica 45 Light" w:hAnsi="Helvetica 45 Light"/>
                          <w:color w:val="000000"/>
                          <w:lang w:val="en-GB"/>
                        </w:rPr>
                        <w:t xml:space="preserve">Tenure: </w:t>
                      </w:r>
                      <w:r w:rsidR="00C019E1" w:rsidRPr="00646098">
                        <w:rPr>
                          <w:rFonts w:ascii="Helvetica 45 Light" w:hAnsi="Helvetica 45 Light"/>
                          <w:noProof/>
                          <w:color w:val="000000"/>
                          <w:lang w:val="en-GB"/>
                        </w:rPr>
                        <w:t>Leasehold</w:t>
                      </w:r>
                    </w:p>
                    <w:p w14:paraId="46E499B5" w14:textId="3F2A7A4A" w:rsidR="00C019E1" w:rsidRPr="00646098" w:rsidRDefault="00C019E1" w:rsidP="00D13C2A">
                      <w:pPr>
                        <w:rPr>
                          <w:rFonts w:ascii="Helvetica 45 Light" w:hAnsi="Helvetica 45 Light"/>
                          <w:noProof/>
                          <w:color w:val="000000"/>
                          <w:lang w:val="en-GB"/>
                        </w:rPr>
                      </w:pPr>
                      <w:r w:rsidRPr="00646098">
                        <w:rPr>
                          <w:rFonts w:ascii="Helvetica 45 Light" w:hAnsi="Helvetica 45 Light"/>
                          <w:noProof/>
                          <w:color w:val="000000"/>
                          <w:lang w:val="en-GB"/>
                        </w:rPr>
                        <w:t>- Property Lease: 85</w:t>
                      </w:r>
                      <w:r w:rsidR="00646098" w:rsidRPr="00646098">
                        <w:rPr>
                          <w:rFonts w:ascii="Helvetica 45 Light" w:hAnsi="Helvetica 45 Light"/>
                          <w:noProof/>
                          <w:color w:val="000000"/>
                          <w:lang w:val="en-GB"/>
                        </w:rPr>
                        <w:t xml:space="preserve"> years unexpired</w:t>
                      </w:r>
                    </w:p>
                    <w:p w14:paraId="4AE9829B" w14:textId="5F41A6FB" w:rsidR="00C019E1" w:rsidRPr="00646098" w:rsidRDefault="00C019E1" w:rsidP="00D13C2A">
                      <w:pPr>
                        <w:rPr>
                          <w:rFonts w:ascii="Helvetica 45 Light" w:hAnsi="Helvetica 45 Light"/>
                          <w:noProof/>
                          <w:color w:val="000000"/>
                          <w:lang w:val="en-GB"/>
                        </w:rPr>
                      </w:pPr>
                      <w:r w:rsidRPr="00646098">
                        <w:rPr>
                          <w:rFonts w:ascii="Helvetica 45 Light" w:hAnsi="Helvetica 45 Light"/>
                          <w:noProof/>
                          <w:color w:val="000000"/>
                          <w:lang w:val="en-GB"/>
                        </w:rPr>
                        <w:t>- Service Charge: £86</w:t>
                      </w:r>
                      <w:r w:rsidR="00646098" w:rsidRPr="00646098">
                        <w:rPr>
                          <w:rFonts w:ascii="Helvetica 45 Light" w:hAnsi="Helvetica 45 Light"/>
                          <w:noProof/>
                          <w:color w:val="000000"/>
                          <w:lang w:val="en-GB"/>
                        </w:rPr>
                        <w:t xml:space="preserve"> pm</w:t>
                      </w:r>
                    </w:p>
                    <w:p w14:paraId="7B444394" w14:textId="7F819FDD" w:rsidR="00C019E1" w:rsidRPr="00646098" w:rsidRDefault="00C019E1" w:rsidP="00D13C2A">
                      <w:pPr>
                        <w:rPr>
                          <w:rFonts w:ascii="Helvetica 45 Light" w:hAnsi="Helvetica 45 Light"/>
                          <w:color w:val="000000"/>
                          <w:lang w:val="en-GB"/>
                        </w:rPr>
                      </w:pPr>
                      <w:r w:rsidRPr="00646098">
                        <w:rPr>
                          <w:rFonts w:ascii="Helvetica 45 Light" w:hAnsi="Helvetica 45 Light"/>
                          <w:noProof/>
                          <w:color w:val="000000"/>
                          <w:lang w:val="en-GB"/>
                        </w:rPr>
                        <w:t>- Ground Rent: £10</w:t>
                      </w:r>
                      <w:r w:rsidR="00646098" w:rsidRPr="00646098">
                        <w:rPr>
                          <w:rFonts w:ascii="Helvetica 45 Light" w:hAnsi="Helvetica 45 Light"/>
                          <w:noProof/>
                          <w:color w:val="000000"/>
                          <w:lang w:val="en-GB"/>
                        </w:rPr>
                        <w:t xml:space="preserve"> p</w:t>
                      </w:r>
                      <w:r w:rsidR="00CD0A30">
                        <w:rPr>
                          <w:rFonts w:ascii="Helvetica 45 Light" w:hAnsi="Helvetica 45 Light"/>
                          <w:noProof/>
                          <w:color w:val="000000"/>
                          <w:lang w:val="en-GB"/>
                        </w:rPr>
                        <w:t>a</w:t>
                      </w:r>
                    </w:p>
                    <w:p w14:paraId="5BB9A433" w14:textId="77777777" w:rsidR="00C019E1" w:rsidRPr="00646098" w:rsidRDefault="00C019E1" w:rsidP="00D13C2A">
                      <w:pPr>
                        <w:rPr>
                          <w:rFonts w:ascii="Helvetica 45 Light" w:hAnsi="Helvetica 45 Light"/>
                          <w:color w:val="000000"/>
                          <w:lang w:val="en-GB"/>
                        </w:rPr>
                      </w:pPr>
                      <w:r w:rsidRPr="00646098">
                        <w:rPr>
                          <w:rFonts w:ascii="Helvetica 45 Light" w:hAnsi="Helvetica 45 Light"/>
                          <w:color w:val="000000"/>
                          <w:lang w:val="en-GB"/>
                        </w:rPr>
                        <w:t xml:space="preserve">- </w:t>
                      </w:r>
                      <w:r w:rsidRPr="00646098">
                        <w:rPr>
                          <w:rFonts w:ascii="Helvetica 45 Light" w:hAnsi="Helvetica 45 Light"/>
                          <w:noProof/>
                          <w:color w:val="000000"/>
                          <w:lang w:val="en-GB"/>
                        </w:rPr>
                        <w:t>Buckinghamshire Council</w:t>
                      </w:r>
                    </w:p>
                    <w:p w14:paraId="7BDD259F" w14:textId="1BC87587" w:rsidR="00C019E1" w:rsidRPr="00646098" w:rsidRDefault="00C019E1" w:rsidP="00D13C2A">
                      <w:pPr>
                        <w:rPr>
                          <w:rFonts w:ascii="Helvetica 45 Light" w:hAnsi="Helvetica 45 Light"/>
                          <w:color w:val="000000"/>
                          <w:lang w:val="en-GB"/>
                        </w:rPr>
                      </w:pPr>
                      <w:r w:rsidRPr="00646098">
                        <w:rPr>
                          <w:rFonts w:ascii="Helvetica 45 Light" w:hAnsi="Helvetica 45 Light"/>
                          <w:color w:val="000000"/>
                          <w:lang w:val="en-GB"/>
                        </w:rPr>
                        <w:t xml:space="preserve">- EPC Rating </w:t>
                      </w:r>
                      <w:r w:rsidR="00646098" w:rsidRPr="00646098">
                        <w:rPr>
                          <w:rFonts w:ascii="Helvetica 45 Light" w:hAnsi="Helvetica 45 Light"/>
                          <w:color w:val="000000"/>
                          <w:lang w:val="en-GB"/>
                        </w:rPr>
                        <w:t>B</w:t>
                      </w:r>
                    </w:p>
                    <w:p w14:paraId="6DF93095" w14:textId="77777777" w:rsidR="00C019E1" w:rsidRPr="00646098" w:rsidRDefault="00C019E1" w:rsidP="00D13C2A">
                      <w:pPr>
                        <w:rPr>
                          <w:rFonts w:ascii="Helvetica 45 Light" w:hAnsi="Helvetica 45 Light"/>
                          <w:color w:val="000000"/>
                          <w:lang w:val="en-GB"/>
                        </w:rPr>
                      </w:pPr>
                      <w:r w:rsidRPr="00646098">
                        <w:rPr>
                          <w:rFonts w:ascii="Helvetica 45 Light" w:hAnsi="Helvetica 45 Light"/>
                          <w:color w:val="000000"/>
                          <w:lang w:val="en-GB"/>
                        </w:rPr>
                        <w:t xml:space="preserve">- Council Tax Band </w:t>
                      </w:r>
                      <w:r w:rsidRPr="00646098">
                        <w:rPr>
                          <w:rFonts w:ascii="Helvetica 45 Light" w:hAnsi="Helvetica 45 Light"/>
                          <w:noProof/>
                          <w:color w:val="000000"/>
                          <w:lang w:val="en-GB"/>
                        </w:rPr>
                        <w:t>Band C</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68F8A968" wp14:editId="2E5D0ECE">
                <wp:simplePos x="0" y="0"/>
                <wp:positionH relativeFrom="page">
                  <wp:posOffset>7808360</wp:posOffset>
                </wp:positionH>
                <wp:positionV relativeFrom="page">
                  <wp:posOffset>297951</wp:posOffset>
                </wp:positionV>
                <wp:extent cx="2532444" cy="1472729"/>
                <wp:effectExtent l="0" t="0" r="1270" b="13335"/>
                <wp:wrapNone/>
                <wp:docPr id="3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444" cy="1472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FF"/>
                              </a:solidFill>
                              <a:miter lim="800000"/>
                              <a:headEnd/>
                              <a:tailEnd/>
                            </a14:hiddenLine>
                          </a:ext>
                        </a:extLst>
                      </wps:spPr>
                      <wps:txbx>
                        <w:txbxContent>
                          <w:p w14:paraId="5CA2E313" w14:textId="5E45FD56" w:rsidR="00C019E1" w:rsidRPr="00D242EB" w:rsidRDefault="00C019E1" w:rsidP="007A5A39">
                            <w:pPr>
                              <w:rPr>
                                <w:rFonts w:ascii="Helvetica 45 Light" w:hAnsi="Helvetica 45 Light"/>
                                <w:b/>
                                <w:bCs/>
                                <w:noProof/>
                                <w:color w:val="000000"/>
                                <w:sz w:val="44"/>
                                <w:szCs w:val="44"/>
                                <w:lang w:val="en-GB"/>
                              </w:rPr>
                            </w:pPr>
                            <w:r w:rsidRPr="00D242EB">
                              <w:rPr>
                                <w:rFonts w:ascii="Helvetica 45 Light" w:hAnsi="Helvetica 45 Light"/>
                                <w:b/>
                                <w:bCs/>
                                <w:noProof/>
                                <w:color w:val="000000"/>
                                <w:sz w:val="44"/>
                                <w:szCs w:val="44"/>
                                <w:lang w:val="en-GB"/>
                              </w:rPr>
                              <w:t>Foxes Piece</w:t>
                            </w:r>
                          </w:p>
                          <w:p w14:paraId="6FEE42B1" w14:textId="77777777" w:rsidR="00C019E1" w:rsidRPr="00D242EB" w:rsidRDefault="00C019E1" w:rsidP="007A5A39">
                            <w:pPr>
                              <w:rPr>
                                <w:rFonts w:ascii="Helvetica 45 Light" w:hAnsi="Helvetica 45 Light"/>
                                <w:b/>
                                <w:bCs/>
                                <w:noProof/>
                                <w:color w:val="000000"/>
                                <w:sz w:val="44"/>
                                <w:szCs w:val="44"/>
                                <w:lang w:val="en-GB"/>
                              </w:rPr>
                            </w:pPr>
                            <w:r w:rsidRPr="00D242EB">
                              <w:rPr>
                                <w:rFonts w:ascii="Helvetica 45 Light" w:hAnsi="Helvetica 45 Light"/>
                                <w:b/>
                                <w:bCs/>
                                <w:noProof/>
                                <w:color w:val="000000"/>
                                <w:sz w:val="44"/>
                                <w:szCs w:val="44"/>
                                <w:lang w:val="en-GB"/>
                              </w:rPr>
                              <w:t>Marlow</w:t>
                            </w:r>
                          </w:p>
                          <w:p w14:paraId="228164A2" w14:textId="77777777" w:rsidR="00C019E1" w:rsidRPr="00D242EB" w:rsidRDefault="00C019E1" w:rsidP="007A5A39">
                            <w:pPr>
                              <w:rPr>
                                <w:rFonts w:ascii="Helvetica 45 Light" w:hAnsi="Helvetica 45 Light"/>
                                <w:b/>
                                <w:bCs/>
                                <w:noProof/>
                                <w:color w:val="000000"/>
                                <w:sz w:val="44"/>
                                <w:szCs w:val="44"/>
                                <w:lang w:val="en-GB"/>
                              </w:rPr>
                            </w:pPr>
                            <w:r w:rsidRPr="00D242EB">
                              <w:rPr>
                                <w:rFonts w:ascii="Helvetica 45 Light" w:hAnsi="Helvetica 45 Light"/>
                                <w:b/>
                                <w:bCs/>
                                <w:noProof/>
                                <w:color w:val="000000"/>
                                <w:sz w:val="44"/>
                                <w:szCs w:val="44"/>
                                <w:lang w:val="en-GB"/>
                              </w:rPr>
                              <w:t>Buckinghamshire</w:t>
                            </w:r>
                          </w:p>
                          <w:p w14:paraId="3051AFB4" w14:textId="77777777" w:rsidR="00C019E1" w:rsidRPr="00D242EB" w:rsidRDefault="00C019E1" w:rsidP="00094CC1">
                            <w:pPr>
                              <w:rPr>
                                <w:b/>
                                <w:bCs/>
                                <w:color w:val="000000"/>
                                <w:sz w:val="44"/>
                                <w:szCs w:val="44"/>
                                <w:lang w:val="en-GB"/>
                              </w:rPr>
                            </w:pPr>
                            <w:r w:rsidRPr="00D242EB">
                              <w:rPr>
                                <w:rFonts w:ascii="Helvetica 45 Light" w:hAnsi="Helvetica 45 Light"/>
                                <w:b/>
                                <w:bCs/>
                                <w:noProof/>
                                <w:color w:val="000000"/>
                                <w:sz w:val="44"/>
                                <w:szCs w:val="44"/>
                                <w:lang w:val="en-GB"/>
                              </w:rPr>
                              <w:t>SL7 1HE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8A968" id="Text Box 37" o:spid="_x0000_s1028" type="#_x0000_t202" style="position:absolute;margin-left:614.85pt;margin-top:23.45pt;width:199.4pt;height:115.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" filled="f" stroked="f" strokecolor="fuchsia">
                <v:textbox inset="0,0,0,0">
                  <w:txbxContent>
                    <w:p w14:paraId="5CA2E313" w14:textId="5E45FD56" w:rsidR="00C019E1" w:rsidRPr="00D242EB" w:rsidRDefault="00C019E1" w:rsidP="007A5A39">
                      <w:pPr>
                        <w:rPr>
                          <w:rFonts w:ascii="Helvetica 45 Light" w:hAnsi="Helvetica 45 Light"/>
                          <w:b/>
                          <w:bCs/>
                          <w:noProof/>
                          <w:color w:val="000000"/>
                          <w:sz w:val="44"/>
                          <w:szCs w:val="44"/>
                          <w:lang w:val="en-GB"/>
                        </w:rPr>
                      </w:pPr>
                      <w:r w:rsidRPr="00D242EB">
                        <w:rPr>
                          <w:rFonts w:ascii="Helvetica 45 Light" w:hAnsi="Helvetica 45 Light"/>
                          <w:b/>
                          <w:bCs/>
                          <w:noProof/>
                          <w:color w:val="000000"/>
                          <w:sz w:val="44"/>
                          <w:szCs w:val="44"/>
                          <w:lang w:val="en-GB"/>
                        </w:rPr>
                        <w:t>Foxes Piece</w:t>
                      </w:r>
                    </w:p>
                    <w:p w14:paraId="6FEE42B1" w14:textId="77777777" w:rsidR="00C019E1" w:rsidRPr="00D242EB" w:rsidRDefault="00C019E1" w:rsidP="007A5A39">
                      <w:pPr>
                        <w:rPr>
                          <w:rFonts w:ascii="Helvetica 45 Light" w:hAnsi="Helvetica 45 Light"/>
                          <w:b/>
                          <w:bCs/>
                          <w:noProof/>
                          <w:color w:val="000000"/>
                          <w:sz w:val="44"/>
                          <w:szCs w:val="44"/>
                          <w:lang w:val="en-GB"/>
                        </w:rPr>
                      </w:pPr>
                      <w:r w:rsidRPr="00D242EB">
                        <w:rPr>
                          <w:rFonts w:ascii="Helvetica 45 Light" w:hAnsi="Helvetica 45 Light"/>
                          <w:b/>
                          <w:bCs/>
                          <w:noProof/>
                          <w:color w:val="000000"/>
                          <w:sz w:val="44"/>
                          <w:szCs w:val="44"/>
                          <w:lang w:val="en-GB"/>
                        </w:rPr>
                        <w:t>Marlow</w:t>
                      </w:r>
                    </w:p>
                    <w:p w14:paraId="228164A2" w14:textId="77777777" w:rsidR="00C019E1" w:rsidRPr="00D242EB" w:rsidRDefault="00C019E1" w:rsidP="007A5A39">
                      <w:pPr>
                        <w:rPr>
                          <w:rFonts w:ascii="Helvetica 45 Light" w:hAnsi="Helvetica 45 Light"/>
                          <w:b/>
                          <w:bCs/>
                          <w:noProof/>
                          <w:color w:val="000000"/>
                          <w:sz w:val="44"/>
                          <w:szCs w:val="44"/>
                          <w:lang w:val="en-GB"/>
                        </w:rPr>
                      </w:pPr>
                      <w:r w:rsidRPr="00D242EB">
                        <w:rPr>
                          <w:rFonts w:ascii="Helvetica 45 Light" w:hAnsi="Helvetica 45 Light"/>
                          <w:b/>
                          <w:bCs/>
                          <w:noProof/>
                          <w:color w:val="000000"/>
                          <w:sz w:val="44"/>
                          <w:szCs w:val="44"/>
                          <w:lang w:val="en-GB"/>
                        </w:rPr>
                        <w:t>Buckinghamshire</w:t>
                      </w:r>
                    </w:p>
                    <w:p w14:paraId="3051AFB4" w14:textId="77777777" w:rsidR="00C019E1" w:rsidRPr="00D242EB" w:rsidRDefault="00C019E1" w:rsidP="00094CC1">
                      <w:pPr>
                        <w:rPr>
                          <w:b/>
                          <w:bCs/>
                          <w:color w:val="000000"/>
                          <w:sz w:val="44"/>
                          <w:szCs w:val="44"/>
                          <w:lang w:val="en-GB"/>
                        </w:rPr>
                      </w:pPr>
                      <w:r w:rsidRPr="00D242EB">
                        <w:rPr>
                          <w:rFonts w:ascii="Helvetica 45 Light" w:hAnsi="Helvetica 45 Light"/>
                          <w:b/>
                          <w:bCs/>
                          <w:noProof/>
                          <w:color w:val="000000"/>
                          <w:sz w:val="44"/>
                          <w:szCs w:val="44"/>
                          <w:lang w:val="en-GB"/>
                        </w:rPr>
                        <w:t>SL7 1HE</w:t>
                      </w:r>
                    </w:p>
                  </w:txbxContent>
                </v:textbox>
                <w10:wrap anchorx="page" anchory="page"/>
              </v:shape>
            </w:pict>
          </mc:Fallback>
        </mc:AlternateContent>
      </w:r>
      <w:r w:rsidR="00C019E1">
        <w:rPr>
          <w:noProof/>
          <w:lang w:val="en-GB" w:eastAsia="en-GB"/>
        </w:rPr>
        <w:drawing>
          <wp:anchor distT="0" distB="0" distL="114300" distR="114300" simplePos="0" relativeHeight="251687936" behindDoc="1" locked="0" layoutInCell="1" allowOverlap="1" wp14:anchorId="141E2DE9" wp14:editId="02FDD760">
            <wp:simplePos x="0" y="0"/>
            <wp:positionH relativeFrom="page">
              <wp:posOffset>7734300</wp:posOffset>
            </wp:positionH>
            <wp:positionV relativeFrom="page">
              <wp:posOffset>5410200</wp:posOffset>
            </wp:positionV>
            <wp:extent cx="2524125" cy="1628775"/>
            <wp:effectExtent l="0" t="0" r="9525"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15" cstate="print">
                      <a:extLst>
                        <a:ext uri="{28A0092B-C50C-407E-A947-70E740481C1C}">
                          <a14:useLocalDpi xmlns:a14="http://schemas.microsoft.com/office/drawing/2010/main" val="0"/>
                        </a:ext>
                      </a:extLst>
                    </a:blip>
                    <a:srcRect t="6977" b="6977"/>
                    <a:stretch>
                      <a:fillRect/>
                    </a:stretch>
                  </pic:blipFill>
                  <pic:spPr>
                    <a:xfrm>
                      <a:off x="0" y="0"/>
                      <a:ext cx="2524125" cy="1628775"/>
                    </a:xfrm>
                    <a:prstGeom prst="rect">
                      <a:avLst/>
                    </a:prstGeom>
                  </pic:spPr>
                </pic:pic>
              </a:graphicData>
            </a:graphic>
            <wp14:sizeRelH relativeFrom="margin">
              <wp14:pctWidth>0</wp14:pctWidth>
            </wp14:sizeRelH>
            <wp14:sizeRelV relativeFrom="margin">
              <wp14:pctHeight>0</wp14:pctHeight>
            </wp14:sizeRelV>
          </wp:anchor>
        </w:drawing>
      </w:r>
      <w:r w:rsidR="00C019E1">
        <w:rPr>
          <w:noProof/>
          <w:lang w:val="en-GB" w:eastAsia="en-GB"/>
        </w:rPr>
        <w:drawing>
          <wp:anchor distT="0" distB="0" distL="114300" distR="114300" simplePos="0" relativeHeight="251686912" behindDoc="1" locked="0" layoutInCell="1" allowOverlap="1" wp14:anchorId="5338AC19" wp14:editId="316F48F7">
            <wp:simplePos x="0" y="0"/>
            <wp:positionH relativeFrom="page">
              <wp:posOffset>5200650</wp:posOffset>
            </wp:positionH>
            <wp:positionV relativeFrom="page">
              <wp:posOffset>5410200</wp:posOffset>
            </wp:positionV>
            <wp:extent cx="2486025" cy="1629410"/>
            <wp:effectExtent l="0" t="0" r="9525" b="889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16" cstate="print">
                      <a:extLst>
                        <a:ext uri="{28A0092B-C50C-407E-A947-70E740481C1C}">
                          <a14:useLocalDpi xmlns:a14="http://schemas.microsoft.com/office/drawing/2010/main" val="0"/>
                        </a:ext>
                      </a:extLst>
                    </a:blip>
                    <a:srcRect t="6301" b="6301"/>
                    <a:stretch>
                      <a:fillRect/>
                    </a:stretch>
                  </pic:blipFill>
                  <pic:spPr>
                    <a:xfrm>
                      <a:off x="0" y="0"/>
                      <a:ext cx="2486025" cy="1629410"/>
                    </a:xfrm>
                    <a:prstGeom prst="rect">
                      <a:avLst/>
                    </a:prstGeom>
                  </pic:spPr>
                </pic:pic>
              </a:graphicData>
            </a:graphic>
            <wp14:sizeRelH relativeFrom="margin">
              <wp14:pctWidth>0</wp14:pctWidth>
            </wp14:sizeRelH>
            <wp14:sizeRelV relativeFrom="margin">
              <wp14:pctHeight>0</wp14:pctHeight>
            </wp14:sizeRelV>
          </wp:anchor>
        </w:drawing>
      </w:r>
      <w:r w:rsidR="00C019E1">
        <w:rPr>
          <w:noProof/>
          <w:lang w:val="en-GB" w:eastAsia="en-GB"/>
        </w:rPr>
        <w:drawing>
          <wp:anchor distT="0" distB="0" distL="114300" distR="114300" simplePos="0" relativeHeight="251684864" behindDoc="1" locked="0" layoutInCell="1" allowOverlap="1" wp14:anchorId="1D1467A9" wp14:editId="02A8A200">
            <wp:simplePos x="0" y="0"/>
            <wp:positionH relativeFrom="page">
              <wp:posOffset>7734300</wp:posOffset>
            </wp:positionH>
            <wp:positionV relativeFrom="page">
              <wp:posOffset>3543300</wp:posOffset>
            </wp:positionV>
            <wp:extent cx="2524125" cy="1768475"/>
            <wp:effectExtent l="0" t="0" r="9525" b="317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r:embed="rId17" cstate="print">
                      <a:extLst>
                        <a:ext uri="{28A0092B-C50C-407E-A947-70E740481C1C}">
                          <a14:useLocalDpi xmlns:a14="http://schemas.microsoft.com/office/drawing/2010/main" val="0"/>
                        </a:ext>
                      </a:extLst>
                    </a:blip>
                    <a:srcRect t="3270" b="3270"/>
                    <a:stretch>
                      <a:fillRect/>
                    </a:stretch>
                  </pic:blipFill>
                  <pic:spPr>
                    <a:xfrm>
                      <a:off x="0" y="0"/>
                      <a:ext cx="2524125" cy="1768475"/>
                    </a:xfrm>
                    <a:prstGeom prst="rect">
                      <a:avLst/>
                    </a:prstGeom>
                  </pic:spPr>
                </pic:pic>
              </a:graphicData>
            </a:graphic>
            <wp14:sizeRelH relativeFrom="margin">
              <wp14:pctWidth>0</wp14:pctWidth>
            </wp14:sizeRelH>
            <wp14:sizeRelV relativeFrom="margin">
              <wp14:pctHeight>0</wp14:pctHeight>
            </wp14:sizeRelV>
          </wp:anchor>
        </w:drawing>
      </w:r>
      <w:r w:rsidR="00C019E1">
        <w:rPr>
          <w:noProof/>
          <w:lang w:val="en-GB" w:eastAsia="en-GB"/>
        </w:rPr>
        <mc:AlternateContent>
          <mc:Choice Requires="wps">
            <w:drawing>
              <wp:anchor distT="0" distB="0" distL="114300" distR="114300" simplePos="0" relativeHeight="251659264" behindDoc="0" locked="0" layoutInCell="1" allowOverlap="1" wp14:anchorId="0F227572" wp14:editId="2675DF31">
                <wp:simplePos x="0" y="0"/>
                <wp:positionH relativeFrom="page">
                  <wp:posOffset>7467600</wp:posOffset>
                </wp:positionH>
                <wp:positionV relativeFrom="page">
                  <wp:posOffset>361950</wp:posOffset>
                </wp:positionV>
                <wp:extent cx="2861945" cy="3114675"/>
                <wp:effectExtent l="0" t="0" r="0" b="9525"/>
                <wp:wrapNone/>
                <wp:docPr id="2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1945" cy="3114675"/>
                        </a:xfrm>
                        <a:prstGeom prst="rect">
                          <a:avLst/>
                        </a:prstGeom>
                        <a:noFill/>
                        <a:ln>
                          <a:noFill/>
                        </a:ln>
                      </wps:spPr>
                      <wps:txbx>
                        <w:txbxContent>
                          <w:p w14:paraId="52F16B7E" w14:textId="77777777" w:rsidR="00C019E1" w:rsidRDefault="00C019E1" w:rsidP="006A0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27572" id="Rectangle 28" o:spid="_x0000_s1029" style="position:absolute;margin-left:588pt;margin-top:28.5pt;width:225.35pt;height:245.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" filled="f" stroked="f">
                <v:textbox>
                  <w:txbxContent>
                    <w:p w14:paraId="52F16B7E" w14:textId="77777777" w:rsidR="00C019E1" w:rsidRDefault="00C019E1" w:rsidP="006A08A9">
                      <w:pPr>
                        <w:jc w:val="center"/>
                      </w:pPr>
                    </w:p>
                  </w:txbxContent>
                </v:textbox>
                <w10:wrap anchorx="page" anchory="page"/>
              </v:rect>
            </w:pict>
          </mc:Fallback>
        </mc:AlternateContent>
      </w:r>
      <w:r w:rsidR="00C019E1">
        <w:rPr>
          <w:noProof/>
          <w:lang w:val="en-GB" w:eastAsia="en-GB"/>
        </w:rPr>
        <mc:AlternateContent>
          <mc:Choice Requires="wps">
            <w:drawing>
              <wp:anchor distT="0" distB="0" distL="114300" distR="114300" simplePos="0" relativeHeight="251663360" behindDoc="0" locked="0" layoutInCell="1" allowOverlap="1" wp14:anchorId="473EE38A" wp14:editId="52AC12AD">
                <wp:simplePos x="0" y="0"/>
                <wp:positionH relativeFrom="column">
                  <wp:posOffset>9583420</wp:posOffset>
                </wp:positionH>
                <wp:positionV relativeFrom="paragraph">
                  <wp:posOffset>1599565</wp:posOffset>
                </wp:positionV>
                <wp:extent cx="748665" cy="53975"/>
                <wp:effectExtent l="0" t="0" r="0" b="3175"/>
                <wp:wrapNone/>
                <wp:docPr id="2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665" cy="5397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579F4" w14:textId="77777777" w:rsidR="00C019E1" w:rsidRDefault="00C019E1" w:rsidP="006A0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EE38A" id="Rectangle 44" o:spid="_x0000_s1030" style="position:absolute;margin-left:754.6pt;margin-top:125.95pt;width:58.95pt;height: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" fillcolor="#ffb9e3" stroked="f">
                <v:textbox>
                  <w:txbxContent>
                    <w:p w14:paraId="30F579F4" w14:textId="77777777" w:rsidR="00C019E1" w:rsidRDefault="00C019E1" w:rsidP="006A08A9">
                      <w:pPr>
                        <w:jc w:val="center"/>
                      </w:pPr>
                    </w:p>
                  </w:txbxContent>
                </v:textbox>
              </v:rect>
            </w:pict>
          </mc:Fallback>
        </mc:AlternateContent>
      </w:r>
      <w:r w:rsidR="00C019E1">
        <w:rPr>
          <w:noProof/>
          <w:lang w:val="en-GB" w:eastAsia="en-GB"/>
        </w:rPr>
        <mc:AlternateContent>
          <mc:Choice Requires="wps">
            <w:drawing>
              <wp:anchor distT="0" distB="0" distL="114300" distR="114300" simplePos="0" relativeHeight="251662336" behindDoc="0" locked="0" layoutInCell="1" allowOverlap="1" wp14:anchorId="2E55661E" wp14:editId="1D3B5CA0">
                <wp:simplePos x="0" y="0"/>
                <wp:positionH relativeFrom="column">
                  <wp:posOffset>7675245</wp:posOffset>
                </wp:positionH>
                <wp:positionV relativeFrom="paragraph">
                  <wp:posOffset>1599565</wp:posOffset>
                </wp:positionV>
                <wp:extent cx="1800225" cy="53975"/>
                <wp:effectExtent l="0" t="0" r="9525" b="3175"/>
                <wp:wrapNone/>
                <wp:docPr id="2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5397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256E4B" w14:textId="77777777" w:rsidR="00C019E1" w:rsidRDefault="00C019E1" w:rsidP="006A0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5661E" id="Rectangle 43" o:spid="_x0000_s1031" style="position:absolute;margin-left:604.35pt;margin-top:125.95pt;width:141.75pt;height: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" fillcolor="#ec008c" stroked="f">
                <v:textbox>
                  <w:txbxContent>
                    <w:p w14:paraId="40256E4B" w14:textId="77777777" w:rsidR="00C019E1" w:rsidRDefault="00C019E1" w:rsidP="006A08A9">
                      <w:pPr>
                        <w:jc w:val="center"/>
                      </w:pPr>
                    </w:p>
                  </w:txbxContent>
                </v:textbox>
              </v:rect>
            </w:pict>
          </mc:Fallback>
        </mc:AlternateContent>
      </w:r>
    </w:p>
    <w:p w14:paraId="403D9464" w14:textId="1C552B19" w:rsidR="00C019E1" w:rsidRDefault="00646098">
      <w:pPr>
        <w:sectPr w:rsidR="00C019E1" w:rsidSect="00214969">
          <w:headerReference w:type="default" r:id="rId18"/>
          <w:footerReference w:type="default" r:id="rId19"/>
          <w:pgSz w:w="16840" w:h="11907" w:orient="landscape"/>
          <w:pgMar w:top="0" w:right="0" w:bottom="0" w:left="0" w:header="0" w:footer="0" w:gutter="0"/>
          <w:cols w:space="708"/>
          <w:docGrid w:linePitch="360"/>
        </w:sectPr>
      </w:pPr>
      <w:r>
        <w:rPr>
          <w:noProof/>
        </w:rPr>
        <w:lastRenderedPageBreak/>
        <w:drawing>
          <wp:anchor distT="0" distB="0" distL="114300" distR="114300" simplePos="0" relativeHeight="251688960" behindDoc="0" locked="0" layoutInCell="1" allowOverlap="1" wp14:anchorId="24604B9D" wp14:editId="663E4465">
            <wp:simplePos x="0" y="0"/>
            <wp:positionH relativeFrom="page">
              <wp:posOffset>5959010</wp:posOffset>
            </wp:positionH>
            <wp:positionV relativeFrom="margin">
              <wp:posOffset>266529</wp:posOffset>
            </wp:positionV>
            <wp:extent cx="4078841" cy="2793146"/>
            <wp:effectExtent l="0" t="0" r="0" b="762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20" cstate="print">
                      <a:extLst>
                        <a:ext uri="{28A0092B-C50C-407E-A947-70E740481C1C}">
                          <a14:useLocalDpi xmlns:a14="http://schemas.microsoft.com/office/drawing/2010/main" val="0"/>
                        </a:ext>
                      </a:extLst>
                    </a:blip>
                    <a:srcRect t="2155" b="2155"/>
                    <a:stretch>
                      <a:fillRect/>
                    </a:stretch>
                  </pic:blipFill>
                  <pic:spPr>
                    <a:xfrm>
                      <a:off x="0" y="0"/>
                      <a:ext cx="4084918" cy="2797308"/>
                    </a:xfrm>
                    <a:prstGeom prst="rect">
                      <a:avLst/>
                    </a:prstGeom>
                  </pic:spPr>
                </pic:pic>
              </a:graphicData>
            </a:graphic>
            <wp14:sizeRelH relativeFrom="margin">
              <wp14:pctWidth>0</wp14:pctWidth>
            </wp14:sizeRelH>
            <wp14:sizeRelV relativeFrom="margin">
              <wp14:pctHeight>0</wp14:pctHeight>
            </wp14:sizeRelV>
          </wp:anchor>
        </w:drawing>
      </w:r>
      <w:r w:rsidR="00D242EB">
        <w:rPr>
          <w:noProof/>
        </w:rPr>
        <mc:AlternateContent>
          <mc:Choice Requires="wps">
            <w:drawing>
              <wp:anchor distT="45720" distB="45720" distL="114300" distR="114300" simplePos="0" relativeHeight="251680768" behindDoc="0" locked="0" layoutInCell="1" allowOverlap="1" wp14:anchorId="1D2299EC" wp14:editId="32DAEDF2">
                <wp:simplePos x="0" y="0"/>
                <wp:positionH relativeFrom="column">
                  <wp:posOffset>349250</wp:posOffset>
                </wp:positionH>
                <wp:positionV relativeFrom="paragraph">
                  <wp:posOffset>71120</wp:posOffset>
                </wp:positionV>
                <wp:extent cx="2866390" cy="4419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4419600"/>
                        </a:xfrm>
                        <a:prstGeom prst="rect">
                          <a:avLst/>
                        </a:prstGeom>
                        <a:noFill/>
                        <a:ln w="9525">
                          <a:noFill/>
                          <a:miter lim="800000"/>
                          <a:headEnd/>
                          <a:tailEnd/>
                        </a:ln>
                      </wps:spPr>
                      <wps:txbx id="7">
                        <w:txbxContent>
                          <w:p w14:paraId="283063DA" w14:textId="77777777" w:rsidR="00D242EB" w:rsidRDefault="00C019E1" w:rsidP="001605C8">
                            <w:pPr>
                              <w:rPr>
                                <w:rFonts w:ascii="Arial" w:hAnsi="Arial" w:cs="Arial"/>
                                <w:noProof/>
                                <w:color w:val="7F7F7F" w:themeColor="text1" w:themeTint="80"/>
                                <w:sz w:val="22"/>
                                <w:szCs w:val="22"/>
                              </w:rPr>
                            </w:pPr>
                            <w:r w:rsidRPr="00D242EB">
                              <w:rPr>
                                <w:rFonts w:ascii="Arial" w:hAnsi="Arial" w:cs="Arial"/>
                                <w:noProof/>
                                <w:color w:val="7F7F7F" w:themeColor="text1" w:themeTint="80"/>
                                <w:sz w:val="22"/>
                                <w:szCs w:val="22"/>
                              </w:rPr>
                              <w:t xml:space="preserve">A light and spacious three bedroom split level duplex apartment situated on the first and second floors situated within a short level walk of the High Street. </w:t>
                            </w:r>
                          </w:p>
                          <w:p w14:paraId="5D147D5A" w14:textId="77777777" w:rsidR="00D242EB" w:rsidRDefault="00D242EB" w:rsidP="001605C8">
                            <w:pPr>
                              <w:rPr>
                                <w:rFonts w:ascii="Arial" w:hAnsi="Arial" w:cs="Arial"/>
                                <w:noProof/>
                                <w:color w:val="7F7F7F" w:themeColor="text1" w:themeTint="80"/>
                                <w:sz w:val="22"/>
                                <w:szCs w:val="22"/>
                              </w:rPr>
                            </w:pPr>
                          </w:p>
                          <w:p w14:paraId="5437A38E" w14:textId="77777777" w:rsidR="00D242EB" w:rsidRDefault="00C019E1" w:rsidP="001605C8">
                            <w:pPr>
                              <w:rPr>
                                <w:rFonts w:ascii="Arial" w:hAnsi="Arial" w:cs="Arial"/>
                                <w:noProof/>
                                <w:color w:val="7F7F7F" w:themeColor="text1" w:themeTint="80"/>
                                <w:sz w:val="22"/>
                                <w:szCs w:val="22"/>
                              </w:rPr>
                            </w:pPr>
                            <w:r w:rsidRPr="00D242EB">
                              <w:rPr>
                                <w:rFonts w:ascii="Arial" w:hAnsi="Arial" w:cs="Arial"/>
                                <w:noProof/>
                                <w:color w:val="7F7F7F" w:themeColor="text1" w:themeTint="80"/>
                                <w:sz w:val="22"/>
                                <w:szCs w:val="22"/>
                              </w:rPr>
                              <w:t xml:space="preserve">There is a security entry phone system, communal gardens and ample parking. The accommodation briefly comprises entrance hall with storage, open plan kitchen/dining room, good size living room with access to the balcony. </w:t>
                            </w:r>
                          </w:p>
                          <w:p w14:paraId="56D9A5FE" w14:textId="77777777" w:rsidR="00D242EB" w:rsidRDefault="00D242EB" w:rsidP="001605C8">
                            <w:pPr>
                              <w:rPr>
                                <w:rFonts w:ascii="Arial" w:hAnsi="Arial" w:cs="Arial"/>
                                <w:noProof/>
                                <w:color w:val="7F7F7F" w:themeColor="text1" w:themeTint="80"/>
                                <w:sz w:val="22"/>
                                <w:szCs w:val="22"/>
                              </w:rPr>
                            </w:pPr>
                          </w:p>
                          <w:p w14:paraId="15D42DB0" w14:textId="758A5487" w:rsidR="00C019E1" w:rsidRPr="00D242EB" w:rsidRDefault="00C019E1" w:rsidP="001605C8">
                            <w:pPr>
                              <w:rPr>
                                <w:rFonts w:ascii="Arial" w:hAnsi="Arial" w:cs="Arial"/>
                                <w:noProof/>
                                <w:color w:val="7F7F7F" w:themeColor="text1" w:themeTint="80"/>
                                <w:sz w:val="22"/>
                                <w:szCs w:val="22"/>
                              </w:rPr>
                            </w:pPr>
                            <w:r w:rsidRPr="00D242EB">
                              <w:rPr>
                                <w:rFonts w:ascii="Arial" w:hAnsi="Arial" w:cs="Arial"/>
                                <w:noProof/>
                                <w:color w:val="7F7F7F" w:themeColor="text1" w:themeTint="80"/>
                                <w:sz w:val="22"/>
                                <w:szCs w:val="22"/>
                              </w:rPr>
                              <w:t xml:space="preserve">On the first floor there is a landing with access to the loft space, large principle bedroom, 2 further bedrooms and refitted bathroom and WC. There is a second balcony to the front accessed off the communal hallway. </w:t>
                            </w:r>
                          </w:p>
                          <w:p w14:paraId="07E9709D" w14:textId="77777777" w:rsidR="00C019E1" w:rsidRPr="00D242EB" w:rsidRDefault="00C019E1" w:rsidP="001605C8">
                            <w:pPr>
                              <w:rPr>
                                <w:rFonts w:ascii="Arial" w:hAnsi="Arial" w:cs="Arial"/>
                                <w:noProof/>
                                <w:color w:val="7F7F7F" w:themeColor="text1" w:themeTint="80"/>
                                <w:sz w:val="22"/>
                                <w:szCs w:val="22"/>
                              </w:rPr>
                            </w:pPr>
                          </w:p>
                          <w:p w14:paraId="2191E8F1" w14:textId="77777777" w:rsidR="00C019E1" w:rsidRPr="00D242EB" w:rsidRDefault="00C019E1" w:rsidP="001605C8">
                            <w:pPr>
                              <w:rPr>
                                <w:rFonts w:ascii="Arial" w:hAnsi="Arial" w:cs="Arial"/>
                                <w:noProof/>
                                <w:color w:val="7F7F7F" w:themeColor="text1" w:themeTint="80"/>
                                <w:sz w:val="22"/>
                                <w:szCs w:val="22"/>
                              </w:rPr>
                            </w:pPr>
                            <w:r w:rsidRPr="00D242EB">
                              <w:rPr>
                                <w:rFonts w:ascii="Arial" w:hAnsi="Arial" w:cs="Arial"/>
                                <w:noProof/>
                                <w:color w:val="7F7F7F" w:themeColor="text1" w:themeTint="80"/>
                                <w:sz w:val="22"/>
                                <w:szCs w:val="22"/>
                              </w:rPr>
                              <w:t xml:space="preserve">Marlow town centre is a thriving and stylish riverside community with a comprehensive range of shops and excellent pubs and restaurants.  Nearby Marlow Station has a regular train service to London Paddington via Maidenhead (from 1hr 5 mins) with links to the City of London, further enhanced with the Crossrail Link from Maidenhead. Access to the M4 and M40 is via the A404(M) and London Heathrow is about 22 miles away. </w:t>
                            </w:r>
                          </w:p>
                          <w:p w14:paraId="75A217F9" w14:textId="77777777" w:rsidR="00C019E1" w:rsidRPr="00D242EB" w:rsidRDefault="00C019E1" w:rsidP="001605C8">
                            <w:pPr>
                              <w:rPr>
                                <w:rFonts w:ascii="Arial" w:hAnsi="Arial" w:cs="Arial"/>
                                <w:noProof/>
                                <w:color w:val="7F7F7F" w:themeColor="text1" w:themeTint="80"/>
                                <w:sz w:val="22"/>
                                <w:szCs w:val="22"/>
                              </w:rPr>
                            </w:pPr>
                          </w:p>
                          <w:p w14:paraId="667EB506" w14:textId="77777777" w:rsidR="00C019E1" w:rsidRPr="00D242EB" w:rsidRDefault="00C019E1" w:rsidP="001605C8">
                            <w:pPr>
                              <w:rPr>
                                <w:rFonts w:ascii="Arial" w:hAnsi="Arial" w:cs="Arial"/>
                                <w:noProof/>
                                <w:color w:val="7F7F7F" w:themeColor="text1" w:themeTint="80"/>
                                <w:sz w:val="22"/>
                                <w:szCs w:val="22"/>
                              </w:rPr>
                            </w:pPr>
                            <w:r w:rsidRPr="00D242EB">
                              <w:rPr>
                                <w:rFonts w:ascii="Arial" w:hAnsi="Arial" w:cs="Arial"/>
                                <w:noProof/>
                                <w:color w:val="7F7F7F" w:themeColor="text1" w:themeTint="80"/>
                                <w:sz w:val="22"/>
                                <w:szCs w:val="22"/>
                              </w:rPr>
                              <w:t>There is a wide range of educational and recreational facilities in the area. Excellent local schools are numerous and include Sir William Borlase in Marlow.</w:t>
                            </w:r>
                          </w:p>
                          <w:p w14:paraId="25F393E7" w14:textId="77777777" w:rsidR="00C019E1" w:rsidRPr="00D242EB" w:rsidRDefault="00C019E1" w:rsidP="001605C8">
                            <w:pPr>
                              <w:rPr>
                                <w:rFonts w:ascii="Arial" w:hAnsi="Arial" w:cs="Arial"/>
                                <w:noProof/>
                                <w:color w:val="7F7F7F" w:themeColor="text1" w:themeTint="80"/>
                                <w:sz w:val="22"/>
                                <w:szCs w:val="22"/>
                              </w:rPr>
                            </w:pPr>
                            <w:r w:rsidRPr="00D242EB">
                              <w:rPr>
                                <w:rFonts w:ascii="Arial" w:hAnsi="Arial" w:cs="Arial"/>
                                <w:noProof/>
                                <w:color w:val="7F7F7F" w:themeColor="text1" w:themeTint="80"/>
                                <w:sz w:val="22"/>
                                <w:szCs w:val="22"/>
                              </w:rPr>
                              <w:t xml:space="preserve">                                   </w:t>
                            </w:r>
                          </w:p>
                          <w:p w14:paraId="0C7DCDE7" w14:textId="77777777" w:rsidR="00C019E1" w:rsidRPr="00375412" w:rsidRDefault="00C019E1">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299EC" id="Text Box 2" o:spid="_x0000_s1032" type="#_x0000_t202" style="position:absolute;margin-left:27.5pt;margin-top:5.6pt;width:225.7pt;height:348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" filled="f" stroked="f">
                <v:textbox>
                  <w:txbxContent>
                    <w:p w14:paraId="283063DA" w14:textId="77777777" w:rsidR="00D242EB" w:rsidRDefault="00C019E1" w:rsidP="001605C8">
                      <w:pPr>
                        <w:rPr>
                          <w:rFonts w:ascii="Arial" w:hAnsi="Arial" w:cs="Arial"/>
                          <w:noProof/>
                          <w:color w:val="7F7F7F" w:themeColor="text1" w:themeTint="80"/>
                          <w:sz w:val="22"/>
                          <w:szCs w:val="22"/>
                        </w:rPr>
                      </w:pPr>
                      <w:r w:rsidRPr="00D242EB">
                        <w:rPr>
                          <w:rFonts w:ascii="Arial" w:hAnsi="Arial" w:cs="Arial"/>
                          <w:noProof/>
                          <w:color w:val="7F7F7F" w:themeColor="text1" w:themeTint="80"/>
                          <w:sz w:val="22"/>
                          <w:szCs w:val="22"/>
                        </w:rPr>
                        <w:t xml:space="preserve">A light and spacious three bedroom split level duplex apartment situated on the first and second floors situated within a short level walk of the High Street. </w:t>
                      </w:r>
                    </w:p>
                    <w:p w14:paraId="5D147D5A" w14:textId="77777777" w:rsidR="00D242EB" w:rsidRDefault="00D242EB" w:rsidP="001605C8">
                      <w:pPr>
                        <w:rPr>
                          <w:rFonts w:ascii="Arial" w:hAnsi="Arial" w:cs="Arial"/>
                          <w:noProof/>
                          <w:color w:val="7F7F7F" w:themeColor="text1" w:themeTint="80"/>
                          <w:sz w:val="22"/>
                          <w:szCs w:val="22"/>
                        </w:rPr>
                      </w:pPr>
                    </w:p>
                    <w:p w14:paraId="5437A38E" w14:textId="77777777" w:rsidR="00D242EB" w:rsidRDefault="00C019E1" w:rsidP="001605C8">
                      <w:pPr>
                        <w:rPr>
                          <w:rFonts w:ascii="Arial" w:hAnsi="Arial" w:cs="Arial"/>
                          <w:noProof/>
                          <w:color w:val="7F7F7F" w:themeColor="text1" w:themeTint="80"/>
                          <w:sz w:val="22"/>
                          <w:szCs w:val="22"/>
                        </w:rPr>
                      </w:pPr>
                      <w:r w:rsidRPr="00D242EB">
                        <w:rPr>
                          <w:rFonts w:ascii="Arial" w:hAnsi="Arial" w:cs="Arial"/>
                          <w:noProof/>
                          <w:color w:val="7F7F7F" w:themeColor="text1" w:themeTint="80"/>
                          <w:sz w:val="22"/>
                          <w:szCs w:val="22"/>
                        </w:rPr>
                        <w:t xml:space="preserve">There is a security entry phone system, communal gardens and ample parking. The accommodation briefly comprises entrance hall with storage, open plan kitchen/dining room, good size living room with access to the balcony. </w:t>
                      </w:r>
                    </w:p>
                    <w:p w14:paraId="56D9A5FE" w14:textId="77777777" w:rsidR="00D242EB" w:rsidRDefault="00D242EB" w:rsidP="001605C8">
                      <w:pPr>
                        <w:rPr>
                          <w:rFonts w:ascii="Arial" w:hAnsi="Arial" w:cs="Arial"/>
                          <w:noProof/>
                          <w:color w:val="7F7F7F" w:themeColor="text1" w:themeTint="80"/>
                          <w:sz w:val="22"/>
                          <w:szCs w:val="22"/>
                        </w:rPr>
                      </w:pPr>
                    </w:p>
                    <w:p w14:paraId="15D42DB0" w14:textId="758A5487" w:rsidR="00C019E1" w:rsidRPr="00D242EB" w:rsidRDefault="00C019E1" w:rsidP="001605C8">
                      <w:pPr>
                        <w:rPr>
                          <w:rFonts w:ascii="Arial" w:hAnsi="Arial" w:cs="Arial"/>
                          <w:noProof/>
                          <w:color w:val="7F7F7F" w:themeColor="text1" w:themeTint="80"/>
                          <w:sz w:val="22"/>
                          <w:szCs w:val="22"/>
                        </w:rPr>
                      </w:pPr>
                      <w:r w:rsidRPr="00D242EB">
                        <w:rPr>
                          <w:rFonts w:ascii="Arial" w:hAnsi="Arial" w:cs="Arial"/>
                          <w:noProof/>
                          <w:color w:val="7F7F7F" w:themeColor="text1" w:themeTint="80"/>
                          <w:sz w:val="22"/>
                          <w:szCs w:val="22"/>
                        </w:rPr>
                        <w:t xml:space="preserve">On the first floor there is a landing with access to the loft space, large principle bedroom, 2 further bedrooms and refitted bathroom and WC. There is a second balcony to the front accessed off the communal hallway. </w:t>
                      </w:r>
                    </w:p>
                    <w:p w14:paraId="07E9709D" w14:textId="77777777" w:rsidR="00C019E1" w:rsidRPr="00D242EB" w:rsidRDefault="00C019E1" w:rsidP="001605C8">
                      <w:pPr>
                        <w:rPr>
                          <w:rFonts w:ascii="Arial" w:hAnsi="Arial" w:cs="Arial"/>
                          <w:noProof/>
                          <w:color w:val="7F7F7F" w:themeColor="text1" w:themeTint="80"/>
                          <w:sz w:val="22"/>
                          <w:szCs w:val="22"/>
                        </w:rPr>
                      </w:pPr>
                    </w:p>
                    <w:p w14:paraId="2191E8F1" w14:textId="77777777" w:rsidR="00C019E1" w:rsidRPr="00D242EB" w:rsidRDefault="00C019E1" w:rsidP="001605C8">
                      <w:pPr>
                        <w:rPr>
                          <w:rFonts w:ascii="Arial" w:hAnsi="Arial" w:cs="Arial"/>
                          <w:noProof/>
                          <w:color w:val="7F7F7F" w:themeColor="text1" w:themeTint="80"/>
                          <w:sz w:val="22"/>
                          <w:szCs w:val="22"/>
                        </w:rPr>
                      </w:pPr>
                      <w:r w:rsidRPr="00D242EB">
                        <w:rPr>
                          <w:rFonts w:ascii="Arial" w:hAnsi="Arial" w:cs="Arial"/>
                          <w:noProof/>
                          <w:color w:val="7F7F7F" w:themeColor="text1" w:themeTint="80"/>
                          <w:sz w:val="22"/>
                          <w:szCs w:val="22"/>
                        </w:rPr>
                        <w:t xml:space="preserve">Marlow town centre is a thriving and stylish riverside community with a comprehensive range of shops and excellent pubs and restaurants.  Nearby Marlow Station has a regular train service to London Paddington via Maidenhead (from 1hr 5 mins) with links to the City of London, further enhanced with the Crossrail Link from Maidenhead. Access to the M4 and M40 is via the A404(M) and London Heathrow is about 22 miles away. </w:t>
                      </w:r>
                    </w:p>
                    <w:p w14:paraId="75A217F9" w14:textId="77777777" w:rsidR="00C019E1" w:rsidRPr="00D242EB" w:rsidRDefault="00C019E1" w:rsidP="001605C8">
                      <w:pPr>
                        <w:rPr>
                          <w:rFonts w:ascii="Arial" w:hAnsi="Arial" w:cs="Arial"/>
                          <w:noProof/>
                          <w:color w:val="7F7F7F" w:themeColor="text1" w:themeTint="80"/>
                          <w:sz w:val="22"/>
                          <w:szCs w:val="22"/>
                        </w:rPr>
                      </w:pPr>
                    </w:p>
                    <w:p w14:paraId="667EB506" w14:textId="77777777" w:rsidR="00C019E1" w:rsidRPr="00D242EB" w:rsidRDefault="00C019E1" w:rsidP="001605C8">
                      <w:pPr>
                        <w:rPr>
                          <w:rFonts w:ascii="Arial" w:hAnsi="Arial" w:cs="Arial"/>
                          <w:noProof/>
                          <w:color w:val="7F7F7F" w:themeColor="text1" w:themeTint="80"/>
                          <w:sz w:val="22"/>
                          <w:szCs w:val="22"/>
                        </w:rPr>
                      </w:pPr>
                      <w:r w:rsidRPr="00D242EB">
                        <w:rPr>
                          <w:rFonts w:ascii="Arial" w:hAnsi="Arial" w:cs="Arial"/>
                          <w:noProof/>
                          <w:color w:val="7F7F7F" w:themeColor="text1" w:themeTint="80"/>
                          <w:sz w:val="22"/>
                          <w:szCs w:val="22"/>
                        </w:rPr>
                        <w:t>There is a wide range of educational and recreational facilities in the area. Excellent local schools are numerous and include Sir William Borlase in Marlow.</w:t>
                      </w:r>
                    </w:p>
                    <w:p w14:paraId="25F393E7" w14:textId="77777777" w:rsidR="00C019E1" w:rsidRPr="00D242EB" w:rsidRDefault="00C019E1" w:rsidP="001605C8">
                      <w:pPr>
                        <w:rPr>
                          <w:rFonts w:ascii="Arial" w:hAnsi="Arial" w:cs="Arial"/>
                          <w:noProof/>
                          <w:color w:val="7F7F7F" w:themeColor="text1" w:themeTint="80"/>
                          <w:sz w:val="22"/>
                          <w:szCs w:val="22"/>
                        </w:rPr>
                      </w:pPr>
                      <w:r w:rsidRPr="00D242EB">
                        <w:rPr>
                          <w:rFonts w:ascii="Arial" w:hAnsi="Arial" w:cs="Arial"/>
                          <w:noProof/>
                          <w:color w:val="7F7F7F" w:themeColor="text1" w:themeTint="80"/>
                          <w:sz w:val="22"/>
                          <w:szCs w:val="22"/>
                        </w:rPr>
                        <w:t xml:space="preserve">                                   </w:t>
                      </w:r>
                    </w:p>
                    <w:p w14:paraId="0C7DCDE7" w14:textId="77777777" w:rsidR="00C019E1" w:rsidRPr="00375412" w:rsidRDefault="00C019E1">
                      <w:pPr>
                        <w:rPr>
                          <w:rFonts w:ascii="Arial" w:hAnsi="Arial" w:cs="Arial"/>
                          <w:sz w:val="20"/>
                          <w:szCs w:val="20"/>
                        </w:rPr>
                      </w:pPr>
                    </w:p>
                  </w:txbxContent>
                </v:textbox>
                <w10:wrap type="square"/>
              </v:shape>
            </w:pict>
          </mc:Fallback>
        </mc:AlternateContent>
      </w:r>
      <w:r w:rsidR="00D242EB">
        <w:rPr>
          <w:noProof/>
        </w:rPr>
        <mc:AlternateContent>
          <mc:Choice Requires="wps">
            <w:drawing>
              <wp:anchor distT="45720" distB="45720" distL="114300" distR="114300" simplePos="0" relativeHeight="251681792" behindDoc="0" locked="0" layoutInCell="1" allowOverlap="1" wp14:anchorId="095D23CB" wp14:editId="555A967E">
                <wp:simplePos x="0" y="0"/>
                <wp:positionH relativeFrom="column">
                  <wp:posOffset>3390265</wp:posOffset>
                </wp:positionH>
                <wp:positionV relativeFrom="paragraph">
                  <wp:posOffset>71120</wp:posOffset>
                </wp:positionV>
                <wp:extent cx="2628900" cy="2588260"/>
                <wp:effectExtent l="0" t="0" r="0" b="254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588260"/>
                        </a:xfrm>
                        <a:prstGeom prst="rect">
                          <a:avLst/>
                        </a:prstGeom>
                        <a:noFill/>
                        <a:ln w="9525">
                          <a:noFill/>
                          <a:miter lim="800000"/>
                          <a:headEnd/>
                          <a:tailEnd/>
                        </a:ln>
                      </wps:spPr>
                      <wps:linkedTxbx id="7"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D23CB" id="_x0000_s1033" type="#_x0000_t202" style="position:absolute;margin-left:266.95pt;margin-top:5.6pt;width:207pt;height:203.8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" filled="f" stroked="f">
                <v:textbox>
                  <w:txbxContent/>
                </v:textbox>
                <w10:wrap type="square"/>
              </v:shape>
            </w:pict>
          </mc:Fallback>
        </mc:AlternateContent>
      </w:r>
      <w:r w:rsidR="00D242EB">
        <w:rPr>
          <w:noProof/>
          <w:lang w:val="en-GB" w:eastAsia="en-GB"/>
        </w:rPr>
        <w:drawing>
          <wp:anchor distT="0" distB="0" distL="114300" distR="114300" simplePos="0" relativeHeight="251685888" behindDoc="1" locked="0" layoutInCell="1" allowOverlap="1" wp14:anchorId="51C29F89" wp14:editId="18B06994">
            <wp:simplePos x="0" y="0"/>
            <wp:positionH relativeFrom="page">
              <wp:posOffset>3791163</wp:posOffset>
            </wp:positionH>
            <wp:positionV relativeFrom="page">
              <wp:posOffset>3339101</wp:posOffset>
            </wp:positionV>
            <wp:extent cx="6263135" cy="4043530"/>
            <wp:effectExtent l="0" t="0" r="444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1" cstate="print">
                      <a:extLst>
                        <a:ext uri="{28A0092B-C50C-407E-A947-70E740481C1C}">
                          <a14:useLocalDpi xmlns:a14="http://schemas.microsoft.com/office/drawing/2010/main" val="0"/>
                        </a:ext>
                      </a:extLst>
                    </a:blip>
                    <a:srcRect t="6930" b="6930"/>
                    <a:stretch>
                      <a:fillRect/>
                    </a:stretch>
                  </pic:blipFill>
                  <pic:spPr>
                    <a:xfrm>
                      <a:off x="0" y="0"/>
                      <a:ext cx="6263135" cy="4043530"/>
                    </a:xfrm>
                    <a:prstGeom prst="rect">
                      <a:avLst/>
                    </a:prstGeom>
                  </pic:spPr>
                </pic:pic>
              </a:graphicData>
            </a:graphic>
            <wp14:sizeRelH relativeFrom="margin">
              <wp14:pctWidth>0</wp14:pctWidth>
            </wp14:sizeRelH>
            <wp14:sizeRelV relativeFrom="margin">
              <wp14:pctHeight>0</wp14:pctHeight>
            </wp14:sizeRelV>
          </wp:anchor>
        </w:drawing>
      </w:r>
      <w:r w:rsidR="00D242EB">
        <w:rPr>
          <w:noProof/>
        </w:rPr>
        <w:drawing>
          <wp:anchor distT="0" distB="0" distL="114300" distR="114300" simplePos="0" relativeHeight="251689984" behindDoc="1" locked="0" layoutInCell="1" allowOverlap="1" wp14:anchorId="0D3D3C7F" wp14:editId="45B7250E">
            <wp:simplePos x="0" y="0"/>
            <wp:positionH relativeFrom="page">
              <wp:posOffset>143838</wp:posOffset>
            </wp:positionH>
            <wp:positionV relativeFrom="page">
              <wp:posOffset>4982966</wp:posOffset>
            </wp:positionV>
            <wp:extent cx="3524036" cy="2399665"/>
            <wp:effectExtent l="0" t="0" r="635" b="63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22" cstate="print">
                      <a:extLst>
                        <a:ext uri="{28A0092B-C50C-407E-A947-70E740481C1C}">
                          <a14:useLocalDpi xmlns:a14="http://schemas.microsoft.com/office/drawing/2010/main" val="0"/>
                        </a:ext>
                      </a:extLst>
                    </a:blip>
                    <a:srcRect t="3090" b="3090"/>
                    <a:stretch>
                      <a:fillRect/>
                    </a:stretch>
                  </pic:blipFill>
                  <pic:spPr>
                    <a:xfrm>
                      <a:off x="0" y="0"/>
                      <a:ext cx="3525039" cy="2400348"/>
                    </a:xfrm>
                    <a:prstGeom prst="rect">
                      <a:avLst/>
                    </a:prstGeom>
                  </pic:spPr>
                </pic:pic>
              </a:graphicData>
            </a:graphic>
            <wp14:sizeRelH relativeFrom="margin">
              <wp14:pctWidth>0</wp14:pctWidth>
            </wp14:sizeRelH>
            <wp14:sizeRelV relativeFrom="margin">
              <wp14:pctHeight>0</wp14:pctHeight>
            </wp14:sizeRelV>
          </wp:anchor>
        </w:drawing>
      </w:r>
    </w:p>
    <w:p w14:paraId="1572948D" w14:textId="0C5DC1A6" w:rsidR="00C019E1" w:rsidRDefault="00C019E1">
      <w:r>
        <w:rPr>
          <w:noProof/>
        </w:rPr>
        <w:lastRenderedPageBreak/>
        <w:drawing>
          <wp:anchor distT="0" distB="0" distL="114300" distR="114300" simplePos="0" relativeHeight="251692032" behindDoc="1" locked="0" layoutInCell="1" allowOverlap="1" wp14:anchorId="2EEF4B8A" wp14:editId="6E10478D">
            <wp:simplePos x="0" y="0"/>
            <wp:positionH relativeFrom="page">
              <wp:posOffset>8096036</wp:posOffset>
            </wp:positionH>
            <wp:positionV relativeFrom="page">
              <wp:posOffset>195209</wp:posOffset>
            </wp:positionV>
            <wp:extent cx="2377440" cy="1541124"/>
            <wp:effectExtent l="0" t="0" r="3810" b="254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r:embed="rId23" cstate="print">
                      <a:extLst>
                        <a:ext uri="{28A0092B-C50C-407E-A947-70E740481C1C}">
                          <a14:useLocalDpi xmlns:a14="http://schemas.microsoft.com/office/drawing/2010/main" val="0"/>
                        </a:ext>
                      </a:extLst>
                    </a:blip>
                    <a:srcRect t="1229" b="1229"/>
                    <a:stretch>
                      <a:fillRect/>
                    </a:stretch>
                  </pic:blipFill>
                  <pic:spPr>
                    <a:xfrm>
                      <a:off x="0" y="0"/>
                      <a:ext cx="2379769" cy="1542634"/>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64384" behindDoc="0" locked="0" layoutInCell="1" allowOverlap="1" wp14:anchorId="4387BC27" wp14:editId="4949EC53">
                <wp:simplePos x="0" y="0"/>
                <wp:positionH relativeFrom="page">
                  <wp:posOffset>8100060</wp:posOffset>
                </wp:positionH>
                <wp:positionV relativeFrom="page">
                  <wp:posOffset>4292600</wp:posOffset>
                </wp:positionV>
                <wp:extent cx="2232025" cy="1647190"/>
                <wp:effectExtent l="3810" t="0" r="2540" b="3810"/>
                <wp:wrapNone/>
                <wp:docPr id="16" name="Text Box 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232025" cy="1647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22F89BCC" w14:textId="77777777" w:rsidR="00C019E1" w:rsidRDefault="00C019E1" w:rsidP="006C35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7BC27" id="Text Box 81" o:spid="_x0000_s1034" type="#_x0000_t202" style="position:absolute;margin-left:637.8pt;margin-top:338pt;width:175.75pt;height:129.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" filled="f" stroked="f" strokecolor="fuchsia">
                <o:lock v:ext="edit" aspectratio="t"/>
                <v:textbox inset="0,0,0,0">
                  <w:txbxContent>
                    <w:p w14:paraId="22F89BCC" w14:textId="77777777" w:rsidR="00C019E1" w:rsidRDefault="00C019E1" w:rsidP="006C35FE"/>
                  </w:txbxContent>
                </v:textbox>
                <w10:wrap anchorx="page" anchory="page"/>
              </v:shape>
            </w:pict>
          </mc:Fallback>
        </mc:AlternateContent>
      </w:r>
    </w:p>
    <w:p w14:paraId="67B9AA74" w14:textId="03DAB97A" w:rsidR="00C019E1" w:rsidRPr="00F95DD4" w:rsidRDefault="00D242EB" w:rsidP="00F95DD4">
      <w:r>
        <w:rPr>
          <w:noProof/>
        </w:rPr>
        <w:drawing>
          <wp:anchor distT="0" distB="0" distL="114300" distR="114300" simplePos="0" relativeHeight="251694080" behindDoc="0" locked="0" layoutInCell="1" allowOverlap="1" wp14:anchorId="63FCD8C2" wp14:editId="30856F4D">
            <wp:simplePos x="0" y="0"/>
            <wp:positionH relativeFrom="page">
              <wp:posOffset>1068512</wp:posOffset>
            </wp:positionH>
            <wp:positionV relativeFrom="page">
              <wp:posOffset>359596</wp:posOffset>
            </wp:positionV>
            <wp:extent cx="6297681" cy="5690493"/>
            <wp:effectExtent l="0" t="0" r="8255" b="571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7905" cy="5699731"/>
                    </a:xfrm>
                    <a:prstGeom prst="rect">
                      <a:avLst/>
                    </a:prstGeom>
                  </pic:spPr>
                </pic:pic>
              </a:graphicData>
            </a:graphic>
            <wp14:sizeRelH relativeFrom="margin">
              <wp14:pctWidth>0</wp14:pctWidth>
            </wp14:sizeRelH>
            <wp14:sizeRelV relativeFrom="margin">
              <wp14:pctHeight>0</wp14:pctHeight>
            </wp14:sizeRelV>
          </wp:anchor>
        </w:drawing>
      </w:r>
    </w:p>
    <w:p w14:paraId="58CD1E0C" w14:textId="77777777" w:rsidR="00C019E1" w:rsidRPr="00F95DD4" w:rsidRDefault="00C019E1" w:rsidP="00F95DD4"/>
    <w:p w14:paraId="5006A081" w14:textId="77777777" w:rsidR="00C019E1" w:rsidRPr="00F95DD4" w:rsidRDefault="00C019E1" w:rsidP="00F95DD4"/>
    <w:p w14:paraId="29484F27" w14:textId="77777777" w:rsidR="00C019E1" w:rsidRPr="00F95DD4" w:rsidRDefault="00C019E1" w:rsidP="00F95DD4"/>
    <w:p w14:paraId="56116049" w14:textId="77777777" w:rsidR="00C019E1" w:rsidRPr="00F95DD4" w:rsidRDefault="00C019E1" w:rsidP="00F95DD4"/>
    <w:p w14:paraId="73A7B78B" w14:textId="77777777" w:rsidR="00C019E1" w:rsidRPr="00F95DD4" w:rsidRDefault="00C019E1" w:rsidP="00F95DD4"/>
    <w:p w14:paraId="04394656" w14:textId="77777777" w:rsidR="00C019E1" w:rsidRPr="00F95DD4" w:rsidRDefault="00C019E1" w:rsidP="00F95DD4"/>
    <w:p w14:paraId="244C0804" w14:textId="77777777" w:rsidR="00C019E1" w:rsidRPr="00F95DD4" w:rsidRDefault="00C019E1" w:rsidP="00F95DD4"/>
    <w:p w14:paraId="13DC52D4" w14:textId="77777777" w:rsidR="00C019E1" w:rsidRPr="00F95DD4" w:rsidRDefault="00C019E1" w:rsidP="00F95DD4"/>
    <w:p w14:paraId="06624C89" w14:textId="4469126F" w:rsidR="00C019E1" w:rsidRPr="00F95DD4" w:rsidRDefault="00D242EB" w:rsidP="00F95DD4">
      <w:r>
        <w:rPr>
          <w:noProof/>
        </w:rPr>
        <w:drawing>
          <wp:anchor distT="0" distB="0" distL="114300" distR="114300" simplePos="0" relativeHeight="251693056" behindDoc="1" locked="0" layoutInCell="1" allowOverlap="1" wp14:anchorId="2886A76C" wp14:editId="6D8C6C62">
            <wp:simplePos x="0" y="0"/>
            <wp:positionH relativeFrom="page">
              <wp:posOffset>8095843</wp:posOffset>
            </wp:positionH>
            <wp:positionV relativeFrom="page">
              <wp:posOffset>1941794</wp:posOffset>
            </wp:positionV>
            <wp:extent cx="2381250" cy="1489753"/>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25" cstate="print">
                      <a:extLst>
                        <a:ext uri="{28A0092B-C50C-407E-A947-70E740481C1C}">
                          <a14:useLocalDpi xmlns:a14="http://schemas.microsoft.com/office/drawing/2010/main" val="0"/>
                        </a:ext>
                      </a:extLst>
                    </a:blip>
                    <a:srcRect t="2436" b="2436"/>
                    <a:stretch>
                      <a:fillRect/>
                    </a:stretch>
                  </pic:blipFill>
                  <pic:spPr>
                    <a:xfrm>
                      <a:off x="0" y="0"/>
                      <a:ext cx="2381250" cy="1489753"/>
                    </a:xfrm>
                    <a:prstGeom prst="rect">
                      <a:avLst/>
                    </a:prstGeom>
                  </pic:spPr>
                </pic:pic>
              </a:graphicData>
            </a:graphic>
            <wp14:sizeRelH relativeFrom="margin">
              <wp14:pctWidth>0</wp14:pctWidth>
            </wp14:sizeRelH>
            <wp14:sizeRelV relativeFrom="margin">
              <wp14:pctHeight>0</wp14:pctHeight>
            </wp14:sizeRelV>
          </wp:anchor>
        </w:drawing>
      </w:r>
    </w:p>
    <w:p w14:paraId="041EDC1F" w14:textId="4713246C" w:rsidR="00C019E1" w:rsidRPr="00F95DD4" w:rsidRDefault="00C019E1" w:rsidP="00F95DD4"/>
    <w:p w14:paraId="2EEF3527" w14:textId="77777777" w:rsidR="00C019E1" w:rsidRPr="00F95DD4" w:rsidRDefault="00C019E1" w:rsidP="00F95DD4"/>
    <w:p w14:paraId="29D6F33C" w14:textId="77777777" w:rsidR="00C019E1" w:rsidRPr="00F95DD4" w:rsidRDefault="00C019E1" w:rsidP="00F95DD4"/>
    <w:p w14:paraId="363E0503" w14:textId="77777777" w:rsidR="00C019E1" w:rsidRPr="00F95DD4" w:rsidRDefault="00C019E1" w:rsidP="00F95DD4"/>
    <w:p w14:paraId="0453111F" w14:textId="77777777" w:rsidR="00C019E1" w:rsidRPr="00F95DD4" w:rsidRDefault="00C019E1" w:rsidP="00F95DD4"/>
    <w:p w14:paraId="01C47B40" w14:textId="77777777" w:rsidR="00C019E1" w:rsidRPr="00F95DD4" w:rsidRDefault="00C019E1" w:rsidP="00F95DD4"/>
    <w:p w14:paraId="69B9076F" w14:textId="77777777" w:rsidR="00C019E1" w:rsidRPr="00F95DD4" w:rsidRDefault="00C019E1" w:rsidP="00F95DD4"/>
    <w:p w14:paraId="7A5F2E93" w14:textId="77777777" w:rsidR="00C019E1" w:rsidRPr="00F95DD4" w:rsidRDefault="00C019E1" w:rsidP="00F95DD4"/>
    <w:p w14:paraId="308ABAE9" w14:textId="77777777" w:rsidR="00C019E1" w:rsidRPr="00F95DD4" w:rsidRDefault="00C019E1" w:rsidP="00F95DD4"/>
    <w:p w14:paraId="553139B6" w14:textId="77777777" w:rsidR="00C019E1" w:rsidRPr="00F95DD4" w:rsidRDefault="00C019E1" w:rsidP="00F95DD4"/>
    <w:p w14:paraId="5C7FD661" w14:textId="77777777" w:rsidR="00C019E1" w:rsidRPr="00F95DD4" w:rsidRDefault="00C019E1" w:rsidP="00F95DD4"/>
    <w:p w14:paraId="2F502A38" w14:textId="77777777" w:rsidR="00C019E1" w:rsidRPr="00F95DD4" w:rsidRDefault="00C019E1" w:rsidP="00F95DD4"/>
    <w:p w14:paraId="31707E29" w14:textId="77777777" w:rsidR="00C019E1" w:rsidRPr="00F95DD4" w:rsidRDefault="00C019E1" w:rsidP="00F95DD4"/>
    <w:p w14:paraId="43A4C03D" w14:textId="77777777" w:rsidR="00C019E1" w:rsidRPr="00F95DD4" w:rsidRDefault="00C019E1" w:rsidP="00F95DD4"/>
    <w:p w14:paraId="226FB9BB" w14:textId="77777777" w:rsidR="00C019E1" w:rsidRPr="00F95DD4" w:rsidRDefault="00C019E1" w:rsidP="00F95DD4"/>
    <w:p w14:paraId="3334FF0B" w14:textId="77777777" w:rsidR="00C019E1" w:rsidRPr="00F95DD4" w:rsidRDefault="00C019E1" w:rsidP="00F95DD4"/>
    <w:p w14:paraId="1329271C" w14:textId="77777777" w:rsidR="00C019E1" w:rsidRPr="00F95DD4" w:rsidRDefault="00C019E1" w:rsidP="00F95DD4"/>
    <w:p w14:paraId="2CCE160B" w14:textId="77777777" w:rsidR="00C019E1" w:rsidRPr="00F95DD4" w:rsidRDefault="00C019E1" w:rsidP="00F95DD4"/>
    <w:p w14:paraId="793078A9" w14:textId="77777777" w:rsidR="00C019E1" w:rsidRPr="00F95DD4" w:rsidRDefault="00C019E1" w:rsidP="00F95DD4"/>
    <w:p w14:paraId="5391F556" w14:textId="77777777" w:rsidR="00C019E1" w:rsidRPr="00F95DD4" w:rsidRDefault="00C019E1" w:rsidP="00F95DD4"/>
    <w:p w14:paraId="217DCD85" w14:textId="77777777" w:rsidR="00C019E1" w:rsidRPr="00F95DD4" w:rsidRDefault="00C019E1" w:rsidP="00F95DD4"/>
    <w:p w14:paraId="724222A8" w14:textId="77777777" w:rsidR="00C019E1" w:rsidRPr="00F95DD4" w:rsidRDefault="00C019E1" w:rsidP="00F95DD4"/>
    <w:p w14:paraId="6E3881D6" w14:textId="77777777" w:rsidR="00C019E1" w:rsidRPr="00F95DD4" w:rsidRDefault="00C019E1" w:rsidP="00F95DD4"/>
    <w:p w14:paraId="08D9E3DC" w14:textId="77777777" w:rsidR="00C019E1" w:rsidRDefault="00C019E1" w:rsidP="00F95DD4"/>
    <w:p w14:paraId="2A071ECD" w14:textId="77777777" w:rsidR="00C019E1" w:rsidRDefault="00C019E1" w:rsidP="00F95DD4"/>
    <w:p w14:paraId="6E357AEF" w14:textId="77777777" w:rsidR="00C019E1" w:rsidRDefault="00C019E1" w:rsidP="00F95DD4">
      <w:pPr>
        <w:tabs>
          <w:tab w:val="left" w:pos="3159"/>
        </w:tabs>
        <w:sectPr w:rsidR="00C019E1" w:rsidSect="00214969">
          <w:headerReference w:type="default" r:id="rId26"/>
          <w:footerReference w:type="default" r:id="rId27"/>
          <w:pgSz w:w="16840" w:h="11907" w:orient="landscape"/>
          <w:pgMar w:top="0" w:right="0" w:bottom="0" w:left="0" w:header="0" w:footer="0" w:gutter="0"/>
          <w:cols w:space="708"/>
          <w:docGrid w:linePitch="360"/>
        </w:sectPr>
      </w:pPr>
      <w:r>
        <w:tab/>
      </w:r>
    </w:p>
    <w:p w14:paraId="14BA0236" w14:textId="77777777" w:rsidR="00C019E1" w:rsidRDefault="00C019E1" w:rsidP="00F95DD4">
      <w:pPr>
        <w:tabs>
          <w:tab w:val="left" w:pos="3159"/>
        </w:tabs>
        <w:sectPr w:rsidR="00C019E1" w:rsidSect="007F083F">
          <w:headerReference w:type="default" r:id="rId28"/>
          <w:footerReference w:type="default" r:id="rId29"/>
          <w:type w:val="continuous"/>
          <w:pgSz w:w="16840" w:h="11907" w:orient="landscape"/>
          <w:pgMar w:top="0" w:right="0" w:bottom="0" w:left="0" w:header="0" w:footer="0" w:gutter="0"/>
          <w:cols w:space="708"/>
          <w:docGrid w:linePitch="360"/>
        </w:sectPr>
      </w:pPr>
    </w:p>
    <w:p w14:paraId="3EF38DEF" w14:textId="77777777" w:rsidR="00C019E1" w:rsidRPr="00F95DD4" w:rsidRDefault="00C019E1" w:rsidP="00F95DD4">
      <w:pPr>
        <w:tabs>
          <w:tab w:val="left" w:pos="3159"/>
        </w:tabs>
      </w:pPr>
    </w:p>
    <w:sectPr w:rsidR="00C019E1" w:rsidRPr="00F95DD4" w:rsidSect="00C019E1">
      <w:headerReference w:type="default" r:id="rId30"/>
      <w:footerReference w:type="default" r:id="rId31"/>
      <w:type w:val="continuous"/>
      <w:pgSz w:w="16840" w:h="11907" w:orient="landscape"/>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7A1C2" w14:textId="77777777" w:rsidR="00C019E1" w:rsidRDefault="00C019E1">
      <w:r>
        <w:separator/>
      </w:r>
    </w:p>
  </w:endnote>
  <w:endnote w:type="continuationSeparator" w:id="0">
    <w:p w14:paraId="1833B69C" w14:textId="77777777" w:rsidR="00C019E1" w:rsidRDefault="00C01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45 Light">
    <w:altName w:val="Bahnschrift Light"/>
    <w:panose1 w:val="020B05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46A37" w14:textId="77777777" w:rsidR="00C019E1" w:rsidRDefault="00C019E1">
    <w:pPr>
      <w:pStyle w:val="Footer"/>
    </w:pPr>
    <w:r>
      <w:rPr>
        <w:noProof/>
        <w:lang w:val="en-GB" w:eastAsia="en-GB"/>
      </w:rPr>
      <mc:AlternateContent>
        <mc:Choice Requires="wps">
          <w:drawing>
            <wp:anchor distT="0" distB="0" distL="114300" distR="114300" simplePos="0" relativeHeight="251683840" behindDoc="1" locked="0" layoutInCell="1" allowOverlap="1" wp14:anchorId="2FE703D0" wp14:editId="4C8A076C">
              <wp:simplePos x="0" y="0"/>
              <wp:positionH relativeFrom="page">
                <wp:posOffset>-226695</wp:posOffset>
              </wp:positionH>
              <wp:positionV relativeFrom="page">
                <wp:posOffset>-226695</wp:posOffset>
              </wp:positionV>
              <wp:extent cx="10972800" cy="8115300"/>
              <wp:effectExtent l="0" t="0" r="0" b="0"/>
              <wp:wrapNone/>
              <wp:docPr id="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0" cy="8115300"/>
                      </a:xfrm>
                      <a:prstGeom prst="rect">
                        <a:avLst/>
                      </a:prstGeom>
                      <a:solidFill>
                        <a:srgbClr val="C0C0C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0F5C1B" w14:textId="77777777" w:rsidR="00C019E1" w:rsidRDefault="00C019E1" w:rsidP="006A0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703D0" id="Rectangle 17" o:spid="_x0000_s1035" style="position:absolute;margin-left:-17.85pt;margin-top:-17.85pt;width:12in;height:639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" fillcolor="silver" stroked="f">
              <v:textbox>
                <w:txbxContent>
                  <w:p w14:paraId="4F0F5C1B" w14:textId="77777777" w:rsidR="00C019E1" w:rsidRDefault="00C019E1" w:rsidP="006A08A9">
                    <w:pPr>
                      <w:jc w:val="center"/>
                    </w:pP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4AAE6" w14:textId="77777777" w:rsidR="00C019E1" w:rsidRDefault="00C019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E049B" w14:textId="77777777" w:rsidR="00C019E1" w:rsidRDefault="00C019E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4F34E" w14:textId="77777777" w:rsidR="00C019E1" w:rsidRDefault="00C019E1">
    <w:pPr>
      <w:pStyle w:val="Footer"/>
    </w:pPr>
    <w:r>
      <w:rPr>
        <w:noProof/>
        <w:lang w:val="en-GB" w:eastAsia="en-GB"/>
      </w:rPr>
      <w:drawing>
        <wp:anchor distT="0" distB="0" distL="114300" distR="114300" simplePos="0" relativeHeight="251679744" behindDoc="0" locked="0" layoutInCell="1" allowOverlap="1" wp14:anchorId="59632876" wp14:editId="4C1411AE">
          <wp:simplePos x="0" y="0"/>
          <wp:positionH relativeFrom="page">
            <wp:posOffset>8275320</wp:posOffset>
          </wp:positionH>
          <wp:positionV relativeFrom="page">
            <wp:posOffset>4485005</wp:posOffset>
          </wp:positionV>
          <wp:extent cx="1873885" cy="1252855"/>
          <wp:effectExtent l="0" t="0" r="0" b="0"/>
          <wp:wrapNone/>
          <wp:docPr id="18" name="Picture 18"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b-logo-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388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2816" behindDoc="0" locked="0" layoutInCell="1" allowOverlap="1" wp14:anchorId="38F71FBF" wp14:editId="7B89AC90">
          <wp:simplePos x="0" y="0"/>
          <wp:positionH relativeFrom="page">
            <wp:posOffset>6134100</wp:posOffset>
          </wp:positionH>
          <wp:positionV relativeFrom="page">
            <wp:posOffset>6364605</wp:posOffset>
          </wp:positionV>
          <wp:extent cx="800100" cy="172085"/>
          <wp:effectExtent l="0" t="0" r="0" b="0"/>
          <wp:wrapNone/>
          <wp:docPr id="20" name="Picture 20"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oopla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0100" cy="172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1792" behindDoc="0" locked="0" layoutInCell="1" allowOverlap="1" wp14:anchorId="6BAE09C5" wp14:editId="0EB9B558">
          <wp:simplePos x="0" y="0"/>
          <wp:positionH relativeFrom="page">
            <wp:posOffset>4613275</wp:posOffset>
          </wp:positionH>
          <wp:positionV relativeFrom="page">
            <wp:posOffset>6313170</wp:posOffset>
          </wp:positionV>
          <wp:extent cx="1021715" cy="223520"/>
          <wp:effectExtent l="0" t="0" r="6985" b="0"/>
          <wp:wrapNone/>
          <wp:docPr id="22" name="Picture 22" descr="Primelocation l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melocation lscap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1715" cy="223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0768" behindDoc="0" locked="0" layoutInCell="1" allowOverlap="1" wp14:anchorId="056E9E4E" wp14:editId="7FBBC5B0">
          <wp:simplePos x="0" y="0"/>
          <wp:positionH relativeFrom="page">
            <wp:posOffset>3200400</wp:posOffset>
          </wp:positionH>
          <wp:positionV relativeFrom="page">
            <wp:posOffset>6345555</wp:posOffset>
          </wp:positionV>
          <wp:extent cx="914400" cy="191135"/>
          <wp:effectExtent l="0" t="0" r="0" b="0"/>
          <wp:wrapNone/>
          <wp:docPr id="25" name="Picture 25" descr="Right Move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ght Move RE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 cy="1911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D8337" w14:textId="77777777" w:rsidR="00C019E1" w:rsidRDefault="00C019E1">
    <w:pPr>
      <w:pStyle w:val="Footer"/>
    </w:pPr>
    <w:r>
      <w:rPr>
        <w:noProof/>
        <w:lang w:val="en-GB" w:eastAsia="en-GB"/>
      </w:rPr>
      <w:drawing>
        <wp:anchor distT="0" distB="0" distL="114300" distR="114300" simplePos="0" relativeHeight="251670528" behindDoc="0" locked="0" layoutInCell="1" allowOverlap="1" wp14:anchorId="771E7AFD" wp14:editId="67612C4D">
          <wp:simplePos x="0" y="0"/>
          <wp:positionH relativeFrom="page">
            <wp:posOffset>8275320</wp:posOffset>
          </wp:positionH>
          <wp:positionV relativeFrom="page">
            <wp:posOffset>4485005</wp:posOffset>
          </wp:positionV>
          <wp:extent cx="1873885" cy="1252855"/>
          <wp:effectExtent l="0" t="0" r="0" b="0"/>
          <wp:wrapNone/>
          <wp:docPr id="19" name="Picture 19"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b-logo-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388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4624" behindDoc="0" locked="0" layoutInCell="1" allowOverlap="1" wp14:anchorId="15ED717F" wp14:editId="5127E1B6">
          <wp:simplePos x="0" y="0"/>
          <wp:positionH relativeFrom="page">
            <wp:posOffset>7432675</wp:posOffset>
          </wp:positionH>
          <wp:positionV relativeFrom="page">
            <wp:posOffset>6176645</wp:posOffset>
          </wp:positionV>
          <wp:extent cx="375920" cy="360045"/>
          <wp:effectExtent l="0" t="0" r="5080" b="1905"/>
          <wp:wrapNone/>
          <wp:docPr id="21" name="Picture 21" descr="NAEA NEW TO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EA NEW TO U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5920" cy="360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3600" behindDoc="0" locked="0" layoutInCell="1" allowOverlap="1" wp14:anchorId="020AF563" wp14:editId="79748A83">
          <wp:simplePos x="0" y="0"/>
          <wp:positionH relativeFrom="page">
            <wp:posOffset>6134100</wp:posOffset>
          </wp:positionH>
          <wp:positionV relativeFrom="page">
            <wp:posOffset>6364605</wp:posOffset>
          </wp:positionV>
          <wp:extent cx="800100" cy="172085"/>
          <wp:effectExtent l="0" t="0" r="0" b="0"/>
          <wp:wrapNone/>
          <wp:docPr id="23" name="Picture 23"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oopla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172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2576" behindDoc="0" locked="0" layoutInCell="1" allowOverlap="1" wp14:anchorId="06F2C299" wp14:editId="2A202D7E">
          <wp:simplePos x="0" y="0"/>
          <wp:positionH relativeFrom="page">
            <wp:posOffset>4613275</wp:posOffset>
          </wp:positionH>
          <wp:positionV relativeFrom="page">
            <wp:posOffset>6313170</wp:posOffset>
          </wp:positionV>
          <wp:extent cx="1021715" cy="223520"/>
          <wp:effectExtent l="0" t="0" r="6985" b="0"/>
          <wp:wrapNone/>
          <wp:docPr id="24" name="Picture 24" descr="Primelocation l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melocation lscap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21715" cy="223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1552" behindDoc="0" locked="0" layoutInCell="1" allowOverlap="1" wp14:anchorId="2F7E004F" wp14:editId="0FDE9FC2">
          <wp:simplePos x="0" y="0"/>
          <wp:positionH relativeFrom="page">
            <wp:posOffset>3200400</wp:posOffset>
          </wp:positionH>
          <wp:positionV relativeFrom="page">
            <wp:posOffset>6345555</wp:posOffset>
          </wp:positionV>
          <wp:extent cx="914400" cy="191135"/>
          <wp:effectExtent l="0" t="0" r="0" b="0"/>
          <wp:wrapNone/>
          <wp:docPr id="26" name="Picture 26" descr="Right Move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ght Move REA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191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5648" behindDoc="0" locked="0" layoutInCell="1" allowOverlap="1" wp14:anchorId="6AA38CC5" wp14:editId="1F5C63B8">
          <wp:simplePos x="0" y="0"/>
          <wp:positionH relativeFrom="page">
            <wp:posOffset>8307705</wp:posOffset>
          </wp:positionH>
          <wp:positionV relativeFrom="page">
            <wp:posOffset>6247130</wp:posOffset>
          </wp:positionV>
          <wp:extent cx="288290" cy="289560"/>
          <wp:effectExtent l="0" t="0" r="0" b="0"/>
          <wp:wrapNone/>
          <wp:docPr id="34" name="Picture 34"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cebook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290" cy="289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6E8F1" w14:textId="77777777" w:rsidR="00C662CA" w:rsidRDefault="00C662CA">
    <w:pPr>
      <w:pStyle w:val="Footer"/>
    </w:pPr>
    <w:r>
      <w:rPr>
        <w:noProof/>
        <w:lang w:val="en-GB" w:eastAsia="en-GB"/>
      </w:rPr>
      <w:drawing>
        <wp:anchor distT="0" distB="0" distL="114300" distR="114300" simplePos="0" relativeHeight="251661312" behindDoc="0" locked="0" layoutInCell="1" allowOverlap="1" wp14:anchorId="10F7EFF4" wp14:editId="12BD2881">
          <wp:simplePos x="0" y="0"/>
          <wp:positionH relativeFrom="page">
            <wp:posOffset>8275320</wp:posOffset>
          </wp:positionH>
          <wp:positionV relativeFrom="page">
            <wp:posOffset>4485005</wp:posOffset>
          </wp:positionV>
          <wp:extent cx="1873885" cy="1252855"/>
          <wp:effectExtent l="0" t="0" r="0" b="0"/>
          <wp:wrapNone/>
          <wp:docPr id="8" name="Picture 8"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b-logo-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388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5408" behindDoc="0" locked="0" layoutInCell="1" allowOverlap="1" wp14:anchorId="7DC78D90" wp14:editId="6B8ED00F">
          <wp:simplePos x="0" y="0"/>
          <wp:positionH relativeFrom="page">
            <wp:posOffset>7432675</wp:posOffset>
          </wp:positionH>
          <wp:positionV relativeFrom="page">
            <wp:posOffset>6176645</wp:posOffset>
          </wp:positionV>
          <wp:extent cx="375920" cy="360045"/>
          <wp:effectExtent l="0" t="0" r="5080" b="1905"/>
          <wp:wrapNone/>
          <wp:docPr id="12" name="Picture 12" descr="NAEA NEW TO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EA NEW TO U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5920" cy="360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4384" behindDoc="0" locked="0" layoutInCell="1" allowOverlap="1" wp14:anchorId="60D0CE4D" wp14:editId="45874DBE">
          <wp:simplePos x="0" y="0"/>
          <wp:positionH relativeFrom="page">
            <wp:posOffset>6134100</wp:posOffset>
          </wp:positionH>
          <wp:positionV relativeFrom="page">
            <wp:posOffset>6364605</wp:posOffset>
          </wp:positionV>
          <wp:extent cx="800100" cy="172085"/>
          <wp:effectExtent l="0" t="0" r="0" b="0"/>
          <wp:wrapNone/>
          <wp:docPr id="11" name="Picture 11"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oopla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172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3360" behindDoc="0" locked="0" layoutInCell="1" allowOverlap="1" wp14:anchorId="72BE4FD5" wp14:editId="0A09881B">
          <wp:simplePos x="0" y="0"/>
          <wp:positionH relativeFrom="page">
            <wp:posOffset>4613275</wp:posOffset>
          </wp:positionH>
          <wp:positionV relativeFrom="page">
            <wp:posOffset>6313170</wp:posOffset>
          </wp:positionV>
          <wp:extent cx="1021715" cy="223520"/>
          <wp:effectExtent l="0" t="0" r="6985" b="0"/>
          <wp:wrapNone/>
          <wp:docPr id="10" name="Picture 10" descr="Primelocation l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melocation lscap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21715" cy="223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336" behindDoc="0" locked="0" layoutInCell="1" allowOverlap="1" wp14:anchorId="2AB732AD" wp14:editId="511FD988">
          <wp:simplePos x="0" y="0"/>
          <wp:positionH relativeFrom="page">
            <wp:posOffset>3200400</wp:posOffset>
          </wp:positionH>
          <wp:positionV relativeFrom="page">
            <wp:posOffset>6345555</wp:posOffset>
          </wp:positionV>
          <wp:extent cx="914400" cy="191135"/>
          <wp:effectExtent l="0" t="0" r="0" b="0"/>
          <wp:wrapNone/>
          <wp:docPr id="9" name="Picture 9" descr="Right Move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ght Move REA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191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6432" behindDoc="0" locked="0" layoutInCell="1" allowOverlap="1" wp14:anchorId="4DE92992" wp14:editId="04ECA6DA">
          <wp:simplePos x="0" y="0"/>
          <wp:positionH relativeFrom="page">
            <wp:posOffset>8307705</wp:posOffset>
          </wp:positionH>
          <wp:positionV relativeFrom="page">
            <wp:posOffset>6247130</wp:posOffset>
          </wp:positionV>
          <wp:extent cx="288290" cy="289560"/>
          <wp:effectExtent l="0" t="0" r="0" b="0"/>
          <wp:wrapNone/>
          <wp:docPr id="13" name="Picture 13"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cebook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290" cy="289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CD1C8" w14:textId="77777777" w:rsidR="00C019E1" w:rsidRDefault="00C019E1">
      <w:r>
        <w:separator/>
      </w:r>
    </w:p>
  </w:footnote>
  <w:footnote w:type="continuationSeparator" w:id="0">
    <w:p w14:paraId="767BE702" w14:textId="77777777" w:rsidR="00C019E1" w:rsidRDefault="00C019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C20EF" w14:textId="77777777" w:rsidR="00C019E1" w:rsidRDefault="00C019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406EF" w14:textId="77777777" w:rsidR="00C019E1" w:rsidRDefault="00C019E1">
    <w:pPr>
      <w:pStyle w:val="Header"/>
    </w:pPr>
    <w:r>
      <w:rPr>
        <w:noProof/>
        <w:lang w:val="en-GB" w:eastAsia="en-GB"/>
      </w:rPr>
      <mc:AlternateContent>
        <mc:Choice Requires="wpg">
          <w:drawing>
            <wp:anchor distT="0" distB="0" distL="114300" distR="114300" simplePos="0" relativeHeight="251676672" behindDoc="0" locked="0" layoutInCell="1" allowOverlap="1" wp14:anchorId="664B914D" wp14:editId="7C12135B">
              <wp:simplePos x="0" y="0"/>
              <wp:positionH relativeFrom="column">
                <wp:posOffset>360045</wp:posOffset>
              </wp:positionH>
              <wp:positionV relativeFrom="paragraph">
                <wp:posOffset>4826635</wp:posOffset>
              </wp:positionV>
              <wp:extent cx="3204210" cy="5397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4210" cy="53975"/>
                        <a:chOff x="12327" y="3035"/>
                        <a:chExt cx="4184" cy="85"/>
                      </a:xfrm>
                    </wpg:grpSpPr>
                    <wps:wsp>
                      <wps:cNvPr id="4" name="Rectangle 4"/>
                      <wps:cNvSpPr>
                        <a:spLocks noChangeArrowheads="1"/>
                      </wps:cNvSpPr>
                      <wps:spPr bwMode="auto">
                        <a:xfrm>
                          <a:off x="12327" y="3035"/>
                          <a:ext cx="2835" cy="8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5"/>
                      <wps:cNvSpPr>
                        <a:spLocks noChangeArrowheads="1"/>
                      </wps:cNvSpPr>
                      <wps:spPr bwMode="auto">
                        <a:xfrm>
                          <a:off x="15332" y="3035"/>
                          <a:ext cx="1179" cy="8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ADE984" id="Group 3" o:spid="_x0000_s1026" style="position:absolute;margin-left:28.35pt;margin-top:380.05pt;width:252.3pt;height:4.25pt;z-index:251676672" coordorigin="12327,3035" coordsize="418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">
              <v:rect id="Rectangle 4" o:spid="_x0000_s1027" style="position:absolute;left:12327;top:3035;width:283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" fillcolor="#ec008c" stroked="f"/>
              <v:rect id="Rectangle 5" o:spid="_x0000_s1028" style="position:absolute;left:15332;top:3035;width:117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" fillcolor="#ffb9e3" stroked="f"/>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860CE" w14:textId="77777777" w:rsidR="00C019E1" w:rsidRDefault="00C019E1">
    <w:pPr>
      <w:pStyle w:val="Header"/>
    </w:pPr>
    <w:r>
      <w:rPr>
        <w:noProof/>
        <w:lang w:val="en-GB" w:eastAsia="en-GB"/>
      </w:rPr>
      <mc:AlternateContent>
        <mc:Choice Requires="wps">
          <w:drawing>
            <wp:anchor distT="0" distB="0" distL="114300" distR="114300" simplePos="0" relativeHeight="251678720" behindDoc="0" locked="0" layoutInCell="1" allowOverlap="1" wp14:anchorId="5C7D88D6" wp14:editId="56F76078">
              <wp:simplePos x="0" y="0"/>
              <wp:positionH relativeFrom="page">
                <wp:posOffset>3200400</wp:posOffset>
              </wp:positionH>
              <wp:positionV relativeFrom="page">
                <wp:posOffset>6748145</wp:posOffset>
              </wp:positionV>
              <wp:extent cx="7131685" cy="571500"/>
              <wp:effectExtent l="0" t="4445" r="254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685"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02C60203" w14:textId="77777777" w:rsidR="00C019E1" w:rsidRPr="00D67BF2" w:rsidRDefault="00C019E1"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0147DDB9" w14:textId="77777777" w:rsidR="00C019E1" w:rsidRPr="00D67BF2" w:rsidRDefault="00C019E1" w:rsidP="006C35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D88D6" id="_x0000_t202" coordsize="21600,21600" o:spt="202" path="m,l,21600r21600,l21600,xe">
              <v:stroke joinstyle="miter"/>
              <v:path gradientshapeok="t" o:connecttype="rect"/>
            </v:shapetype>
            <v:shape id="Text Box 7" o:spid="_x0000_s1036" type="#_x0000_t202" style="position:absolute;margin-left:252pt;margin-top:531.35pt;width:561.55pt;height: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" filled="f" stroked="f" strokecolor="fuchsia">
              <v:textbox inset="0,0,0,0">
                <w:txbxContent>
                  <w:p w14:paraId="02C60203" w14:textId="77777777" w:rsidR="00C019E1" w:rsidRPr="00D67BF2" w:rsidRDefault="00C019E1"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0147DDB9" w14:textId="77777777" w:rsidR="00C019E1" w:rsidRPr="00D67BF2" w:rsidRDefault="00C019E1" w:rsidP="006C35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77696" behindDoc="0" locked="0" layoutInCell="1" allowOverlap="1" wp14:anchorId="6B3CB68E" wp14:editId="1334530F">
              <wp:simplePos x="0" y="0"/>
              <wp:positionH relativeFrom="page">
                <wp:posOffset>342900</wp:posOffset>
              </wp:positionH>
              <wp:positionV relativeFrom="page">
                <wp:posOffset>6195060</wp:posOffset>
              </wp:positionV>
              <wp:extent cx="2514600" cy="1223010"/>
              <wp:effectExtent l="0" t="3810" r="0" b="1905"/>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2230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6ACA4ADF" w14:textId="77777777" w:rsidR="00C019E1" w:rsidRDefault="00C019E1" w:rsidP="006C35FE">
                          <w:pPr>
                            <w:rPr>
                              <w:rFonts w:ascii="Helvetica 45 Light" w:hAnsi="Helvetica 45 Light"/>
                              <w:lang w:val="en-GB"/>
                            </w:rPr>
                          </w:pPr>
                          <w:r w:rsidRPr="00C656BC">
                            <w:rPr>
                              <w:rFonts w:ascii="Helvetica 45 Light" w:hAnsi="Helvetica 45 Light"/>
                              <w:noProof/>
                              <w:lang w:val="en-GB"/>
                            </w:rPr>
                            <w:t>3 Anglers Court,  Spittal Street,  Marlow,  Bucks,  SL7 3HJ</w:t>
                          </w:r>
                        </w:p>
                        <w:p w14:paraId="6DA73D8D" w14:textId="77777777" w:rsidR="00C019E1" w:rsidRPr="008D0A34" w:rsidRDefault="00C019E1" w:rsidP="006C35FE">
                          <w:pPr>
                            <w:rPr>
                              <w:rFonts w:ascii="Helvetica 45 Light" w:hAnsi="Helvetica 45 Light"/>
                              <w:sz w:val="14"/>
                              <w:szCs w:val="14"/>
                              <w:lang w:val="en-GB"/>
                            </w:rPr>
                          </w:pPr>
                        </w:p>
                        <w:p w14:paraId="43F143D5" w14:textId="77777777" w:rsidR="00C019E1" w:rsidRDefault="00C019E1" w:rsidP="006C35FE">
                          <w:pPr>
                            <w:rPr>
                              <w:rFonts w:ascii="Helvetica 45 Light" w:hAnsi="Helvetica 45 Light"/>
                              <w:color w:val="EC008C"/>
                              <w:sz w:val="44"/>
                              <w:szCs w:val="44"/>
                              <w:lang w:val="en-GB"/>
                            </w:rPr>
                          </w:pPr>
                          <w:r w:rsidRPr="00C656BC">
                            <w:rPr>
                              <w:rFonts w:ascii="Helvetica 45 Light" w:hAnsi="Helvetica 45 Light"/>
                              <w:noProof/>
                              <w:color w:val="EC008C"/>
                              <w:sz w:val="44"/>
                              <w:szCs w:val="44"/>
                              <w:lang w:val="en-GB"/>
                            </w:rPr>
                            <w:t>01628 333800</w:t>
                          </w:r>
                        </w:p>
                        <w:p w14:paraId="19C414BA" w14:textId="77777777" w:rsidR="00C019E1" w:rsidRPr="008D0A34" w:rsidRDefault="00C019E1" w:rsidP="006C35FE">
                          <w:pPr>
                            <w:rPr>
                              <w:rFonts w:ascii="Helvetica 45 Light" w:hAnsi="Helvetica 45 Light"/>
                              <w:sz w:val="30"/>
                              <w:szCs w:val="30"/>
                              <w:lang w:val="en-GB"/>
                            </w:rPr>
                          </w:pPr>
                          <w:r w:rsidRPr="008D0A34">
                            <w:rPr>
                              <w:rFonts w:ascii="Helvetica 45 Light" w:hAnsi="Helvetica 45 Light"/>
                              <w:sz w:val="30"/>
                              <w:szCs w:val="30"/>
                              <w:lang w:val="en-GB"/>
                            </w:rPr>
                            <w:t>www.bb-estateagents.co.uk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CB68E" id="Text Box 6" o:spid="_x0000_s1037" type="#_x0000_t202" style="position:absolute;margin-left:27pt;margin-top:487.8pt;width:198pt;height:96.3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" filled="f" stroked="f" strokecolor="fuchsia">
              <v:textbox inset="0,0,0,0">
                <w:txbxContent>
                  <w:p w14:paraId="6ACA4ADF" w14:textId="77777777" w:rsidR="00C019E1" w:rsidRDefault="00C019E1" w:rsidP="006C35FE">
                    <w:pPr>
                      <w:rPr>
                        <w:rFonts w:ascii="Helvetica 45 Light" w:hAnsi="Helvetica 45 Light"/>
                        <w:lang w:val="en-GB"/>
                      </w:rPr>
                    </w:pPr>
                    <w:r w:rsidRPr="00C656BC">
                      <w:rPr>
                        <w:rFonts w:ascii="Helvetica 45 Light" w:hAnsi="Helvetica 45 Light"/>
                        <w:noProof/>
                        <w:lang w:val="en-GB"/>
                      </w:rPr>
                      <w:t>3 Anglers Court,  Spittal Street,  Marlow,  Bucks,  SL7 3HJ</w:t>
                    </w:r>
                  </w:p>
                  <w:p w14:paraId="6DA73D8D" w14:textId="77777777" w:rsidR="00C019E1" w:rsidRPr="008D0A34" w:rsidRDefault="00C019E1" w:rsidP="006C35FE">
                    <w:pPr>
                      <w:rPr>
                        <w:rFonts w:ascii="Helvetica 45 Light" w:hAnsi="Helvetica 45 Light"/>
                        <w:sz w:val="14"/>
                        <w:szCs w:val="14"/>
                        <w:lang w:val="en-GB"/>
                      </w:rPr>
                    </w:pPr>
                  </w:p>
                  <w:p w14:paraId="43F143D5" w14:textId="77777777" w:rsidR="00C019E1" w:rsidRDefault="00C019E1" w:rsidP="006C35FE">
                    <w:pPr>
                      <w:rPr>
                        <w:rFonts w:ascii="Helvetica 45 Light" w:hAnsi="Helvetica 45 Light"/>
                        <w:color w:val="EC008C"/>
                        <w:sz w:val="44"/>
                        <w:szCs w:val="44"/>
                        <w:lang w:val="en-GB"/>
                      </w:rPr>
                    </w:pPr>
                    <w:r w:rsidRPr="00C656BC">
                      <w:rPr>
                        <w:rFonts w:ascii="Helvetica 45 Light" w:hAnsi="Helvetica 45 Light"/>
                        <w:noProof/>
                        <w:color w:val="EC008C"/>
                        <w:sz w:val="44"/>
                        <w:szCs w:val="44"/>
                        <w:lang w:val="en-GB"/>
                      </w:rPr>
                      <w:t>01628 333800</w:t>
                    </w:r>
                  </w:p>
                  <w:p w14:paraId="19C414BA" w14:textId="77777777" w:rsidR="00C019E1" w:rsidRPr="008D0A34" w:rsidRDefault="00C019E1" w:rsidP="006C35FE">
                    <w:pPr>
                      <w:rPr>
                        <w:rFonts w:ascii="Helvetica 45 Light" w:hAnsi="Helvetica 45 Light"/>
                        <w:sz w:val="30"/>
                        <w:szCs w:val="30"/>
                        <w:lang w:val="en-GB"/>
                      </w:rPr>
                    </w:pPr>
                    <w:r w:rsidRPr="008D0A34">
                      <w:rPr>
                        <w:rFonts w:ascii="Helvetica 45 Light" w:hAnsi="Helvetica 45 Light"/>
                        <w:sz w:val="30"/>
                        <w:szCs w:val="30"/>
                        <w:lang w:val="en-GB"/>
                      </w:rPr>
                      <w:t>www.bb-estateagents.co.uk</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11FAD" w14:textId="77777777" w:rsidR="00C019E1" w:rsidRDefault="00C019E1">
    <w:pPr>
      <w:pStyle w:val="Header"/>
    </w:pPr>
    <w:r>
      <w:rPr>
        <w:noProof/>
        <w:lang w:val="en-GB" w:eastAsia="en-GB"/>
      </w:rPr>
      <mc:AlternateContent>
        <mc:Choice Requires="wps">
          <w:drawing>
            <wp:anchor distT="0" distB="0" distL="114300" distR="114300" simplePos="0" relativeHeight="251669504" behindDoc="0" locked="0" layoutInCell="1" allowOverlap="1" wp14:anchorId="619BE958" wp14:editId="3553D147">
              <wp:simplePos x="0" y="0"/>
              <wp:positionH relativeFrom="page">
                <wp:posOffset>3200400</wp:posOffset>
              </wp:positionH>
              <wp:positionV relativeFrom="page">
                <wp:posOffset>6748145</wp:posOffset>
              </wp:positionV>
              <wp:extent cx="7131685" cy="571500"/>
              <wp:effectExtent l="0" t="4445" r="254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685"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6BEAAFC6" w14:textId="77777777" w:rsidR="00C019E1" w:rsidRPr="00D67BF2" w:rsidRDefault="00C019E1"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2566346B" w14:textId="77777777" w:rsidR="00C019E1" w:rsidRPr="00D67BF2" w:rsidRDefault="00C019E1" w:rsidP="006C35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9BE958" id="_x0000_t202" coordsize="21600,21600" o:spt="202" path="m,l,21600r21600,l21600,xe">
              <v:stroke joinstyle="miter"/>
              <v:path gradientshapeok="t" o:connecttype="rect"/>
            </v:shapetype>
            <v:shape id="_x0000_s1038" type="#_x0000_t202" style="position:absolute;margin-left:252pt;margin-top:531.35pt;width:561.55pt;height: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" filled="f" stroked="f" strokecolor="fuchsia">
              <v:textbox inset="0,0,0,0">
                <w:txbxContent>
                  <w:p w14:paraId="6BEAAFC6" w14:textId="77777777" w:rsidR="00C019E1" w:rsidRPr="00D67BF2" w:rsidRDefault="00C019E1"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2566346B" w14:textId="77777777" w:rsidR="00C019E1" w:rsidRPr="00D67BF2" w:rsidRDefault="00C019E1" w:rsidP="006C35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8480" behindDoc="0" locked="0" layoutInCell="1" allowOverlap="1" wp14:anchorId="6B905161" wp14:editId="1A8EE61C">
              <wp:simplePos x="0" y="0"/>
              <wp:positionH relativeFrom="page">
                <wp:posOffset>342900</wp:posOffset>
              </wp:positionH>
              <wp:positionV relativeFrom="page">
                <wp:posOffset>6195060</wp:posOffset>
              </wp:positionV>
              <wp:extent cx="2514600" cy="1223010"/>
              <wp:effectExtent l="0" t="3810" r="0" b="1905"/>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2230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5AC11234" w14:textId="77777777" w:rsidR="00C019E1" w:rsidRDefault="00C019E1" w:rsidP="006C35FE">
                          <w:pPr>
                            <w:rPr>
                              <w:rFonts w:ascii="Helvetica 45 Light" w:hAnsi="Helvetica 45 Light"/>
                              <w:lang w:val="en-GB"/>
                            </w:rPr>
                          </w:pPr>
                          <w:r>
                            <w:rPr>
                              <w:rFonts w:ascii="Helvetica 45 Light" w:hAnsi="Helvetica 45 Light"/>
                              <w:noProof/>
                              <w:lang w:val="en-GB"/>
                            </w:rPr>
                            <w:t>«SiteAddress»</w:t>
                          </w:r>
                        </w:p>
                        <w:p w14:paraId="3BE43A45" w14:textId="77777777" w:rsidR="00C019E1" w:rsidRPr="008D0A34" w:rsidRDefault="00C019E1" w:rsidP="006C35FE">
                          <w:pPr>
                            <w:rPr>
                              <w:rFonts w:ascii="Helvetica 45 Light" w:hAnsi="Helvetica 45 Light"/>
                              <w:sz w:val="14"/>
                              <w:szCs w:val="14"/>
                              <w:lang w:val="en-GB"/>
                            </w:rPr>
                          </w:pPr>
                        </w:p>
                        <w:p w14:paraId="3D9C39B1" w14:textId="77777777" w:rsidR="00C019E1" w:rsidRDefault="00C019E1" w:rsidP="006C35FE">
                          <w:pPr>
                            <w:rPr>
                              <w:rFonts w:ascii="Helvetica 45 Light" w:hAnsi="Helvetica 45 Light"/>
                              <w:color w:val="EC008C"/>
                              <w:sz w:val="44"/>
                              <w:szCs w:val="44"/>
                              <w:lang w:val="en-GB"/>
                            </w:rPr>
                          </w:pPr>
                          <w:r>
                            <w:rPr>
                              <w:rFonts w:ascii="Helvetica 45 Light" w:hAnsi="Helvetica 45 Light"/>
                              <w:noProof/>
                              <w:color w:val="EC008C"/>
                              <w:sz w:val="44"/>
                              <w:szCs w:val="44"/>
                              <w:lang w:val="en-GB"/>
                            </w:rPr>
                            <w:t>«SiteTelephone»</w:t>
                          </w:r>
                        </w:p>
                        <w:p w14:paraId="2D5DFFDD" w14:textId="77777777" w:rsidR="00C019E1" w:rsidRPr="008D0A34" w:rsidRDefault="00C019E1" w:rsidP="006C35FE">
                          <w:pPr>
                            <w:rPr>
                              <w:rFonts w:ascii="Helvetica 45 Light" w:hAnsi="Helvetica 45 Light"/>
                              <w:sz w:val="30"/>
                              <w:szCs w:val="30"/>
                              <w:lang w:val="en-GB"/>
                            </w:rPr>
                          </w:pPr>
                          <w:r w:rsidRPr="008D0A34">
                            <w:rPr>
                              <w:rFonts w:ascii="Helvetica 45 Light" w:hAnsi="Helvetica 45 Light"/>
                              <w:sz w:val="30"/>
                              <w:szCs w:val="30"/>
                              <w:lang w:val="en-GB"/>
                            </w:rPr>
                            <w:t>www.bb-estateagents.co.uk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05161" id="_x0000_s1039" type="#_x0000_t202" style="position:absolute;margin-left:27pt;margin-top:487.8pt;width:198pt;height:96.3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" filled="f" stroked="f" strokecolor="fuchsia">
              <v:textbox inset="0,0,0,0">
                <w:txbxContent>
                  <w:p w14:paraId="5AC11234" w14:textId="77777777" w:rsidR="00C019E1" w:rsidRDefault="00C019E1" w:rsidP="006C35FE">
                    <w:pPr>
                      <w:rPr>
                        <w:rFonts w:ascii="Helvetica 45 Light" w:hAnsi="Helvetica 45 Light"/>
                        <w:lang w:val="en-GB"/>
                      </w:rPr>
                    </w:pPr>
                    <w:r>
                      <w:rPr>
                        <w:rFonts w:ascii="Helvetica 45 Light" w:hAnsi="Helvetica 45 Light"/>
                        <w:noProof/>
                        <w:lang w:val="en-GB"/>
                      </w:rPr>
                      <w:t>«SiteAddress»</w:t>
                    </w:r>
                  </w:p>
                  <w:p w14:paraId="3BE43A45" w14:textId="77777777" w:rsidR="00C019E1" w:rsidRPr="008D0A34" w:rsidRDefault="00C019E1" w:rsidP="006C35FE">
                    <w:pPr>
                      <w:rPr>
                        <w:rFonts w:ascii="Helvetica 45 Light" w:hAnsi="Helvetica 45 Light"/>
                        <w:sz w:val="14"/>
                        <w:szCs w:val="14"/>
                        <w:lang w:val="en-GB"/>
                      </w:rPr>
                    </w:pPr>
                  </w:p>
                  <w:p w14:paraId="3D9C39B1" w14:textId="77777777" w:rsidR="00C019E1" w:rsidRDefault="00C019E1" w:rsidP="006C35FE">
                    <w:pPr>
                      <w:rPr>
                        <w:rFonts w:ascii="Helvetica 45 Light" w:hAnsi="Helvetica 45 Light"/>
                        <w:color w:val="EC008C"/>
                        <w:sz w:val="44"/>
                        <w:szCs w:val="44"/>
                        <w:lang w:val="en-GB"/>
                      </w:rPr>
                    </w:pPr>
                    <w:r>
                      <w:rPr>
                        <w:rFonts w:ascii="Helvetica 45 Light" w:hAnsi="Helvetica 45 Light"/>
                        <w:noProof/>
                        <w:color w:val="EC008C"/>
                        <w:sz w:val="44"/>
                        <w:szCs w:val="44"/>
                        <w:lang w:val="en-GB"/>
                      </w:rPr>
                      <w:t>«SiteTelephone»</w:t>
                    </w:r>
                  </w:p>
                  <w:p w14:paraId="2D5DFFDD" w14:textId="77777777" w:rsidR="00C019E1" w:rsidRPr="008D0A34" w:rsidRDefault="00C019E1" w:rsidP="006C35FE">
                    <w:pPr>
                      <w:rPr>
                        <w:rFonts w:ascii="Helvetica 45 Light" w:hAnsi="Helvetica 45 Light"/>
                        <w:sz w:val="30"/>
                        <w:szCs w:val="30"/>
                        <w:lang w:val="en-GB"/>
                      </w:rPr>
                    </w:pPr>
                    <w:r w:rsidRPr="008D0A34">
                      <w:rPr>
                        <w:rFonts w:ascii="Helvetica 45 Light" w:hAnsi="Helvetica 45 Light"/>
                        <w:sz w:val="30"/>
                        <w:szCs w:val="30"/>
                        <w:lang w:val="en-GB"/>
                      </w:rPr>
                      <w:t>www.bb-estateagents.co.uk</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706A2" w14:textId="77777777" w:rsidR="00C662CA" w:rsidRDefault="00C662CA">
    <w:pPr>
      <w:pStyle w:val="Header"/>
    </w:pPr>
    <w:r>
      <w:rPr>
        <w:noProof/>
        <w:lang w:val="en-GB" w:eastAsia="en-GB"/>
      </w:rPr>
      <mc:AlternateContent>
        <mc:Choice Requires="wps">
          <w:drawing>
            <wp:anchor distT="0" distB="0" distL="114300" distR="114300" simplePos="0" relativeHeight="251660288" behindDoc="0" locked="0" layoutInCell="1" allowOverlap="1" wp14:anchorId="366A50E0" wp14:editId="27AD82B5">
              <wp:simplePos x="0" y="0"/>
              <wp:positionH relativeFrom="page">
                <wp:posOffset>3200400</wp:posOffset>
              </wp:positionH>
              <wp:positionV relativeFrom="page">
                <wp:posOffset>6748145</wp:posOffset>
              </wp:positionV>
              <wp:extent cx="7131685" cy="571500"/>
              <wp:effectExtent l="0" t="4445" r="254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685"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6574D8A8" w14:textId="77777777" w:rsidR="00C662CA" w:rsidRPr="00D67BF2" w:rsidRDefault="00C662CA"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4EA88670" w14:textId="77777777" w:rsidR="00C662CA" w:rsidRPr="00D67BF2" w:rsidRDefault="00C662CA" w:rsidP="006C35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6A50E0" id="_x0000_t202" coordsize="21600,21600" o:spt="202" path="m,l,21600r21600,l21600,xe">
              <v:stroke joinstyle="miter"/>
              <v:path gradientshapeok="t" o:connecttype="rect"/>
            </v:shapetype>
            <v:shape id="_x0000_s1040" type="#_x0000_t202" style="position:absolute;margin-left:252pt;margin-top:531.35pt;width:561.55pt;height: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" filled="f" stroked="f" strokecolor="fuchsia">
              <v:textbox inset="0,0,0,0">
                <w:txbxContent>
                  <w:p w14:paraId="6574D8A8" w14:textId="77777777" w:rsidR="00C662CA" w:rsidRPr="00D67BF2" w:rsidRDefault="00C662CA"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4EA88670" w14:textId="77777777" w:rsidR="00C662CA" w:rsidRPr="00D67BF2" w:rsidRDefault="00C662CA" w:rsidP="006C35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467C31B8" wp14:editId="258C4320">
              <wp:simplePos x="0" y="0"/>
              <wp:positionH relativeFrom="page">
                <wp:posOffset>342900</wp:posOffset>
              </wp:positionH>
              <wp:positionV relativeFrom="page">
                <wp:posOffset>6195060</wp:posOffset>
              </wp:positionV>
              <wp:extent cx="2514600" cy="1223010"/>
              <wp:effectExtent l="0" t="3810" r="0" b="190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2230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02F393ED" w14:textId="77777777" w:rsidR="00061E07" w:rsidRDefault="00535602" w:rsidP="006C35FE">
                          <w:pPr>
                            <w:rPr>
                              <w:rFonts w:ascii="Helvetica 45 Light" w:hAnsi="Helvetica 45 Light"/>
                              <w:lang w:val="en-GB"/>
                            </w:rPr>
                          </w:pPr>
                          <w:r>
                            <w:rPr>
                              <w:rFonts w:ascii="Helvetica 45 Light" w:hAnsi="Helvetica 45 Light"/>
                              <w:noProof/>
                              <w:lang w:val="en-GB"/>
                            </w:rPr>
                            <w:t>«SiteAddress»</w:t>
                          </w:r>
                        </w:p>
                        <w:p w14:paraId="557E926F" w14:textId="77777777" w:rsidR="00C662CA" w:rsidRPr="008D0A34" w:rsidRDefault="00C662CA" w:rsidP="006C35FE">
                          <w:pPr>
                            <w:rPr>
                              <w:rFonts w:ascii="Helvetica 45 Light" w:hAnsi="Helvetica 45 Light"/>
                              <w:sz w:val="14"/>
                              <w:szCs w:val="14"/>
                              <w:lang w:val="en-GB"/>
                            </w:rPr>
                          </w:pPr>
                        </w:p>
                        <w:p w14:paraId="73C49406" w14:textId="77777777" w:rsidR="00612968" w:rsidRDefault="00535602" w:rsidP="006C35FE">
                          <w:pPr>
                            <w:rPr>
                              <w:rFonts w:ascii="Helvetica 45 Light" w:hAnsi="Helvetica 45 Light"/>
                              <w:color w:val="EC008C"/>
                              <w:sz w:val="44"/>
                              <w:szCs w:val="44"/>
                              <w:lang w:val="en-GB"/>
                            </w:rPr>
                          </w:pPr>
                          <w:r>
                            <w:rPr>
                              <w:rFonts w:ascii="Helvetica 45 Light" w:hAnsi="Helvetica 45 Light"/>
                              <w:noProof/>
                              <w:color w:val="EC008C"/>
                              <w:sz w:val="44"/>
                              <w:szCs w:val="44"/>
                              <w:lang w:val="en-GB"/>
                            </w:rPr>
                            <w:t>«SiteTelephone»</w:t>
                          </w:r>
                        </w:p>
                        <w:p w14:paraId="576FAA02" w14:textId="77777777" w:rsidR="00C662CA" w:rsidRPr="008D0A34" w:rsidRDefault="00C662CA" w:rsidP="006C35FE">
                          <w:pPr>
                            <w:rPr>
                              <w:rFonts w:ascii="Helvetica 45 Light" w:hAnsi="Helvetica 45 Light"/>
                              <w:sz w:val="30"/>
                              <w:szCs w:val="30"/>
                              <w:lang w:val="en-GB"/>
                            </w:rPr>
                          </w:pPr>
                          <w:r w:rsidRPr="008D0A34">
                            <w:rPr>
                              <w:rFonts w:ascii="Helvetica 45 Light" w:hAnsi="Helvetica 45 Light"/>
                              <w:sz w:val="30"/>
                              <w:szCs w:val="30"/>
                              <w:lang w:val="en-GB"/>
                            </w:rPr>
                            <w:t>www.bb-estateagents.co.uk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C31B8" id="_x0000_s1041" type="#_x0000_t202" style="position:absolute;margin-left:27pt;margin-top:487.8pt;width:198pt;height:96.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" filled="f" stroked="f" strokecolor="fuchsia">
              <v:textbox style="mso-next-textbox:#_x0000_s1033" inset="0,0,0,0">
                <w:txbxContent>
                  <w:p w14:paraId="02F393ED" w14:textId="77777777" w:rsidR="00061E07" w:rsidRDefault="00535602" w:rsidP="006C35FE">
                    <w:pPr>
                      <w:rPr>
                        <w:rFonts w:ascii="Helvetica 45 Light" w:hAnsi="Helvetica 45 Light"/>
                        <w:lang w:val="en-GB"/>
                      </w:rPr>
                    </w:pPr>
                    <w:r>
                      <w:rPr>
                        <w:rFonts w:ascii="Helvetica 45 Light" w:hAnsi="Helvetica 45 Light"/>
                        <w:noProof/>
                        <w:lang w:val="en-GB"/>
                      </w:rPr>
                      <w:t>«SiteAddress»</w:t>
                    </w:r>
                  </w:p>
                  <w:p w14:paraId="557E926F" w14:textId="77777777" w:rsidR="00C662CA" w:rsidRPr="008D0A34" w:rsidRDefault="00C662CA" w:rsidP="006C35FE">
                    <w:pPr>
                      <w:rPr>
                        <w:rFonts w:ascii="Helvetica 45 Light" w:hAnsi="Helvetica 45 Light"/>
                        <w:sz w:val="14"/>
                        <w:szCs w:val="14"/>
                        <w:lang w:val="en-GB"/>
                      </w:rPr>
                    </w:pPr>
                  </w:p>
                  <w:p w14:paraId="73C49406" w14:textId="77777777" w:rsidR="00612968" w:rsidRDefault="00535602" w:rsidP="006C35FE">
                    <w:pPr>
                      <w:rPr>
                        <w:rFonts w:ascii="Helvetica 45 Light" w:hAnsi="Helvetica 45 Light"/>
                        <w:color w:val="EC008C"/>
                        <w:sz w:val="44"/>
                        <w:szCs w:val="44"/>
                        <w:lang w:val="en-GB"/>
                      </w:rPr>
                    </w:pPr>
                    <w:r>
                      <w:rPr>
                        <w:rFonts w:ascii="Helvetica 45 Light" w:hAnsi="Helvetica 45 Light"/>
                        <w:noProof/>
                        <w:color w:val="EC008C"/>
                        <w:sz w:val="44"/>
                        <w:szCs w:val="44"/>
                        <w:lang w:val="en-GB"/>
                      </w:rPr>
                      <w:t>«SiteTelephone»</w:t>
                    </w:r>
                  </w:p>
                  <w:p w14:paraId="576FAA02" w14:textId="77777777" w:rsidR="00C662CA" w:rsidRPr="008D0A34" w:rsidRDefault="00C662CA" w:rsidP="006C35FE">
                    <w:pPr>
                      <w:rPr>
                        <w:rFonts w:ascii="Helvetica 45 Light" w:hAnsi="Helvetica 45 Light"/>
                        <w:sz w:val="30"/>
                        <w:szCs w:val="30"/>
                        <w:lang w:val="en-GB"/>
                      </w:rPr>
                    </w:pPr>
                    <w:r w:rsidRPr="008D0A34">
                      <w:rPr>
                        <w:rFonts w:ascii="Helvetica 45 Light" w:hAnsi="Helvetica 45 Light"/>
                        <w:sz w:val="30"/>
                        <w:szCs w:val="30"/>
                        <w:lang w:val="en-GB"/>
                      </w:rPr>
                      <w:t>www.bb-estateagents.co.uk</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BD6414C"/>
    <w:multiLevelType w:val="hybridMultilevel"/>
    <w:tmpl w:val="46300220"/>
    <w:lvl w:ilvl="0" w:tplc="C5840CAA">
      <w:start w:val="1"/>
      <w:numFmt w:val="bullet"/>
      <w:lvlText w:val=""/>
      <w:lvlJc w:val="left"/>
      <w:pPr>
        <w:tabs>
          <w:tab w:val="num" w:pos="1440"/>
        </w:tabs>
        <w:ind w:left="1440" w:hanging="360"/>
      </w:pPr>
      <w:rPr>
        <w:rFonts w:ascii="Symbol" w:hAnsi="Symbol" w:hint="default"/>
        <w:b w:val="0"/>
        <w:i w:val="0"/>
        <w:color w:val="auto"/>
        <w:sz w:val="32"/>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 w15:restartNumberingAfterBreak="1">
    <w:nsid w:val="29C9450D"/>
    <w:multiLevelType w:val="hybridMultilevel"/>
    <w:tmpl w:val="A83A5A98"/>
    <w:lvl w:ilvl="0" w:tplc="04FED4A8">
      <w:start w:val="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stroke="f">
      <v:stroke on="f"/>
      <o:colormru v:ext="edit" colors="#ec008c,#ffb9e3,#ddd,silver"/>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A04"/>
    <w:rsid w:val="00001B3F"/>
    <w:rsid w:val="00015A05"/>
    <w:rsid w:val="00061E07"/>
    <w:rsid w:val="000763FC"/>
    <w:rsid w:val="00094CC1"/>
    <w:rsid w:val="000D1354"/>
    <w:rsid w:val="00105823"/>
    <w:rsid w:val="00143EC5"/>
    <w:rsid w:val="001605C8"/>
    <w:rsid w:val="00161888"/>
    <w:rsid w:val="001B48CE"/>
    <w:rsid w:val="001D6DF5"/>
    <w:rsid w:val="0020152A"/>
    <w:rsid w:val="00214969"/>
    <w:rsid w:val="002E5F13"/>
    <w:rsid w:val="002F51EA"/>
    <w:rsid w:val="00310EDC"/>
    <w:rsid w:val="00317F01"/>
    <w:rsid w:val="00375412"/>
    <w:rsid w:val="003B349D"/>
    <w:rsid w:val="004208F9"/>
    <w:rsid w:val="00483152"/>
    <w:rsid w:val="00487085"/>
    <w:rsid w:val="004A5A04"/>
    <w:rsid w:val="004B6A82"/>
    <w:rsid w:val="004E6FE5"/>
    <w:rsid w:val="00535602"/>
    <w:rsid w:val="005822D6"/>
    <w:rsid w:val="005B6A7E"/>
    <w:rsid w:val="005E4609"/>
    <w:rsid w:val="00610B91"/>
    <w:rsid w:val="00612968"/>
    <w:rsid w:val="006236EC"/>
    <w:rsid w:val="00642FA4"/>
    <w:rsid w:val="00646098"/>
    <w:rsid w:val="006A08A9"/>
    <w:rsid w:val="006A7175"/>
    <w:rsid w:val="006C35FE"/>
    <w:rsid w:val="007A5A39"/>
    <w:rsid w:val="007F083F"/>
    <w:rsid w:val="007F6FEA"/>
    <w:rsid w:val="008B1262"/>
    <w:rsid w:val="008D0A34"/>
    <w:rsid w:val="00902384"/>
    <w:rsid w:val="009618AD"/>
    <w:rsid w:val="009815B6"/>
    <w:rsid w:val="009A5CC4"/>
    <w:rsid w:val="009B7AAC"/>
    <w:rsid w:val="009E3ECE"/>
    <w:rsid w:val="009F1594"/>
    <w:rsid w:val="00A0276B"/>
    <w:rsid w:val="00A3707E"/>
    <w:rsid w:val="00A82537"/>
    <w:rsid w:val="00AA78D1"/>
    <w:rsid w:val="00AB376C"/>
    <w:rsid w:val="00AE0621"/>
    <w:rsid w:val="00B13B8F"/>
    <w:rsid w:val="00B47997"/>
    <w:rsid w:val="00B613C4"/>
    <w:rsid w:val="00BA34AE"/>
    <w:rsid w:val="00C019E1"/>
    <w:rsid w:val="00C02F9C"/>
    <w:rsid w:val="00C03E30"/>
    <w:rsid w:val="00C55228"/>
    <w:rsid w:val="00C662CA"/>
    <w:rsid w:val="00C85A25"/>
    <w:rsid w:val="00CD0A30"/>
    <w:rsid w:val="00CE70E7"/>
    <w:rsid w:val="00D13C2A"/>
    <w:rsid w:val="00D242EB"/>
    <w:rsid w:val="00D5690C"/>
    <w:rsid w:val="00D67BF2"/>
    <w:rsid w:val="00DA19CE"/>
    <w:rsid w:val="00DA3019"/>
    <w:rsid w:val="00DF0337"/>
    <w:rsid w:val="00E439DC"/>
    <w:rsid w:val="00F95D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f">
      <v:stroke on="f"/>
      <o:colormru v:ext="edit" colors="#ec008c,#ffb9e3,#ddd,silver"/>
    </o:shapedefaults>
    <o:shapelayout v:ext="edit">
      <o:idmap v:ext="edit" data="2"/>
    </o:shapelayout>
  </w:shapeDefaults>
  <w:decimalSymbol w:val="."/>
  <w:listSeparator w:val=","/>
  <w14:docId w14:val="40B6204B"/>
  <w15:docId w15:val="{A31EA6C2-8D40-4AE7-A252-A899E1875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A34AE"/>
    <w:pPr>
      <w:tabs>
        <w:tab w:val="center" w:pos="4320"/>
        <w:tab w:val="right" w:pos="8640"/>
      </w:tabs>
    </w:pPr>
  </w:style>
  <w:style w:type="paragraph" w:styleId="Footer">
    <w:name w:val="footer"/>
    <w:basedOn w:val="Normal"/>
    <w:rsid w:val="00BA34AE"/>
    <w:pPr>
      <w:tabs>
        <w:tab w:val="center" w:pos="4320"/>
        <w:tab w:val="right" w:pos="8640"/>
      </w:tabs>
    </w:pPr>
  </w:style>
  <w:style w:type="paragraph" w:customStyle="1" w:styleId="descF11">
    <w:name w:val="desc F11"/>
    <w:rsid w:val="00AB376C"/>
    <w:pPr>
      <w:jc w:val="both"/>
    </w:pPr>
    <w:rPr>
      <w:rFonts w:ascii="Helvetica 45 Light" w:hAnsi="Helvetica 45 Light"/>
      <w:color w:val="000000"/>
      <w:sz w:val="24"/>
      <w:szCs w:val="24"/>
      <w:lang w:eastAsia="en-US"/>
    </w:rPr>
  </w:style>
  <w:style w:type="paragraph" w:customStyle="1" w:styleId="headerF12">
    <w:name w:val="header F12"/>
    <w:rsid w:val="00317F01"/>
    <w:rPr>
      <w:rFonts w:ascii="Arial" w:hAnsi="Arial"/>
      <w:b/>
      <w:bCs/>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jpg"/><Relationship Id="rId22" Type="http://schemas.openxmlformats.org/officeDocument/2006/relationships/image" Target="media/image11.jpeg"/><Relationship Id="rId27" Type="http://schemas.openxmlformats.org/officeDocument/2006/relationships/footer" Target="footer4.xml"/><Relationship Id="rId30" Type="http://schemas.openxmlformats.org/officeDocument/2006/relationships/header" Target="header5.xml"/><Relationship Id="rId8" Type="http://schemas.openxmlformats.org/officeDocument/2006/relationships/image" Target="media/image1.jpg"/></Relationships>
</file>

<file path=word/_rels/footer4.xml.rels><?xml version="1.0" encoding="UTF-8" standalone="yes"?>
<Relationships xmlns="http://schemas.openxmlformats.org/package/2006/relationships"><Relationship Id="rId3" Type="http://schemas.openxmlformats.org/officeDocument/2006/relationships/image" Target="media/image16.wmf"/><Relationship Id="rId2" Type="http://schemas.openxmlformats.org/officeDocument/2006/relationships/image" Target="media/image15.wmf"/><Relationship Id="rId1" Type="http://schemas.openxmlformats.org/officeDocument/2006/relationships/image" Target="media/image2.wmf"/><Relationship Id="rId4" Type="http://schemas.openxmlformats.org/officeDocument/2006/relationships/image" Target="media/image17.wmf"/></Relationships>
</file>

<file path=word/_rels/footer5.xml.rels><?xml version="1.0" encoding="UTF-8" standalone="yes"?>
<Relationships xmlns="http://schemas.openxmlformats.org/package/2006/relationships"><Relationship Id="rId3" Type="http://schemas.openxmlformats.org/officeDocument/2006/relationships/image" Target="media/image15.wmf"/><Relationship Id="rId2" Type="http://schemas.openxmlformats.org/officeDocument/2006/relationships/image" Target="media/image18.wmf"/><Relationship Id="rId1" Type="http://schemas.openxmlformats.org/officeDocument/2006/relationships/image" Target="media/image2.wmf"/><Relationship Id="rId6" Type="http://schemas.openxmlformats.org/officeDocument/2006/relationships/image" Target="media/image19.wmf"/><Relationship Id="rId5" Type="http://schemas.openxmlformats.org/officeDocument/2006/relationships/image" Target="media/image17.wmf"/><Relationship Id="rId4" Type="http://schemas.openxmlformats.org/officeDocument/2006/relationships/image" Target="media/image16.wmf"/></Relationships>
</file>

<file path=word/_rels/footer6.xml.rels><?xml version="1.0" encoding="UTF-8" standalone="yes"?>
<Relationships xmlns="http://schemas.openxmlformats.org/package/2006/relationships"><Relationship Id="rId3" Type="http://schemas.openxmlformats.org/officeDocument/2006/relationships/image" Target="media/image15.wmf"/><Relationship Id="rId2" Type="http://schemas.openxmlformats.org/officeDocument/2006/relationships/image" Target="media/image18.wmf"/><Relationship Id="rId1" Type="http://schemas.openxmlformats.org/officeDocument/2006/relationships/image" Target="media/image2.wmf"/><Relationship Id="rId6" Type="http://schemas.openxmlformats.org/officeDocument/2006/relationships/image" Target="media/image19.wmf"/><Relationship Id="rId5" Type="http://schemas.openxmlformats.org/officeDocument/2006/relationships/image" Target="media/image17.wmf"/><Relationship Id="rId4" Type="http://schemas.openxmlformats.org/officeDocument/2006/relationships/image" Target="media/image1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ppData\Local\Microsoft\Windows\INetCache\Content.Outlook\RC27MG13\B2170_F004a_1%20RISBOROUGH%20ADDRES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B2170_F004a_1 RISBOROUGH ADDRESS</Template>
  <TotalTime>9</TotalTime>
  <Pages>4</Pages>
  <Words>0</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RDS</Company>
  <LinksUpToDate>false</LinksUpToDate>
  <CharactersWithSpaces>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dc:creator>
  <cp:lastModifiedBy>Simon Bonner</cp:lastModifiedBy>
  <cp:revision>3</cp:revision>
  <cp:lastPrinted>2014-02-19T11:16:00Z</cp:lastPrinted>
  <dcterms:created xsi:type="dcterms:W3CDTF">2024-05-09T16:15:00Z</dcterms:created>
  <dcterms:modified xsi:type="dcterms:W3CDTF">2024-05-14T12:09:00Z</dcterms:modified>
</cp:coreProperties>
</file>