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E0857" w14:textId="553173A0" w:rsidR="00B45911" w:rsidRPr="00015A05" w:rsidRDefault="00B45911">
      <w:pPr>
        <w:rPr>
          <w:noProof/>
        </w:rPr>
        <w:sectPr w:rsidR="00B45911" w:rsidRPr="00015A05" w:rsidSect="00B45911">
          <w:footerReference w:type="default" r:id="rId7"/>
          <w:pgSz w:w="16840" w:h="11907" w:orient="landscape"/>
          <w:pgMar w:top="0" w:right="0" w:bottom="0" w:left="0" w:header="0" w:footer="0" w:gutter="0"/>
          <w:pgNumType w:start="1"/>
          <w:cols w:space="708"/>
          <w:docGrid w:linePitch="360"/>
        </w:sectPr>
      </w:pPr>
      <w:r>
        <w:rPr>
          <w:noProof/>
          <w:lang w:val="en-GB" w:eastAsia="en-GB"/>
        </w:rPr>
        <w:drawing>
          <wp:anchor distT="0" distB="0" distL="114300" distR="114300" simplePos="0" relativeHeight="251680768" behindDoc="1" locked="0" layoutInCell="1" allowOverlap="1" wp14:anchorId="12A9B411" wp14:editId="548543B2">
            <wp:simplePos x="0" y="0"/>
            <wp:positionH relativeFrom="page">
              <wp:posOffset>7620</wp:posOffset>
            </wp:positionH>
            <wp:positionV relativeFrom="page">
              <wp:posOffset>7620</wp:posOffset>
            </wp:positionV>
            <wp:extent cx="10668000" cy="7543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8">
                      <a:extLst>
                        <a:ext uri="{28A0092B-C50C-407E-A947-70E740481C1C}">
                          <a14:useLocalDpi xmlns:a14="http://schemas.microsoft.com/office/drawing/2010/main" val="0"/>
                        </a:ext>
                      </a:extLst>
                    </a:blip>
                    <a:srcRect l="2489" r="2489"/>
                    <a:stretch>
                      <a:fillRect/>
                    </a:stretch>
                  </pic:blipFill>
                  <pic:spPr>
                    <a:xfrm>
                      <a:off x="0" y="0"/>
                      <a:ext cx="10668000" cy="75438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4384" behindDoc="0" locked="0" layoutInCell="1" allowOverlap="1" wp14:anchorId="19B7D6BC" wp14:editId="3CB599CD">
                <wp:simplePos x="0" y="0"/>
                <wp:positionH relativeFrom="page">
                  <wp:posOffset>3429000</wp:posOffset>
                </wp:positionH>
                <wp:positionV relativeFrom="page">
                  <wp:posOffset>6485255</wp:posOffset>
                </wp:positionV>
                <wp:extent cx="6903085" cy="800100"/>
                <wp:effectExtent l="0" t="0" r="2540" b="127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F64C6" w14:textId="77777777" w:rsidR="00B45911" w:rsidRPr="00161888" w:rsidRDefault="00B45911" w:rsidP="00A0276B">
                            <w:pPr>
                              <w:jc w:val="right"/>
                              <w:rPr>
                                <w:rFonts w:ascii="Helvetica 45 Light" w:hAnsi="Helvetica 45 Light"/>
                                <w:color w:val="FFFFFF"/>
                                <w:sz w:val="60"/>
                                <w:szCs w:val="60"/>
                                <w:lang w:val="en-GB"/>
                              </w:rPr>
                            </w:pPr>
                            <w:r w:rsidRPr="00F73B56">
                              <w:rPr>
                                <w:rFonts w:ascii="Helvetica 45 Light" w:hAnsi="Helvetica 45 Light"/>
                                <w:noProof/>
                                <w:color w:val="FFFFFF"/>
                                <w:sz w:val="60"/>
                                <w:szCs w:val="60"/>
                                <w:lang w:val="en-GB"/>
                              </w:rPr>
                              <w:t>James Close</w:t>
                            </w:r>
                          </w:p>
                          <w:p w14:paraId="0489FC8A" w14:textId="77777777" w:rsidR="00B45911" w:rsidRPr="00A0276B" w:rsidRDefault="00B45911" w:rsidP="00A0276B">
                            <w:pPr>
                              <w:jc w:val="right"/>
                              <w:rPr>
                                <w:rFonts w:ascii="Helvetica 45 Light" w:hAnsi="Helvetica 45 Light"/>
                                <w:color w:val="EC008C"/>
                                <w:sz w:val="40"/>
                                <w:szCs w:val="40"/>
                                <w:lang w:val="en-GB"/>
                              </w:rPr>
                            </w:pPr>
                            <w:r w:rsidRPr="00F73B56">
                              <w:rPr>
                                <w:rFonts w:ascii="Helvetica 45 Light" w:hAnsi="Helvetica 45 Light"/>
                                <w:noProof/>
                                <w:color w:val="EC008C"/>
                                <w:sz w:val="40"/>
                                <w:szCs w:val="40"/>
                                <w:lang w:val="en-GB"/>
                              </w:rPr>
                              <w:t>Marlow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7D6BC" id="_x0000_t202" coordsize="21600,21600" o:spt="202" path="m,l,21600r21600,l21600,xe">
                <v:stroke joinstyle="miter"/>
                <v:path gradientshapeok="t" o:connecttype="rect"/>
              </v:shapetype>
              <v:shape id="Text Box 20" o:spid="_x0000_s1026" type="#_x0000_t202" style="position:absolute;margin-left:270pt;margin-top:510.65pt;width:543.55pt;height:6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" filled="f" stroked="f">
                <v:textbox inset="0,0,0,0">
                  <w:txbxContent>
                    <w:p w14:paraId="77BF64C6" w14:textId="77777777" w:rsidR="00B45911" w:rsidRPr="00161888" w:rsidRDefault="00B45911" w:rsidP="00A0276B">
                      <w:pPr>
                        <w:jc w:val="right"/>
                        <w:rPr>
                          <w:rFonts w:ascii="Helvetica 45 Light" w:hAnsi="Helvetica 45 Light"/>
                          <w:color w:val="FFFFFF"/>
                          <w:sz w:val="60"/>
                          <w:szCs w:val="60"/>
                          <w:lang w:val="en-GB"/>
                        </w:rPr>
                      </w:pPr>
                      <w:r w:rsidRPr="00F73B56">
                        <w:rPr>
                          <w:rFonts w:ascii="Helvetica 45 Light" w:hAnsi="Helvetica 45 Light"/>
                          <w:noProof/>
                          <w:color w:val="FFFFFF"/>
                          <w:sz w:val="60"/>
                          <w:szCs w:val="60"/>
                          <w:lang w:val="en-GB"/>
                        </w:rPr>
                        <w:t>James Close</w:t>
                      </w:r>
                    </w:p>
                    <w:p w14:paraId="0489FC8A" w14:textId="77777777" w:rsidR="00B45911" w:rsidRPr="00A0276B" w:rsidRDefault="00B45911" w:rsidP="00A0276B">
                      <w:pPr>
                        <w:jc w:val="right"/>
                        <w:rPr>
                          <w:rFonts w:ascii="Helvetica 45 Light" w:hAnsi="Helvetica 45 Light"/>
                          <w:color w:val="EC008C"/>
                          <w:sz w:val="40"/>
                          <w:szCs w:val="40"/>
                          <w:lang w:val="en-GB"/>
                        </w:rPr>
                      </w:pPr>
                      <w:r w:rsidRPr="00F73B56">
                        <w:rPr>
                          <w:rFonts w:ascii="Helvetica 45 Light" w:hAnsi="Helvetica 45 Light"/>
                          <w:noProof/>
                          <w:color w:val="EC008C"/>
                          <w:sz w:val="40"/>
                          <w:szCs w:val="40"/>
                          <w:lang w:val="en-GB"/>
                        </w:rPr>
                        <w:t>Marlow</w:t>
                      </w:r>
                    </w:p>
                  </w:txbxContent>
                </v:textbox>
                <w10:wrap anchorx="page" anchory="page"/>
              </v:shape>
            </w:pict>
          </mc:Fallback>
        </mc:AlternateContent>
      </w:r>
      <w:r>
        <w:rPr>
          <w:noProof/>
          <w:lang w:val="en-GB" w:eastAsia="en-GB"/>
        </w:rPr>
        <w:drawing>
          <wp:anchor distT="0" distB="0" distL="114300" distR="114300" simplePos="0" relativeHeight="251662336" behindDoc="0" locked="0" layoutInCell="1" allowOverlap="1" wp14:anchorId="1DDA2D75" wp14:editId="560EAF21">
            <wp:simplePos x="0" y="0"/>
            <wp:positionH relativeFrom="page">
              <wp:posOffset>360045</wp:posOffset>
            </wp:positionH>
            <wp:positionV relativeFrom="page">
              <wp:posOffset>6346825</wp:posOffset>
            </wp:positionV>
            <wp:extent cx="1522730" cy="1017905"/>
            <wp:effectExtent l="0" t="0" r="0" b="0"/>
            <wp:wrapNone/>
            <wp:docPr id="32" name="Picture 19"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273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2D6FC" w14:textId="4B79F79D" w:rsidR="00B45911" w:rsidRDefault="00C2009C">
      <w:pPr>
        <w:sectPr w:rsidR="00B45911" w:rsidSect="00214969">
          <w:headerReference w:type="default" r:id="rId10"/>
          <w:footerReference w:type="default" r:id="rId11"/>
          <w:pgSz w:w="16840" w:h="11907" w:orient="landscape"/>
          <w:pgMar w:top="0" w:right="0" w:bottom="0" w:left="0" w:header="0" w:footer="0" w:gutter="0"/>
          <w:cols w:space="708"/>
          <w:docGrid w:linePitch="360"/>
        </w:sectPr>
      </w:pPr>
      <w:r>
        <w:rPr>
          <w:noProof/>
          <w:lang w:val="en-GB" w:eastAsia="en-GB"/>
        </w:rPr>
        <w:lastRenderedPageBreak/>
        <w:drawing>
          <wp:anchor distT="0" distB="0" distL="114300" distR="114300" simplePos="0" relativeHeight="251648512" behindDoc="0" locked="0" layoutInCell="1" allowOverlap="1" wp14:anchorId="095DA375" wp14:editId="79D094DC">
            <wp:simplePos x="0" y="0"/>
            <wp:positionH relativeFrom="page">
              <wp:posOffset>7673340</wp:posOffset>
            </wp:positionH>
            <wp:positionV relativeFrom="page">
              <wp:posOffset>5394960</wp:posOffset>
            </wp:positionV>
            <wp:extent cx="2712720" cy="17335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2" cstate="print">
                      <a:extLst>
                        <a:ext uri="{28A0092B-C50C-407E-A947-70E740481C1C}">
                          <a14:useLocalDpi xmlns:a14="http://schemas.microsoft.com/office/drawing/2010/main" val="0"/>
                        </a:ext>
                      </a:extLst>
                    </a:blip>
                    <a:srcRect t="864" b="864"/>
                    <a:stretch>
                      <a:fillRect/>
                    </a:stretch>
                  </pic:blipFill>
                  <pic:spPr>
                    <a:xfrm>
                      <a:off x="0" y="0"/>
                      <a:ext cx="2712720" cy="17335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46464" behindDoc="0" locked="0" layoutInCell="1" allowOverlap="1" wp14:anchorId="0CC05B54" wp14:editId="6F871F5F">
            <wp:simplePos x="0" y="0"/>
            <wp:positionH relativeFrom="page">
              <wp:posOffset>7665720</wp:posOffset>
            </wp:positionH>
            <wp:positionV relativeFrom="page">
              <wp:posOffset>3558540</wp:posOffset>
            </wp:positionV>
            <wp:extent cx="2735580" cy="1757045"/>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rcRect l="5" r="5"/>
                    <a:stretch>
                      <a:fillRect/>
                    </a:stretch>
                  </pic:blipFill>
                  <pic:spPr>
                    <a:xfrm>
                      <a:off x="0" y="0"/>
                      <a:ext cx="2735580" cy="1757045"/>
                    </a:xfrm>
                    <a:prstGeom prst="rect">
                      <a:avLst/>
                    </a:prstGeom>
                  </pic:spPr>
                </pic:pic>
              </a:graphicData>
            </a:graphic>
            <wp14:sizeRelH relativeFrom="margin">
              <wp14:pctWidth>0</wp14:pctWidth>
            </wp14:sizeRelH>
            <wp14:sizeRelV relativeFrom="margin">
              <wp14:pctHeight>0</wp14:pctHeight>
            </wp14:sizeRelV>
          </wp:anchor>
        </w:drawing>
      </w:r>
      <w:r w:rsidR="009624D0">
        <w:rPr>
          <w:noProof/>
          <w:lang w:val="en-GB" w:eastAsia="en-GB"/>
        </w:rPr>
        <mc:AlternateContent>
          <mc:Choice Requires="wps">
            <w:drawing>
              <wp:anchor distT="0" distB="0" distL="114300" distR="114300" simplePos="0" relativeHeight="251652608" behindDoc="0" locked="0" layoutInCell="1" allowOverlap="1" wp14:anchorId="13BF11AA" wp14:editId="2DBB6045">
                <wp:simplePos x="0" y="0"/>
                <wp:positionH relativeFrom="page">
                  <wp:posOffset>7604759</wp:posOffset>
                </wp:positionH>
                <wp:positionV relativeFrom="page">
                  <wp:posOffset>358140</wp:posOffset>
                </wp:positionV>
                <wp:extent cx="45719" cy="6840220"/>
                <wp:effectExtent l="0" t="0" r="0" b="0"/>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19" cy="684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8A164" w14:textId="77777777" w:rsidR="00B45911" w:rsidRDefault="00B4591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F11AA" id="Rectangle 28" o:spid="_x0000_s1027" style="position:absolute;margin-left:598.8pt;margin-top:28.2pt;width:3.6pt;height:538.6pt;flip:x;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" stroked="f">
                <v:textbox>
                  <w:txbxContent>
                    <w:p w14:paraId="2F28A164" w14:textId="77777777" w:rsidR="00B45911" w:rsidRDefault="00B45911" w:rsidP="006A08A9">
                      <w:pPr>
                        <w:jc w:val="center"/>
                      </w:pPr>
                    </w:p>
                  </w:txbxContent>
                </v:textbox>
                <w10:wrap anchorx="page" anchory="page"/>
              </v:rect>
            </w:pict>
          </mc:Fallback>
        </mc:AlternateContent>
      </w:r>
      <w:r w:rsidR="00B45911">
        <w:rPr>
          <w:noProof/>
          <w:lang w:val="en-GB" w:eastAsia="en-GB"/>
        </w:rPr>
        <w:drawing>
          <wp:anchor distT="0" distB="0" distL="114300" distR="114300" simplePos="0" relativeHeight="251686400" behindDoc="0" locked="0" layoutInCell="1" allowOverlap="1" wp14:anchorId="36BF815C" wp14:editId="0766C17B">
            <wp:simplePos x="0" y="0"/>
            <wp:positionH relativeFrom="page">
              <wp:posOffset>227965</wp:posOffset>
            </wp:positionH>
            <wp:positionV relativeFrom="page">
              <wp:posOffset>228600</wp:posOffset>
            </wp:positionV>
            <wp:extent cx="7305040" cy="69151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4">
                      <a:extLst>
                        <a:ext uri="{28A0092B-C50C-407E-A947-70E740481C1C}">
                          <a14:useLocalDpi xmlns:a14="http://schemas.microsoft.com/office/drawing/2010/main" val="0"/>
                        </a:ext>
                      </a:extLst>
                    </a:blip>
                    <a:srcRect l="10382" r="10382"/>
                    <a:stretch>
                      <a:fillRect/>
                    </a:stretch>
                  </pic:blipFill>
                  <pic:spPr>
                    <a:xfrm>
                      <a:off x="0" y="0"/>
                      <a:ext cx="7305040" cy="6915150"/>
                    </a:xfrm>
                    <a:prstGeom prst="rect">
                      <a:avLst/>
                    </a:prstGeom>
                  </pic:spPr>
                </pic:pic>
              </a:graphicData>
            </a:graphic>
            <wp14:sizeRelH relativeFrom="margin">
              <wp14:pctWidth>0</wp14:pctWidth>
            </wp14:sizeRelH>
            <wp14:sizeRelV relativeFrom="margin">
              <wp14:pctHeight>0</wp14:pctHeight>
            </wp14:sizeRelV>
          </wp:anchor>
        </w:drawing>
      </w:r>
      <w:r w:rsidR="00B45911">
        <w:rPr>
          <w:noProof/>
          <w:lang w:val="en-GB" w:eastAsia="en-GB"/>
        </w:rPr>
        <mc:AlternateContent>
          <mc:Choice Requires="wps">
            <w:drawing>
              <wp:anchor distT="0" distB="0" distL="114300" distR="114300" simplePos="0" relativeHeight="251665920" behindDoc="0" locked="0" layoutInCell="1" allowOverlap="1" wp14:anchorId="0C6165B9" wp14:editId="0F8830CB">
                <wp:simplePos x="0" y="0"/>
                <wp:positionH relativeFrom="page">
                  <wp:posOffset>7680960</wp:posOffset>
                </wp:positionH>
                <wp:positionV relativeFrom="page">
                  <wp:posOffset>2019300</wp:posOffset>
                </wp:positionV>
                <wp:extent cx="2656840" cy="1546860"/>
                <wp:effectExtent l="0" t="0" r="10160" b="1524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4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5E74C6B0" w14:textId="77777777" w:rsidR="00B45911" w:rsidRPr="003919C4" w:rsidRDefault="00B45911" w:rsidP="006A7175">
                            <w:pPr>
                              <w:rPr>
                                <w:rFonts w:ascii="Helvetica 45 Light" w:hAnsi="Helvetica 45 Light"/>
                                <w:b/>
                                <w:bCs/>
                                <w:sz w:val="28"/>
                                <w:szCs w:val="28"/>
                                <w:lang w:val="en-GB"/>
                              </w:rPr>
                            </w:pPr>
                            <w:r w:rsidRPr="003919C4">
                              <w:rPr>
                                <w:rFonts w:ascii="Helvetica 45 Light" w:hAnsi="Helvetica 45 Light"/>
                                <w:b/>
                                <w:bCs/>
                                <w:sz w:val="28"/>
                                <w:szCs w:val="28"/>
                                <w:lang w:val="en-GB"/>
                              </w:rPr>
                              <w:t xml:space="preserve">- </w:t>
                            </w:r>
                            <w:proofErr w:type="gramStart"/>
                            <w:r w:rsidRPr="003919C4">
                              <w:rPr>
                                <w:rFonts w:ascii="Helvetica 45 Light" w:hAnsi="Helvetica 45 Light"/>
                                <w:b/>
                                <w:bCs/>
                                <w:sz w:val="28"/>
                                <w:szCs w:val="28"/>
                                <w:lang w:val="en-GB"/>
                              </w:rPr>
                              <w:t>Tenure:-</w:t>
                            </w:r>
                            <w:proofErr w:type="gramEnd"/>
                            <w:r w:rsidRPr="003919C4">
                              <w:rPr>
                                <w:rFonts w:ascii="Helvetica 45 Light" w:hAnsi="Helvetica 45 Light"/>
                                <w:b/>
                                <w:bCs/>
                                <w:sz w:val="28"/>
                                <w:szCs w:val="28"/>
                                <w:lang w:val="en-GB"/>
                              </w:rPr>
                              <w:t xml:space="preserve"> </w:t>
                            </w:r>
                            <w:r w:rsidRPr="003919C4">
                              <w:rPr>
                                <w:rFonts w:ascii="Helvetica 45 Light" w:hAnsi="Helvetica 45 Light"/>
                                <w:b/>
                                <w:bCs/>
                                <w:noProof/>
                                <w:sz w:val="28"/>
                                <w:szCs w:val="28"/>
                                <w:lang w:val="en-GB"/>
                              </w:rPr>
                              <w:t>Leasehold</w:t>
                            </w:r>
                          </w:p>
                          <w:p w14:paraId="40F72C6C" w14:textId="2BAE9196" w:rsidR="00B45911" w:rsidRPr="003919C4" w:rsidRDefault="00B45911" w:rsidP="006A7175">
                            <w:pPr>
                              <w:rPr>
                                <w:rFonts w:ascii="Helvetica 45 Light" w:hAnsi="Helvetica 45 Light"/>
                                <w:b/>
                                <w:bCs/>
                                <w:sz w:val="28"/>
                                <w:szCs w:val="28"/>
                                <w:lang w:val="en-GB"/>
                              </w:rPr>
                            </w:pPr>
                            <w:r w:rsidRPr="003919C4">
                              <w:rPr>
                                <w:rFonts w:ascii="Helvetica 45 Light" w:hAnsi="Helvetica 45 Light"/>
                                <w:b/>
                                <w:bCs/>
                                <w:sz w:val="28"/>
                                <w:szCs w:val="28"/>
                                <w:lang w:val="en-GB"/>
                              </w:rPr>
                              <w:t xml:space="preserve">- </w:t>
                            </w:r>
                            <w:r w:rsidR="003919C4" w:rsidRPr="003919C4">
                              <w:rPr>
                                <w:rFonts w:ascii="Helvetica 45 Light" w:hAnsi="Helvetica 45 Light"/>
                                <w:b/>
                                <w:bCs/>
                                <w:sz w:val="28"/>
                                <w:szCs w:val="28"/>
                                <w:lang w:val="en-GB"/>
                              </w:rPr>
                              <w:t xml:space="preserve">Guide Price: </w:t>
                            </w:r>
                            <w:r w:rsidRPr="003919C4">
                              <w:rPr>
                                <w:rFonts w:ascii="Helvetica 45 Light" w:hAnsi="Helvetica 45 Light"/>
                                <w:b/>
                                <w:bCs/>
                                <w:noProof/>
                                <w:sz w:val="28"/>
                                <w:szCs w:val="28"/>
                                <w:lang w:val="en-GB"/>
                              </w:rPr>
                              <w:t>£2</w:t>
                            </w:r>
                            <w:r w:rsidR="00C2009C">
                              <w:rPr>
                                <w:rFonts w:ascii="Helvetica 45 Light" w:hAnsi="Helvetica 45 Light"/>
                                <w:b/>
                                <w:bCs/>
                                <w:noProof/>
                                <w:sz w:val="28"/>
                                <w:szCs w:val="28"/>
                                <w:lang w:val="en-GB"/>
                              </w:rPr>
                              <w:t>8</w:t>
                            </w:r>
                            <w:r w:rsidRPr="003919C4">
                              <w:rPr>
                                <w:rFonts w:ascii="Helvetica 45 Light" w:hAnsi="Helvetica 45 Light"/>
                                <w:b/>
                                <w:bCs/>
                                <w:noProof/>
                                <w:sz w:val="28"/>
                                <w:szCs w:val="28"/>
                                <w:lang w:val="en-GB"/>
                              </w:rPr>
                              <w:t>0,000</w:t>
                            </w:r>
                          </w:p>
                          <w:p w14:paraId="657006F2" w14:textId="1172AC54" w:rsidR="00B45911" w:rsidRPr="003919C4" w:rsidRDefault="00B45911" w:rsidP="00012C8A">
                            <w:pPr>
                              <w:pStyle w:val="descF11"/>
                              <w:jc w:val="left"/>
                              <w:rPr>
                                <w:b/>
                                <w:bCs/>
                                <w:color w:val="auto"/>
                                <w:sz w:val="28"/>
                                <w:szCs w:val="28"/>
                              </w:rPr>
                            </w:pPr>
                            <w:r w:rsidRPr="003919C4">
                              <w:rPr>
                                <w:b/>
                                <w:bCs/>
                                <w:color w:val="auto"/>
                                <w:sz w:val="28"/>
                                <w:szCs w:val="28"/>
                              </w:rPr>
                              <w:t xml:space="preserve">- </w:t>
                            </w:r>
                            <w:r w:rsidR="003919C4" w:rsidRPr="003919C4">
                              <w:rPr>
                                <w:b/>
                                <w:bCs/>
                                <w:color w:val="auto"/>
                                <w:sz w:val="28"/>
                                <w:szCs w:val="28"/>
                              </w:rPr>
                              <w:t xml:space="preserve">Lease Length: </w:t>
                            </w:r>
                            <w:r w:rsidRPr="003919C4">
                              <w:rPr>
                                <w:b/>
                                <w:bCs/>
                                <w:noProof/>
                                <w:color w:val="auto"/>
                                <w:sz w:val="28"/>
                                <w:szCs w:val="28"/>
                              </w:rPr>
                              <w:t>8</w:t>
                            </w:r>
                            <w:r w:rsidR="00C2009C">
                              <w:rPr>
                                <w:b/>
                                <w:bCs/>
                                <w:noProof/>
                                <w:color w:val="auto"/>
                                <w:sz w:val="28"/>
                                <w:szCs w:val="28"/>
                              </w:rPr>
                              <w:t>7</w:t>
                            </w:r>
                            <w:r w:rsidR="003919C4" w:rsidRPr="003919C4">
                              <w:rPr>
                                <w:b/>
                                <w:bCs/>
                                <w:noProof/>
                                <w:color w:val="auto"/>
                                <w:sz w:val="28"/>
                                <w:szCs w:val="28"/>
                              </w:rPr>
                              <w:t xml:space="preserve"> years</w:t>
                            </w:r>
                          </w:p>
                          <w:p w14:paraId="15C75858" w14:textId="00AD2BFC" w:rsidR="00B45911" w:rsidRPr="003919C4" w:rsidRDefault="003919C4" w:rsidP="00012C8A">
                            <w:pPr>
                              <w:pStyle w:val="descF11"/>
                              <w:jc w:val="left"/>
                              <w:rPr>
                                <w:b/>
                                <w:bCs/>
                                <w:color w:val="auto"/>
                                <w:sz w:val="28"/>
                                <w:szCs w:val="28"/>
                              </w:rPr>
                            </w:pPr>
                            <w:r w:rsidRPr="003919C4">
                              <w:rPr>
                                <w:b/>
                                <w:bCs/>
                                <w:noProof/>
                                <w:color w:val="auto"/>
                                <w:sz w:val="28"/>
                                <w:szCs w:val="28"/>
                              </w:rPr>
                              <w:t>- Service Charge: £326 p/a</w:t>
                            </w:r>
                          </w:p>
                          <w:p w14:paraId="1B94E710" w14:textId="525FC5BB" w:rsidR="00B45911" w:rsidRPr="003919C4" w:rsidRDefault="003919C4" w:rsidP="00012C8A">
                            <w:pPr>
                              <w:pStyle w:val="descF11"/>
                              <w:jc w:val="left"/>
                              <w:rPr>
                                <w:b/>
                                <w:bCs/>
                                <w:color w:val="auto"/>
                                <w:sz w:val="28"/>
                                <w:szCs w:val="28"/>
                              </w:rPr>
                            </w:pPr>
                            <w:r w:rsidRPr="003919C4">
                              <w:rPr>
                                <w:b/>
                                <w:bCs/>
                                <w:noProof/>
                                <w:color w:val="auto"/>
                                <w:sz w:val="28"/>
                                <w:szCs w:val="28"/>
                              </w:rPr>
                              <w:t>- Ground Rent: £10 p/a</w:t>
                            </w:r>
                          </w:p>
                          <w:p w14:paraId="3A71020B" w14:textId="70B1C324" w:rsidR="00B45911" w:rsidRPr="003919C4" w:rsidRDefault="003919C4" w:rsidP="00012C8A">
                            <w:pPr>
                              <w:pStyle w:val="descF11"/>
                              <w:jc w:val="left"/>
                              <w:rPr>
                                <w:b/>
                                <w:bCs/>
                                <w:noProof/>
                                <w:color w:val="auto"/>
                                <w:sz w:val="28"/>
                                <w:szCs w:val="28"/>
                              </w:rPr>
                            </w:pPr>
                            <w:r w:rsidRPr="003919C4">
                              <w:rPr>
                                <w:b/>
                                <w:bCs/>
                                <w:noProof/>
                                <w:color w:val="auto"/>
                                <w:sz w:val="28"/>
                                <w:szCs w:val="28"/>
                              </w:rPr>
                              <w:t xml:space="preserve">- Council Tax </w:t>
                            </w:r>
                            <w:r w:rsidR="00B45911" w:rsidRPr="003919C4">
                              <w:rPr>
                                <w:b/>
                                <w:bCs/>
                                <w:noProof/>
                                <w:color w:val="auto"/>
                                <w:sz w:val="28"/>
                                <w:szCs w:val="28"/>
                              </w:rPr>
                              <w:t>Band</w:t>
                            </w:r>
                            <w:r w:rsidRPr="003919C4">
                              <w:rPr>
                                <w:b/>
                                <w:bCs/>
                                <w:noProof/>
                                <w:color w:val="auto"/>
                                <w:sz w:val="28"/>
                                <w:szCs w:val="28"/>
                              </w:rPr>
                              <w:t>:</w:t>
                            </w:r>
                            <w:r w:rsidR="00B45911" w:rsidRPr="003919C4">
                              <w:rPr>
                                <w:b/>
                                <w:bCs/>
                                <w:noProof/>
                                <w:color w:val="auto"/>
                                <w:sz w:val="28"/>
                                <w:szCs w:val="28"/>
                              </w:rPr>
                              <w:t xml:space="preserve"> C</w:t>
                            </w:r>
                          </w:p>
                          <w:p w14:paraId="608FB070" w14:textId="16D6DF05" w:rsidR="003919C4" w:rsidRPr="003919C4" w:rsidRDefault="003919C4" w:rsidP="00012C8A">
                            <w:pPr>
                              <w:pStyle w:val="descF11"/>
                              <w:jc w:val="left"/>
                              <w:rPr>
                                <w:b/>
                                <w:bCs/>
                                <w:color w:val="auto"/>
                                <w:sz w:val="28"/>
                                <w:szCs w:val="28"/>
                              </w:rPr>
                            </w:pPr>
                            <w:r w:rsidRPr="003919C4">
                              <w:rPr>
                                <w:b/>
                                <w:bCs/>
                                <w:noProof/>
                                <w:color w:val="auto"/>
                                <w:sz w:val="28"/>
                                <w:szCs w:val="28"/>
                              </w:rPr>
                              <w:t>- EPC Rating: C</w:t>
                            </w:r>
                          </w:p>
                          <w:p w14:paraId="1C682070" w14:textId="77777777" w:rsidR="00B45911" w:rsidRPr="00012C8A" w:rsidRDefault="00B45911" w:rsidP="00012C8A">
                            <w:pPr>
                              <w:rPr>
                                <w:sz w:val="28"/>
                                <w:szCs w:val="28"/>
                              </w:rPr>
                            </w:pPr>
                          </w:p>
                          <w:p w14:paraId="61B12441" w14:textId="77777777" w:rsidR="00B45911" w:rsidRPr="00012C8A" w:rsidRDefault="00B45911" w:rsidP="006A7175">
                            <w:pP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165B9" id="Text Box 39" o:spid="_x0000_s1028" type="#_x0000_t202" style="position:absolute;margin-left:604.8pt;margin-top:159pt;width:209.2pt;height:121.8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" filled="f" stroked="f" strokecolor="fuchsia">
                <v:textbox inset="0,0,0,0">
                  <w:txbxContent>
                    <w:p w14:paraId="5E74C6B0" w14:textId="77777777" w:rsidR="00B45911" w:rsidRPr="003919C4" w:rsidRDefault="00B45911" w:rsidP="006A7175">
                      <w:pPr>
                        <w:rPr>
                          <w:rFonts w:ascii="Helvetica 45 Light" w:hAnsi="Helvetica 45 Light"/>
                          <w:b/>
                          <w:bCs/>
                          <w:sz w:val="28"/>
                          <w:szCs w:val="28"/>
                          <w:lang w:val="en-GB"/>
                        </w:rPr>
                      </w:pPr>
                      <w:r w:rsidRPr="003919C4">
                        <w:rPr>
                          <w:rFonts w:ascii="Helvetica 45 Light" w:hAnsi="Helvetica 45 Light"/>
                          <w:b/>
                          <w:bCs/>
                          <w:sz w:val="28"/>
                          <w:szCs w:val="28"/>
                          <w:lang w:val="en-GB"/>
                        </w:rPr>
                        <w:t xml:space="preserve">- </w:t>
                      </w:r>
                      <w:proofErr w:type="gramStart"/>
                      <w:r w:rsidRPr="003919C4">
                        <w:rPr>
                          <w:rFonts w:ascii="Helvetica 45 Light" w:hAnsi="Helvetica 45 Light"/>
                          <w:b/>
                          <w:bCs/>
                          <w:sz w:val="28"/>
                          <w:szCs w:val="28"/>
                          <w:lang w:val="en-GB"/>
                        </w:rPr>
                        <w:t>Tenure:-</w:t>
                      </w:r>
                      <w:proofErr w:type="gramEnd"/>
                      <w:r w:rsidRPr="003919C4">
                        <w:rPr>
                          <w:rFonts w:ascii="Helvetica 45 Light" w:hAnsi="Helvetica 45 Light"/>
                          <w:b/>
                          <w:bCs/>
                          <w:sz w:val="28"/>
                          <w:szCs w:val="28"/>
                          <w:lang w:val="en-GB"/>
                        </w:rPr>
                        <w:t xml:space="preserve"> </w:t>
                      </w:r>
                      <w:r w:rsidRPr="003919C4">
                        <w:rPr>
                          <w:rFonts w:ascii="Helvetica 45 Light" w:hAnsi="Helvetica 45 Light"/>
                          <w:b/>
                          <w:bCs/>
                          <w:noProof/>
                          <w:sz w:val="28"/>
                          <w:szCs w:val="28"/>
                          <w:lang w:val="en-GB"/>
                        </w:rPr>
                        <w:t>Leasehold</w:t>
                      </w:r>
                    </w:p>
                    <w:p w14:paraId="40F72C6C" w14:textId="2BAE9196" w:rsidR="00B45911" w:rsidRPr="003919C4" w:rsidRDefault="00B45911" w:rsidP="006A7175">
                      <w:pPr>
                        <w:rPr>
                          <w:rFonts w:ascii="Helvetica 45 Light" w:hAnsi="Helvetica 45 Light"/>
                          <w:b/>
                          <w:bCs/>
                          <w:sz w:val="28"/>
                          <w:szCs w:val="28"/>
                          <w:lang w:val="en-GB"/>
                        </w:rPr>
                      </w:pPr>
                      <w:r w:rsidRPr="003919C4">
                        <w:rPr>
                          <w:rFonts w:ascii="Helvetica 45 Light" w:hAnsi="Helvetica 45 Light"/>
                          <w:b/>
                          <w:bCs/>
                          <w:sz w:val="28"/>
                          <w:szCs w:val="28"/>
                          <w:lang w:val="en-GB"/>
                        </w:rPr>
                        <w:t xml:space="preserve">- </w:t>
                      </w:r>
                      <w:r w:rsidR="003919C4" w:rsidRPr="003919C4">
                        <w:rPr>
                          <w:rFonts w:ascii="Helvetica 45 Light" w:hAnsi="Helvetica 45 Light"/>
                          <w:b/>
                          <w:bCs/>
                          <w:sz w:val="28"/>
                          <w:szCs w:val="28"/>
                          <w:lang w:val="en-GB"/>
                        </w:rPr>
                        <w:t xml:space="preserve">Guide Price: </w:t>
                      </w:r>
                      <w:r w:rsidRPr="003919C4">
                        <w:rPr>
                          <w:rFonts w:ascii="Helvetica 45 Light" w:hAnsi="Helvetica 45 Light"/>
                          <w:b/>
                          <w:bCs/>
                          <w:noProof/>
                          <w:sz w:val="28"/>
                          <w:szCs w:val="28"/>
                          <w:lang w:val="en-GB"/>
                        </w:rPr>
                        <w:t>£2</w:t>
                      </w:r>
                      <w:r w:rsidR="00C2009C">
                        <w:rPr>
                          <w:rFonts w:ascii="Helvetica 45 Light" w:hAnsi="Helvetica 45 Light"/>
                          <w:b/>
                          <w:bCs/>
                          <w:noProof/>
                          <w:sz w:val="28"/>
                          <w:szCs w:val="28"/>
                          <w:lang w:val="en-GB"/>
                        </w:rPr>
                        <w:t>8</w:t>
                      </w:r>
                      <w:r w:rsidRPr="003919C4">
                        <w:rPr>
                          <w:rFonts w:ascii="Helvetica 45 Light" w:hAnsi="Helvetica 45 Light"/>
                          <w:b/>
                          <w:bCs/>
                          <w:noProof/>
                          <w:sz w:val="28"/>
                          <w:szCs w:val="28"/>
                          <w:lang w:val="en-GB"/>
                        </w:rPr>
                        <w:t>0,000</w:t>
                      </w:r>
                    </w:p>
                    <w:p w14:paraId="657006F2" w14:textId="1172AC54" w:rsidR="00B45911" w:rsidRPr="003919C4" w:rsidRDefault="00B45911" w:rsidP="00012C8A">
                      <w:pPr>
                        <w:pStyle w:val="descF11"/>
                        <w:jc w:val="left"/>
                        <w:rPr>
                          <w:b/>
                          <w:bCs/>
                          <w:color w:val="auto"/>
                          <w:sz w:val="28"/>
                          <w:szCs w:val="28"/>
                        </w:rPr>
                      </w:pPr>
                      <w:r w:rsidRPr="003919C4">
                        <w:rPr>
                          <w:b/>
                          <w:bCs/>
                          <w:color w:val="auto"/>
                          <w:sz w:val="28"/>
                          <w:szCs w:val="28"/>
                        </w:rPr>
                        <w:t xml:space="preserve">- </w:t>
                      </w:r>
                      <w:r w:rsidR="003919C4" w:rsidRPr="003919C4">
                        <w:rPr>
                          <w:b/>
                          <w:bCs/>
                          <w:color w:val="auto"/>
                          <w:sz w:val="28"/>
                          <w:szCs w:val="28"/>
                        </w:rPr>
                        <w:t xml:space="preserve">Lease Length: </w:t>
                      </w:r>
                      <w:r w:rsidRPr="003919C4">
                        <w:rPr>
                          <w:b/>
                          <w:bCs/>
                          <w:noProof/>
                          <w:color w:val="auto"/>
                          <w:sz w:val="28"/>
                          <w:szCs w:val="28"/>
                        </w:rPr>
                        <w:t>8</w:t>
                      </w:r>
                      <w:r w:rsidR="00C2009C">
                        <w:rPr>
                          <w:b/>
                          <w:bCs/>
                          <w:noProof/>
                          <w:color w:val="auto"/>
                          <w:sz w:val="28"/>
                          <w:szCs w:val="28"/>
                        </w:rPr>
                        <w:t>7</w:t>
                      </w:r>
                      <w:r w:rsidR="003919C4" w:rsidRPr="003919C4">
                        <w:rPr>
                          <w:b/>
                          <w:bCs/>
                          <w:noProof/>
                          <w:color w:val="auto"/>
                          <w:sz w:val="28"/>
                          <w:szCs w:val="28"/>
                        </w:rPr>
                        <w:t xml:space="preserve"> years</w:t>
                      </w:r>
                    </w:p>
                    <w:p w14:paraId="15C75858" w14:textId="00AD2BFC" w:rsidR="00B45911" w:rsidRPr="003919C4" w:rsidRDefault="003919C4" w:rsidP="00012C8A">
                      <w:pPr>
                        <w:pStyle w:val="descF11"/>
                        <w:jc w:val="left"/>
                        <w:rPr>
                          <w:b/>
                          <w:bCs/>
                          <w:color w:val="auto"/>
                          <w:sz w:val="28"/>
                          <w:szCs w:val="28"/>
                        </w:rPr>
                      </w:pPr>
                      <w:r w:rsidRPr="003919C4">
                        <w:rPr>
                          <w:b/>
                          <w:bCs/>
                          <w:noProof/>
                          <w:color w:val="auto"/>
                          <w:sz w:val="28"/>
                          <w:szCs w:val="28"/>
                        </w:rPr>
                        <w:t>- Service Charge: £326 p/a</w:t>
                      </w:r>
                    </w:p>
                    <w:p w14:paraId="1B94E710" w14:textId="525FC5BB" w:rsidR="00B45911" w:rsidRPr="003919C4" w:rsidRDefault="003919C4" w:rsidP="00012C8A">
                      <w:pPr>
                        <w:pStyle w:val="descF11"/>
                        <w:jc w:val="left"/>
                        <w:rPr>
                          <w:b/>
                          <w:bCs/>
                          <w:color w:val="auto"/>
                          <w:sz w:val="28"/>
                          <w:szCs w:val="28"/>
                        </w:rPr>
                      </w:pPr>
                      <w:r w:rsidRPr="003919C4">
                        <w:rPr>
                          <w:b/>
                          <w:bCs/>
                          <w:noProof/>
                          <w:color w:val="auto"/>
                          <w:sz w:val="28"/>
                          <w:szCs w:val="28"/>
                        </w:rPr>
                        <w:t>- Ground Rent: £10 p/a</w:t>
                      </w:r>
                    </w:p>
                    <w:p w14:paraId="3A71020B" w14:textId="70B1C324" w:rsidR="00B45911" w:rsidRPr="003919C4" w:rsidRDefault="003919C4" w:rsidP="00012C8A">
                      <w:pPr>
                        <w:pStyle w:val="descF11"/>
                        <w:jc w:val="left"/>
                        <w:rPr>
                          <w:b/>
                          <w:bCs/>
                          <w:noProof/>
                          <w:color w:val="auto"/>
                          <w:sz w:val="28"/>
                          <w:szCs w:val="28"/>
                        </w:rPr>
                      </w:pPr>
                      <w:r w:rsidRPr="003919C4">
                        <w:rPr>
                          <w:b/>
                          <w:bCs/>
                          <w:noProof/>
                          <w:color w:val="auto"/>
                          <w:sz w:val="28"/>
                          <w:szCs w:val="28"/>
                        </w:rPr>
                        <w:t xml:space="preserve">- Council Tax </w:t>
                      </w:r>
                      <w:r w:rsidR="00B45911" w:rsidRPr="003919C4">
                        <w:rPr>
                          <w:b/>
                          <w:bCs/>
                          <w:noProof/>
                          <w:color w:val="auto"/>
                          <w:sz w:val="28"/>
                          <w:szCs w:val="28"/>
                        </w:rPr>
                        <w:t>Band</w:t>
                      </w:r>
                      <w:r w:rsidRPr="003919C4">
                        <w:rPr>
                          <w:b/>
                          <w:bCs/>
                          <w:noProof/>
                          <w:color w:val="auto"/>
                          <w:sz w:val="28"/>
                          <w:szCs w:val="28"/>
                        </w:rPr>
                        <w:t>:</w:t>
                      </w:r>
                      <w:r w:rsidR="00B45911" w:rsidRPr="003919C4">
                        <w:rPr>
                          <w:b/>
                          <w:bCs/>
                          <w:noProof/>
                          <w:color w:val="auto"/>
                          <w:sz w:val="28"/>
                          <w:szCs w:val="28"/>
                        </w:rPr>
                        <w:t xml:space="preserve"> C</w:t>
                      </w:r>
                    </w:p>
                    <w:p w14:paraId="608FB070" w14:textId="16D6DF05" w:rsidR="003919C4" w:rsidRPr="003919C4" w:rsidRDefault="003919C4" w:rsidP="00012C8A">
                      <w:pPr>
                        <w:pStyle w:val="descF11"/>
                        <w:jc w:val="left"/>
                        <w:rPr>
                          <w:b/>
                          <w:bCs/>
                          <w:color w:val="auto"/>
                          <w:sz w:val="28"/>
                          <w:szCs w:val="28"/>
                        </w:rPr>
                      </w:pPr>
                      <w:r w:rsidRPr="003919C4">
                        <w:rPr>
                          <w:b/>
                          <w:bCs/>
                          <w:noProof/>
                          <w:color w:val="auto"/>
                          <w:sz w:val="28"/>
                          <w:szCs w:val="28"/>
                        </w:rPr>
                        <w:t>- EPC Rating: C</w:t>
                      </w:r>
                    </w:p>
                    <w:p w14:paraId="1C682070" w14:textId="77777777" w:rsidR="00B45911" w:rsidRPr="00012C8A" w:rsidRDefault="00B45911" w:rsidP="00012C8A">
                      <w:pPr>
                        <w:rPr>
                          <w:sz w:val="28"/>
                          <w:szCs w:val="28"/>
                        </w:rPr>
                      </w:pPr>
                    </w:p>
                    <w:p w14:paraId="61B12441" w14:textId="77777777" w:rsidR="00B45911" w:rsidRPr="00012C8A" w:rsidRDefault="00B45911" w:rsidP="006A7175">
                      <w:pPr>
                        <w:rPr>
                          <w:sz w:val="28"/>
                          <w:szCs w:val="28"/>
                        </w:rPr>
                      </w:pPr>
                    </w:p>
                  </w:txbxContent>
                </v:textbox>
                <w10:wrap anchorx="page" anchory="page"/>
              </v:shape>
            </w:pict>
          </mc:Fallback>
        </mc:AlternateContent>
      </w:r>
      <w:r w:rsidR="00B45911">
        <w:rPr>
          <w:noProof/>
          <w:lang w:val="en-GB" w:eastAsia="en-GB"/>
        </w:rPr>
        <mc:AlternateContent>
          <mc:Choice Requires="wps">
            <w:drawing>
              <wp:anchor distT="0" distB="0" distL="114300" distR="114300" simplePos="0" relativeHeight="251658752" behindDoc="0" locked="0" layoutInCell="1" allowOverlap="1" wp14:anchorId="35F39766" wp14:editId="5D03E53E">
                <wp:simplePos x="0" y="0"/>
                <wp:positionH relativeFrom="page">
                  <wp:posOffset>7683910</wp:posOffset>
                </wp:positionH>
                <wp:positionV relativeFrom="page">
                  <wp:posOffset>368711</wp:posOffset>
                </wp:positionV>
                <wp:extent cx="2656840" cy="1401096"/>
                <wp:effectExtent l="0" t="0" r="10160" b="889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40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26B9580B" w14:textId="77777777" w:rsidR="00B45911" w:rsidRPr="00AE0621" w:rsidRDefault="00B45911" w:rsidP="007A5A39">
                            <w:pPr>
                              <w:rPr>
                                <w:rFonts w:ascii="Helvetica 45 Light" w:hAnsi="Helvetica 45 Light"/>
                                <w:color w:val="000000"/>
                                <w:sz w:val="36"/>
                                <w:szCs w:val="36"/>
                                <w:lang w:val="en-GB"/>
                              </w:rPr>
                            </w:pPr>
                            <w:r w:rsidRPr="00F73B56">
                              <w:rPr>
                                <w:rFonts w:ascii="Helvetica 45 Light" w:hAnsi="Helvetica 45 Light"/>
                                <w:noProof/>
                                <w:color w:val="000000"/>
                                <w:sz w:val="36"/>
                                <w:szCs w:val="36"/>
                                <w:lang w:val="en-GB"/>
                              </w:rPr>
                              <w:t>James Close</w:t>
                            </w:r>
                          </w:p>
                          <w:p w14:paraId="2F736E52" w14:textId="77777777" w:rsidR="00B45911" w:rsidRPr="00AE0621" w:rsidRDefault="00B45911" w:rsidP="007A5A39">
                            <w:pPr>
                              <w:rPr>
                                <w:rFonts w:ascii="Helvetica 45 Light" w:hAnsi="Helvetica 45 Light"/>
                                <w:color w:val="000000"/>
                                <w:sz w:val="36"/>
                                <w:szCs w:val="36"/>
                                <w:lang w:val="en-GB"/>
                              </w:rPr>
                            </w:pPr>
                            <w:r w:rsidRPr="00F73B56">
                              <w:rPr>
                                <w:rFonts w:ascii="Helvetica 45 Light" w:hAnsi="Helvetica 45 Light"/>
                                <w:noProof/>
                                <w:color w:val="000000"/>
                                <w:sz w:val="36"/>
                                <w:szCs w:val="36"/>
                                <w:lang w:val="en-GB"/>
                              </w:rPr>
                              <w:t>Marlow</w:t>
                            </w:r>
                          </w:p>
                          <w:p w14:paraId="7A5C0ED6" w14:textId="77777777" w:rsidR="00B45911" w:rsidRPr="00AE0621" w:rsidRDefault="00B45911" w:rsidP="007A5A39">
                            <w:pPr>
                              <w:rPr>
                                <w:rFonts w:ascii="Helvetica 45 Light" w:hAnsi="Helvetica 45 Light"/>
                                <w:color w:val="000000"/>
                                <w:sz w:val="36"/>
                                <w:szCs w:val="36"/>
                                <w:lang w:val="en-GB"/>
                              </w:rPr>
                            </w:pPr>
                            <w:r w:rsidRPr="00F73B56">
                              <w:rPr>
                                <w:rFonts w:ascii="Helvetica 45 Light" w:hAnsi="Helvetica 45 Light"/>
                                <w:noProof/>
                                <w:color w:val="000000"/>
                                <w:sz w:val="36"/>
                                <w:szCs w:val="36"/>
                                <w:lang w:val="en-GB"/>
                              </w:rPr>
                              <w:t>Buckinghamshire</w:t>
                            </w:r>
                          </w:p>
                          <w:p w14:paraId="38B219C9" w14:textId="77777777" w:rsidR="00B45911" w:rsidRPr="00AE0621" w:rsidRDefault="00B45911" w:rsidP="007A5A39">
                            <w:pPr>
                              <w:rPr>
                                <w:color w:val="000000"/>
                                <w:sz w:val="36"/>
                                <w:szCs w:val="36"/>
                                <w:lang w:val="en-GB"/>
                              </w:rPr>
                            </w:pPr>
                            <w:r w:rsidRPr="00F73B56">
                              <w:rPr>
                                <w:rFonts w:ascii="Helvetica 45 Light" w:hAnsi="Helvetica 45 Light"/>
                                <w:noProof/>
                                <w:color w:val="000000"/>
                                <w:sz w:val="36"/>
                                <w:szCs w:val="36"/>
                                <w:lang w:val="en-GB"/>
                              </w:rPr>
                              <w:t>SL7 1TS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39766" id="Text Box 37" o:spid="_x0000_s1029" type="#_x0000_t202" style="position:absolute;margin-left:605.05pt;margin-top:29.05pt;width:209.2pt;height:110.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" filled="f" stroked="f" strokecolor="fuchsia">
                <v:textbox inset="0,0,0,0">
                  <w:txbxContent>
                    <w:p w14:paraId="26B9580B" w14:textId="77777777" w:rsidR="00B45911" w:rsidRPr="00AE0621" w:rsidRDefault="00B45911" w:rsidP="007A5A39">
                      <w:pPr>
                        <w:rPr>
                          <w:rFonts w:ascii="Helvetica 45 Light" w:hAnsi="Helvetica 45 Light"/>
                          <w:color w:val="000000"/>
                          <w:sz w:val="36"/>
                          <w:szCs w:val="36"/>
                          <w:lang w:val="en-GB"/>
                        </w:rPr>
                      </w:pPr>
                      <w:r w:rsidRPr="00F73B56">
                        <w:rPr>
                          <w:rFonts w:ascii="Helvetica 45 Light" w:hAnsi="Helvetica 45 Light"/>
                          <w:noProof/>
                          <w:color w:val="000000"/>
                          <w:sz w:val="36"/>
                          <w:szCs w:val="36"/>
                          <w:lang w:val="en-GB"/>
                        </w:rPr>
                        <w:t>James Close</w:t>
                      </w:r>
                    </w:p>
                    <w:p w14:paraId="2F736E52" w14:textId="77777777" w:rsidR="00B45911" w:rsidRPr="00AE0621" w:rsidRDefault="00B45911" w:rsidP="007A5A39">
                      <w:pPr>
                        <w:rPr>
                          <w:rFonts w:ascii="Helvetica 45 Light" w:hAnsi="Helvetica 45 Light"/>
                          <w:color w:val="000000"/>
                          <w:sz w:val="36"/>
                          <w:szCs w:val="36"/>
                          <w:lang w:val="en-GB"/>
                        </w:rPr>
                      </w:pPr>
                      <w:r w:rsidRPr="00F73B56">
                        <w:rPr>
                          <w:rFonts w:ascii="Helvetica 45 Light" w:hAnsi="Helvetica 45 Light"/>
                          <w:noProof/>
                          <w:color w:val="000000"/>
                          <w:sz w:val="36"/>
                          <w:szCs w:val="36"/>
                          <w:lang w:val="en-GB"/>
                        </w:rPr>
                        <w:t>Marlow</w:t>
                      </w:r>
                    </w:p>
                    <w:p w14:paraId="7A5C0ED6" w14:textId="77777777" w:rsidR="00B45911" w:rsidRPr="00AE0621" w:rsidRDefault="00B45911" w:rsidP="007A5A39">
                      <w:pPr>
                        <w:rPr>
                          <w:rFonts w:ascii="Helvetica 45 Light" w:hAnsi="Helvetica 45 Light"/>
                          <w:color w:val="000000"/>
                          <w:sz w:val="36"/>
                          <w:szCs w:val="36"/>
                          <w:lang w:val="en-GB"/>
                        </w:rPr>
                      </w:pPr>
                      <w:r w:rsidRPr="00F73B56">
                        <w:rPr>
                          <w:rFonts w:ascii="Helvetica 45 Light" w:hAnsi="Helvetica 45 Light"/>
                          <w:noProof/>
                          <w:color w:val="000000"/>
                          <w:sz w:val="36"/>
                          <w:szCs w:val="36"/>
                          <w:lang w:val="en-GB"/>
                        </w:rPr>
                        <w:t>Buckinghamshire</w:t>
                      </w:r>
                    </w:p>
                    <w:p w14:paraId="38B219C9" w14:textId="77777777" w:rsidR="00B45911" w:rsidRPr="00AE0621" w:rsidRDefault="00B45911" w:rsidP="007A5A39">
                      <w:pPr>
                        <w:rPr>
                          <w:color w:val="000000"/>
                          <w:sz w:val="36"/>
                          <w:szCs w:val="36"/>
                          <w:lang w:val="en-GB"/>
                        </w:rPr>
                      </w:pPr>
                      <w:r w:rsidRPr="00F73B56">
                        <w:rPr>
                          <w:rFonts w:ascii="Helvetica 45 Light" w:hAnsi="Helvetica 45 Light"/>
                          <w:noProof/>
                          <w:color w:val="000000"/>
                          <w:sz w:val="36"/>
                          <w:szCs w:val="36"/>
                          <w:lang w:val="en-GB"/>
                        </w:rPr>
                        <w:t>SL7 1TS</w:t>
                      </w:r>
                    </w:p>
                  </w:txbxContent>
                </v:textbox>
                <w10:wrap anchorx="page" anchory="page"/>
              </v:shape>
            </w:pict>
          </mc:Fallback>
        </mc:AlternateContent>
      </w:r>
      <w:r w:rsidR="00B45911">
        <w:rPr>
          <w:noProof/>
          <w:lang w:val="en-GB" w:eastAsia="en-GB"/>
        </w:rPr>
        <mc:AlternateContent>
          <mc:Choice Requires="wps">
            <w:drawing>
              <wp:anchor distT="0" distB="0" distL="114300" distR="114300" simplePos="0" relativeHeight="251670016" behindDoc="0" locked="0" layoutInCell="1" allowOverlap="1" wp14:anchorId="797E5669" wp14:editId="7EC5E0A5">
                <wp:simplePos x="0" y="0"/>
                <wp:positionH relativeFrom="column">
                  <wp:posOffset>9583420</wp:posOffset>
                </wp:positionH>
                <wp:positionV relativeFrom="paragraph">
                  <wp:posOffset>1599565</wp:posOffset>
                </wp:positionV>
                <wp:extent cx="748665" cy="53975"/>
                <wp:effectExtent l="0" t="0" r="0" b="3175"/>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397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B2649" w14:textId="77777777" w:rsidR="00B45911" w:rsidRDefault="00B4591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E5669" id="Rectangle 44" o:spid="_x0000_s1030" style="position:absolute;margin-left:754.6pt;margin-top:125.95pt;width:58.95pt;height: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" fillcolor="#ffb9e3" stroked="f">
                <v:textbox>
                  <w:txbxContent>
                    <w:p w14:paraId="7ECB2649" w14:textId="77777777" w:rsidR="00B45911" w:rsidRDefault="00B45911" w:rsidP="006A08A9">
                      <w:pPr>
                        <w:jc w:val="center"/>
                      </w:pPr>
                    </w:p>
                  </w:txbxContent>
                </v:textbox>
              </v:rect>
            </w:pict>
          </mc:Fallback>
        </mc:AlternateContent>
      </w:r>
      <w:r w:rsidR="00B45911">
        <w:rPr>
          <w:noProof/>
          <w:lang w:val="en-GB" w:eastAsia="en-GB"/>
        </w:rPr>
        <mc:AlternateContent>
          <mc:Choice Requires="wps">
            <w:drawing>
              <wp:anchor distT="0" distB="0" distL="114300" distR="114300" simplePos="0" relativeHeight="251667968" behindDoc="0" locked="0" layoutInCell="1" allowOverlap="1" wp14:anchorId="0848065E" wp14:editId="3D4DD775">
                <wp:simplePos x="0" y="0"/>
                <wp:positionH relativeFrom="column">
                  <wp:posOffset>7675245</wp:posOffset>
                </wp:positionH>
                <wp:positionV relativeFrom="paragraph">
                  <wp:posOffset>1599565</wp:posOffset>
                </wp:positionV>
                <wp:extent cx="1800225" cy="53975"/>
                <wp:effectExtent l="0" t="0" r="9525" b="3175"/>
                <wp:wrapNone/>
                <wp:docPr id="2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397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2E902" w14:textId="77777777" w:rsidR="00B45911" w:rsidRDefault="00B4591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8065E" id="Rectangle 43" o:spid="_x0000_s1031" style="position:absolute;margin-left:604.35pt;margin-top:125.95pt;width:141.75pt;height: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" fillcolor="#ec008c" stroked="f">
                <v:textbox>
                  <w:txbxContent>
                    <w:p w14:paraId="60F2E902" w14:textId="77777777" w:rsidR="00B45911" w:rsidRDefault="00B45911" w:rsidP="006A08A9">
                      <w:pPr>
                        <w:jc w:val="center"/>
                      </w:pPr>
                    </w:p>
                  </w:txbxContent>
                </v:textbox>
              </v:rect>
            </w:pict>
          </mc:Fallback>
        </mc:AlternateContent>
      </w:r>
    </w:p>
    <w:p w14:paraId="47CE523F" w14:textId="0DEE93FA" w:rsidR="00B45911" w:rsidRDefault="00C2009C">
      <w:pPr>
        <w:sectPr w:rsidR="00B45911" w:rsidSect="00214969">
          <w:headerReference w:type="default" r:id="rId15"/>
          <w:footerReference w:type="default" r:id="rId16"/>
          <w:pgSz w:w="16840" w:h="11907" w:orient="landscape"/>
          <w:pgMar w:top="0" w:right="0" w:bottom="0" w:left="0" w:header="0" w:footer="0" w:gutter="0"/>
          <w:cols w:space="708"/>
          <w:docGrid w:linePitch="360"/>
        </w:sectPr>
      </w:pPr>
      <w:r>
        <w:rPr>
          <w:noProof/>
          <w:lang w:val="en-GB" w:eastAsia="en-GB"/>
        </w:rPr>
        <w:lastRenderedPageBreak/>
        <w:drawing>
          <wp:anchor distT="0" distB="0" distL="114300" distR="114300" simplePos="0" relativeHeight="251683328" behindDoc="0" locked="0" layoutInCell="1" allowOverlap="1" wp14:anchorId="3C317816" wp14:editId="0BA10687">
            <wp:simplePos x="0" y="0"/>
            <wp:positionH relativeFrom="page">
              <wp:posOffset>6728459</wp:posOffset>
            </wp:positionH>
            <wp:positionV relativeFrom="page">
              <wp:posOffset>182880</wp:posOffset>
            </wp:positionV>
            <wp:extent cx="3659717" cy="26289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7" cstate="print">
                      <a:extLst>
                        <a:ext uri="{28A0092B-C50C-407E-A947-70E740481C1C}">
                          <a14:useLocalDpi xmlns:a14="http://schemas.microsoft.com/office/drawing/2010/main" val="0"/>
                        </a:ext>
                      </a:extLst>
                    </a:blip>
                    <a:srcRect l="5425" r="5425"/>
                    <a:stretch>
                      <a:fillRect/>
                    </a:stretch>
                  </pic:blipFill>
                  <pic:spPr>
                    <a:xfrm>
                      <a:off x="0" y="0"/>
                      <a:ext cx="3666212" cy="2633566"/>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42368" behindDoc="0" locked="0" layoutInCell="1" allowOverlap="1" wp14:anchorId="2DBC151C" wp14:editId="3CE92088">
                <wp:simplePos x="0" y="0"/>
                <wp:positionH relativeFrom="page">
                  <wp:posOffset>3749040</wp:posOffset>
                </wp:positionH>
                <wp:positionV relativeFrom="page">
                  <wp:posOffset>396240</wp:posOffset>
                </wp:positionV>
                <wp:extent cx="2771140" cy="2095500"/>
                <wp:effectExtent l="0" t="0" r="10160" b="0"/>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5316" w14:textId="77777777" w:rsidR="00B45911" w:rsidRPr="00AE0621" w:rsidRDefault="00B45911" w:rsidP="00015A05">
                            <w:pPr>
                              <w:rPr>
                                <w:sz w:val="28"/>
                                <w:szCs w:val="28"/>
                              </w:rPr>
                            </w:pPr>
                            <w:r w:rsidRPr="00F73B56">
                              <w:rPr>
                                <w:rFonts w:ascii="Helvetica 45 Light" w:hAnsi="Helvetica 45 Light"/>
                                <w:noProof/>
                                <w:sz w:val="28"/>
                                <w:szCs w:val="28"/>
                                <w:lang w:val="en-GB"/>
                              </w:rPr>
                              <w:t>A SPACIOUS and extremely well presented TWO Bedroom first floor MAISONETTE which has been REFURBISHED in recent years &amp; benefits from its own southerly aspect GARDEN. The property is situated in a CUL-DE-SAC with residents` PARKING &amp;  is about one mile from Marlow Town 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C151C" id="Text Box 55" o:spid="_x0000_s1032" type="#_x0000_t202" style="position:absolute;margin-left:295.2pt;margin-top:31.2pt;width:218.2pt;height:16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" filled="f" stroked="f">
                <v:textbox inset="0,0,0,0">
                  <w:txbxContent>
                    <w:p w14:paraId="08545316" w14:textId="77777777" w:rsidR="00B45911" w:rsidRPr="00AE0621" w:rsidRDefault="00B45911" w:rsidP="00015A05">
                      <w:pPr>
                        <w:rPr>
                          <w:sz w:val="28"/>
                          <w:szCs w:val="28"/>
                        </w:rPr>
                      </w:pPr>
                      <w:r w:rsidRPr="00F73B56">
                        <w:rPr>
                          <w:rFonts w:ascii="Helvetica 45 Light" w:hAnsi="Helvetica 45 Light"/>
                          <w:noProof/>
                          <w:sz w:val="28"/>
                          <w:szCs w:val="28"/>
                          <w:lang w:val="en-GB"/>
                        </w:rPr>
                        <w:t>A SPACIOUS and extremely well presented TWO Bedroom first floor MAISONETTE which has been REFURBISHED in recent years &amp; benefits from its own southerly aspect GARDEN. The property is situated in a CUL-DE-SAC with residents` PARKING &amp;  is about one mile from Marlow Town Centre.</w:t>
                      </w:r>
                    </w:p>
                  </w:txbxContent>
                </v:textbox>
                <w10:wrap anchorx="page" anchory="page"/>
              </v:shape>
            </w:pict>
          </mc:Fallback>
        </mc:AlternateContent>
      </w:r>
      <w:r w:rsidR="003919C4">
        <w:rPr>
          <w:noProof/>
          <w:lang w:val="en-GB" w:eastAsia="en-GB"/>
        </w:rPr>
        <w:drawing>
          <wp:anchor distT="0" distB="0" distL="114300" distR="114300" simplePos="0" relativeHeight="251658752" behindDoc="0" locked="0" layoutInCell="1" allowOverlap="1" wp14:anchorId="7FC68D0F" wp14:editId="599A9666">
            <wp:simplePos x="0" y="0"/>
            <wp:positionH relativeFrom="page">
              <wp:posOffset>3680460</wp:posOffset>
            </wp:positionH>
            <wp:positionV relativeFrom="page">
              <wp:posOffset>2933700</wp:posOffset>
            </wp:positionV>
            <wp:extent cx="6724650" cy="43903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cstate="print">
                      <a:extLst>
                        <a:ext uri="{28A0092B-C50C-407E-A947-70E740481C1C}">
                          <a14:useLocalDpi xmlns:a14="http://schemas.microsoft.com/office/drawing/2010/main" val="0"/>
                        </a:ext>
                      </a:extLst>
                    </a:blip>
                    <a:srcRect t="6475" b="6475"/>
                    <a:stretch>
                      <a:fillRect/>
                    </a:stretch>
                  </pic:blipFill>
                  <pic:spPr>
                    <a:xfrm>
                      <a:off x="0" y="0"/>
                      <a:ext cx="6724650" cy="4390390"/>
                    </a:xfrm>
                    <a:prstGeom prst="rect">
                      <a:avLst/>
                    </a:prstGeom>
                  </pic:spPr>
                </pic:pic>
              </a:graphicData>
            </a:graphic>
            <wp14:sizeRelH relativeFrom="margin">
              <wp14:pctWidth>0</wp14:pctWidth>
            </wp14:sizeRelH>
            <wp14:sizeRelV relativeFrom="margin">
              <wp14:pctHeight>0</wp14:pctHeight>
            </wp14:sizeRelV>
          </wp:anchor>
        </w:drawing>
      </w:r>
      <w:r w:rsidR="003919C4">
        <w:rPr>
          <w:noProof/>
          <w:lang w:val="en-GB" w:eastAsia="en-GB"/>
        </w:rPr>
        <mc:AlternateContent>
          <mc:Choice Requires="wps">
            <w:drawing>
              <wp:anchor distT="0" distB="0" distL="114300" distR="114300" simplePos="0" relativeHeight="251636224" behindDoc="0" locked="0" layoutInCell="1" allowOverlap="1" wp14:anchorId="2158224D" wp14:editId="7175228A">
                <wp:simplePos x="0" y="0"/>
                <wp:positionH relativeFrom="page">
                  <wp:posOffset>167640</wp:posOffset>
                </wp:positionH>
                <wp:positionV relativeFrom="page">
                  <wp:posOffset>274320</wp:posOffset>
                </wp:positionV>
                <wp:extent cx="3451860" cy="4419600"/>
                <wp:effectExtent l="0" t="0" r="15240" b="0"/>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441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69D0C" w14:textId="77777777" w:rsidR="00B45911" w:rsidRPr="003919C4" w:rsidRDefault="00B45911" w:rsidP="009E1539">
                            <w:pPr>
                              <w:pStyle w:val="descF11"/>
                              <w:rPr>
                                <w:noProof/>
                              </w:rPr>
                            </w:pPr>
                            <w:r w:rsidRPr="003919C4">
                              <w:rPr>
                                <w:noProof/>
                              </w:rPr>
                              <w:t>A light and airy two bedroom first floor maisonette situated in a cul-de-sac within about one mile from Marlow High Street. The property has been refurbished in recent years and accommodation includes lounge/diner, refitted kitchen, two bedrooms and family bathroom. Externally there are residents` parking bays and an enclosed rear garden with a southerly aspect. The property also benefits from gas central heating and double glazed windows.</w:t>
                            </w:r>
                          </w:p>
                          <w:p w14:paraId="33939E7E" w14:textId="77777777" w:rsidR="00B45911" w:rsidRPr="003919C4" w:rsidRDefault="00B45911" w:rsidP="009E1539">
                            <w:pPr>
                              <w:pStyle w:val="descF11"/>
                              <w:rPr>
                                <w:noProof/>
                              </w:rPr>
                            </w:pPr>
                          </w:p>
                          <w:p w14:paraId="4134060A" w14:textId="77777777" w:rsidR="00B45911" w:rsidRPr="003919C4" w:rsidRDefault="00B45911" w:rsidP="009E1539">
                            <w:pPr>
                              <w:pStyle w:val="descF11"/>
                              <w:rPr>
                                <w:noProof/>
                              </w:rPr>
                            </w:pPr>
                            <w:r w:rsidRPr="003919C4">
                              <w:rPr>
                                <w:noProof/>
                              </w:rPr>
                              <w:t xml:space="preserve">Marlow town centre is a thriving and stylish riverside community with a comprehensive range of shops and excellent pubs and restaurants.  Nearby Marlow Station has a regular train service to London Paddington via Maidenhead (from 1hr 5 mins) with links to the City of London, further enhanced when Crossrail opens in Maidenhead. Access to the M4 and M40 is via the A404(M) and London Heathrow is about 22 miles away. </w:t>
                            </w:r>
                          </w:p>
                          <w:p w14:paraId="03D8854E" w14:textId="77777777" w:rsidR="00B45911" w:rsidRPr="003919C4" w:rsidRDefault="00B45911" w:rsidP="009E1539">
                            <w:pPr>
                              <w:pStyle w:val="descF11"/>
                              <w:rPr>
                                <w:noProof/>
                              </w:rPr>
                            </w:pPr>
                            <w:r w:rsidRPr="003919C4">
                              <w:rPr>
                                <w:noProof/>
                              </w:rPr>
                              <w:t>There is a wide range of educational and recreational facilities in the area. Excellent local schools are numerous and include Sir William Borlase in Marlow.</w:t>
                            </w:r>
                          </w:p>
                          <w:p w14:paraId="247EA262" w14:textId="77777777" w:rsidR="00B45911" w:rsidRPr="003919C4" w:rsidRDefault="00B45911" w:rsidP="00AB376C">
                            <w:pPr>
                              <w:pStyle w:val="descF1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8224D" id="Text Box 49" o:spid="_x0000_s1033" type="#_x0000_t202" style="position:absolute;margin-left:13.2pt;margin-top:21.6pt;width:271.8pt;height:348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" filled="f" stroked="f">
                <v:textbox inset="0,0,0,0">
                  <w:txbxContent>
                    <w:p w14:paraId="39169D0C" w14:textId="77777777" w:rsidR="00B45911" w:rsidRPr="003919C4" w:rsidRDefault="00B45911" w:rsidP="009E1539">
                      <w:pPr>
                        <w:pStyle w:val="descF11"/>
                        <w:rPr>
                          <w:noProof/>
                        </w:rPr>
                      </w:pPr>
                      <w:r w:rsidRPr="003919C4">
                        <w:rPr>
                          <w:noProof/>
                        </w:rPr>
                        <w:t>A light and airy two bedroom first floor maisonette situated in a cul-de-sac within about one mile from Marlow High Street. The property has been refurbished in recent years and accommodation includes lounge/diner, refitted kitchen, two bedrooms and family bathroom. Externally there are residents` parking bays and an enclosed rear garden with a southerly aspect. The property also benefits from gas central heating and double glazed windows.</w:t>
                      </w:r>
                    </w:p>
                    <w:p w14:paraId="33939E7E" w14:textId="77777777" w:rsidR="00B45911" w:rsidRPr="003919C4" w:rsidRDefault="00B45911" w:rsidP="009E1539">
                      <w:pPr>
                        <w:pStyle w:val="descF11"/>
                        <w:rPr>
                          <w:noProof/>
                        </w:rPr>
                      </w:pPr>
                    </w:p>
                    <w:p w14:paraId="4134060A" w14:textId="77777777" w:rsidR="00B45911" w:rsidRPr="003919C4" w:rsidRDefault="00B45911" w:rsidP="009E1539">
                      <w:pPr>
                        <w:pStyle w:val="descF11"/>
                        <w:rPr>
                          <w:noProof/>
                        </w:rPr>
                      </w:pPr>
                      <w:r w:rsidRPr="003919C4">
                        <w:rPr>
                          <w:noProof/>
                        </w:rPr>
                        <w:t xml:space="preserve">Marlow town centre is a thriving and stylish riverside community with a comprehensive range of shops and excellent pubs and restaurants.  Nearby Marlow Station has a regular train service to London Paddington via Maidenhead (from 1hr 5 mins) with links to the City of London, further enhanced when Crossrail opens in Maidenhead. Access to the M4 and M40 is via the A404(M) and London Heathrow is about 22 miles away. </w:t>
                      </w:r>
                    </w:p>
                    <w:p w14:paraId="03D8854E" w14:textId="77777777" w:rsidR="00B45911" w:rsidRPr="003919C4" w:rsidRDefault="00B45911" w:rsidP="009E1539">
                      <w:pPr>
                        <w:pStyle w:val="descF11"/>
                        <w:rPr>
                          <w:noProof/>
                        </w:rPr>
                      </w:pPr>
                      <w:r w:rsidRPr="003919C4">
                        <w:rPr>
                          <w:noProof/>
                        </w:rPr>
                        <w:t>There is a wide range of educational and recreational facilities in the area. Excellent local schools are numerous and include Sir William Borlase in Marlow.</w:t>
                      </w:r>
                    </w:p>
                    <w:p w14:paraId="247EA262" w14:textId="77777777" w:rsidR="00B45911" w:rsidRPr="003919C4" w:rsidRDefault="00B45911" w:rsidP="00AB376C">
                      <w:pPr>
                        <w:pStyle w:val="descF11"/>
                      </w:pPr>
                    </w:p>
                  </w:txbxContent>
                </v:textbox>
                <w10:wrap anchorx="page" anchory="page"/>
              </v:shape>
            </w:pict>
          </mc:Fallback>
        </mc:AlternateContent>
      </w:r>
      <w:r w:rsidR="00B45911">
        <w:rPr>
          <w:noProof/>
          <w:lang w:val="en-GB" w:eastAsia="en-GB"/>
        </w:rPr>
        <w:drawing>
          <wp:anchor distT="0" distB="0" distL="114300" distR="114300" simplePos="0" relativeHeight="251672064" behindDoc="0" locked="0" layoutInCell="1" allowOverlap="1" wp14:anchorId="72F69A65" wp14:editId="44F245B4">
            <wp:simplePos x="0" y="0"/>
            <wp:positionH relativeFrom="page">
              <wp:posOffset>276225</wp:posOffset>
            </wp:positionH>
            <wp:positionV relativeFrom="page">
              <wp:posOffset>5028565</wp:posOffset>
            </wp:positionV>
            <wp:extent cx="3248025" cy="229489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9" cstate="print">
                      <a:extLst>
                        <a:ext uri="{28A0092B-C50C-407E-A947-70E740481C1C}">
                          <a14:useLocalDpi xmlns:a14="http://schemas.microsoft.com/office/drawing/2010/main" val="0"/>
                        </a:ext>
                      </a:extLst>
                    </a:blip>
                    <a:srcRect t="2880" b="2880"/>
                    <a:stretch>
                      <a:fillRect/>
                    </a:stretch>
                  </pic:blipFill>
                  <pic:spPr>
                    <a:xfrm>
                      <a:off x="0" y="0"/>
                      <a:ext cx="3248025" cy="2294890"/>
                    </a:xfrm>
                    <a:prstGeom prst="rect">
                      <a:avLst/>
                    </a:prstGeom>
                  </pic:spPr>
                </pic:pic>
              </a:graphicData>
            </a:graphic>
            <wp14:sizeRelH relativeFrom="margin">
              <wp14:pctWidth>0</wp14:pctWidth>
            </wp14:sizeRelH>
            <wp14:sizeRelV relativeFrom="margin">
              <wp14:pctHeight>0</wp14:pctHeight>
            </wp14:sizeRelV>
          </wp:anchor>
        </w:drawing>
      </w:r>
    </w:p>
    <w:p w14:paraId="5136066A" w14:textId="5B88EE3A" w:rsidR="00B45911" w:rsidRDefault="003919C4">
      <w:r>
        <w:rPr>
          <w:noProof/>
          <w:lang w:val="en-GB" w:eastAsia="en-GB"/>
        </w:rPr>
        <w:lastRenderedPageBreak/>
        <w:drawing>
          <wp:anchor distT="0" distB="0" distL="114300" distR="114300" simplePos="0" relativeHeight="251675136" behindDoc="0" locked="0" layoutInCell="1" allowOverlap="1" wp14:anchorId="24AB2475" wp14:editId="3A322E97">
            <wp:simplePos x="0" y="0"/>
            <wp:positionH relativeFrom="page">
              <wp:posOffset>-229235</wp:posOffset>
            </wp:positionH>
            <wp:positionV relativeFrom="page">
              <wp:posOffset>180975</wp:posOffset>
            </wp:positionV>
            <wp:extent cx="7922260" cy="5761990"/>
            <wp:effectExtent l="0" t="0" r="254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2260" cy="5761990"/>
                    </a:xfrm>
                    <a:prstGeom prst="rect">
                      <a:avLst/>
                    </a:prstGeom>
                  </pic:spPr>
                </pic:pic>
              </a:graphicData>
            </a:graphic>
            <wp14:sizeRelH relativeFrom="margin">
              <wp14:pctWidth>0</wp14:pctWidth>
            </wp14:sizeRelH>
            <wp14:sizeRelV relativeFrom="margin">
              <wp14:pctHeight>0</wp14:pctHeight>
            </wp14:sizeRelV>
          </wp:anchor>
        </w:drawing>
      </w:r>
      <w:r w:rsidR="00B45911">
        <w:rPr>
          <w:noProof/>
          <w:lang w:val="en-GB" w:eastAsia="en-GB"/>
        </w:rPr>
        <mc:AlternateContent>
          <mc:Choice Requires="wps">
            <w:drawing>
              <wp:anchor distT="0" distB="0" distL="114300" distR="114300" simplePos="0" relativeHeight="251659776" behindDoc="0" locked="0" layoutInCell="1" allowOverlap="1" wp14:anchorId="40D04150" wp14:editId="1066697D">
                <wp:simplePos x="0" y="0"/>
                <wp:positionH relativeFrom="page">
                  <wp:posOffset>8100060</wp:posOffset>
                </wp:positionH>
                <wp:positionV relativeFrom="page">
                  <wp:posOffset>4292600</wp:posOffset>
                </wp:positionV>
                <wp:extent cx="2232025" cy="1647190"/>
                <wp:effectExtent l="3810" t="0" r="2540" b="3810"/>
                <wp:wrapNone/>
                <wp:docPr id="16" name="Text Box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32025" cy="1647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09F6A7BE" w14:textId="77777777" w:rsidR="00B45911" w:rsidRDefault="00B45911" w:rsidP="006C3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04150" id="Text Box 81" o:spid="_x0000_s1034" type="#_x0000_t202" style="position:absolute;margin-left:637.8pt;margin-top:338pt;width:175.75pt;height:129.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" filled="f" stroked="f" strokecolor="fuchsia">
                <o:lock v:ext="edit" aspectratio="t"/>
                <v:textbox inset="0,0,0,0">
                  <w:txbxContent>
                    <w:p w14:paraId="09F6A7BE" w14:textId="77777777" w:rsidR="00B45911" w:rsidRDefault="00B45911" w:rsidP="006C35FE"/>
                  </w:txbxContent>
                </v:textbox>
                <w10:wrap anchorx="page" anchory="page"/>
              </v:shape>
            </w:pict>
          </mc:Fallback>
        </mc:AlternateContent>
      </w:r>
    </w:p>
    <w:p w14:paraId="20A0EDF2" w14:textId="2F281C69" w:rsidR="00B45911" w:rsidRPr="00F95DD4" w:rsidRDefault="00C2009C" w:rsidP="00F95DD4">
      <w:r>
        <w:rPr>
          <w:noProof/>
          <w:lang w:val="en-GB" w:eastAsia="en-GB"/>
        </w:rPr>
        <w:drawing>
          <wp:anchor distT="0" distB="0" distL="114300" distR="114300" simplePos="0" relativeHeight="251667968" behindDoc="0" locked="0" layoutInCell="1" allowOverlap="1" wp14:anchorId="5E768009" wp14:editId="76F30087">
            <wp:simplePos x="0" y="0"/>
            <wp:positionH relativeFrom="page">
              <wp:posOffset>8100060</wp:posOffset>
            </wp:positionH>
            <wp:positionV relativeFrom="page">
              <wp:posOffset>358140</wp:posOffset>
            </wp:positionV>
            <wp:extent cx="2186940" cy="1439545"/>
            <wp:effectExtent l="0" t="0" r="3810"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1" cstate="print">
                      <a:extLst>
                        <a:ext uri="{28A0092B-C50C-407E-A947-70E740481C1C}">
                          <a14:useLocalDpi xmlns:a14="http://schemas.microsoft.com/office/drawing/2010/main" val="0"/>
                        </a:ext>
                      </a:extLst>
                    </a:blip>
                    <a:srcRect t="3608" b="3608"/>
                    <a:stretch>
                      <a:fillRect/>
                    </a:stretch>
                  </pic:blipFill>
                  <pic:spPr>
                    <a:xfrm>
                      <a:off x="0" y="0"/>
                      <a:ext cx="2187632" cy="1440001"/>
                    </a:xfrm>
                    <a:prstGeom prst="rect">
                      <a:avLst/>
                    </a:prstGeom>
                  </pic:spPr>
                </pic:pic>
              </a:graphicData>
            </a:graphic>
            <wp14:sizeRelH relativeFrom="margin">
              <wp14:pctWidth>0</wp14:pctWidth>
            </wp14:sizeRelH>
            <wp14:sizeRelV relativeFrom="margin">
              <wp14:pctHeight>0</wp14:pctHeight>
            </wp14:sizeRelV>
          </wp:anchor>
        </w:drawing>
      </w:r>
    </w:p>
    <w:p w14:paraId="58D523CC" w14:textId="77777777" w:rsidR="00B45911" w:rsidRPr="00F95DD4" w:rsidRDefault="00B45911" w:rsidP="00F95DD4"/>
    <w:p w14:paraId="03CB1C82" w14:textId="77777777" w:rsidR="00B45911" w:rsidRPr="00F95DD4" w:rsidRDefault="00B45911" w:rsidP="00F95DD4"/>
    <w:p w14:paraId="22116113" w14:textId="77777777" w:rsidR="00B45911" w:rsidRPr="00F95DD4" w:rsidRDefault="00B45911" w:rsidP="00F95DD4"/>
    <w:p w14:paraId="0FC5D213" w14:textId="77777777" w:rsidR="00B45911" w:rsidRPr="00F95DD4" w:rsidRDefault="00B45911" w:rsidP="00F95DD4"/>
    <w:p w14:paraId="3318D0E9" w14:textId="77777777" w:rsidR="00B45911" w:rsidRPr="00F95DD4" w:rsidRDefault="00B45911" w:rsidP="00F95DD4"/>
    <w:p w14:paraId="5A13425A" w14:textId="77777777" w:rsidR="00B45911" w:rsidRPr="00F95DD4" w:rsidRDefault="00B45911" w:rsidP="00F95DD4"/>
    <w:p w14:paraId="2FE54A04" w14:textId="77777777" w:rsidR="00B45911" w:rsidRPr="00F95DD4" w:rsidRDefault="00B45911" w:rsidP="00F95DD4"/>
    <w:p w14:paraId="0A5554B2" w14:textId="39676F1D" w:rsidR="00B45911" w:rsidRPr="00F95DD4" w:rsidRDefault="00C2009C" w:rsidP="00F95DD4">
      <w:r>
        <w:rPr>
          <w:noProof/>
          <w:lang w:val="en-GB" w:eastAsia="en-GB"/>
        </w:rPr>
        <w:drawing>
          <wp:anchor distT="0" distB="0" distL="114300" distR="114300" simplePos="0" relativeHeight="251684352" behindDoc="0" locked="0" layoutInCell="1" allowOverlap="1" wp14:anchorId="13394247" wp14:editId="7BDAC1D1">
            <wp:simplePos x="0" y="0"/>
            <wp:positionH relativeFrom="page">
              <wp:posOffset>8086090</wp:posOffset>
            </wp:positionH>
            <wp:positionV relativeFrom="page">
              <wp:posOffset>1874520</wp:posOffset>
            </wp:positionV>
            <wp:extent cx="2209800" cy="150876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rcRect l="10290" r="10290"/>
                    <a:stretch>
                      <a:fillRect/>
                    </a:stretch>
                  </pic:blipFill>
                  <pic:spPr>
                    <a:xfrm>
                      <a:off x="0" y="0"/>
                      <a:ext cx="2209800" cy="1508760"/>
                    </a:xfrm>
                    <a:prstGeom prst="rect">
                      <a:avLst/>
                    </a:prstGeom>
                  </pic:spPr>
                </pic:pic>
              </a:graphicData>
            </a:graphic>
            <wp14:sizeRelH relativeFrom="margin">
              <wp14:pctWidth>0</wp14:pctWidth>
            </wp14:sizeRelH>
            <wp14:sizeRelV relativeFrom="margin">
              <wp14:pctHeight>0</wp14:pctHeight>
            </wp14:sizeRelV>
          </wp:anchor>
        </w:drawing>
      </w:r>
    </w:p>
    <w:p w14:paraId="069EF0F5" w14:textId="77777777" w:rsidR="00B45911" w:rsidRPr="00F95DD4" w:rsidRDefault="00B45911" w:rsidP="00F95DD4"/>
    <w:p w14:paraId="1A8E94A3" w14:textId="64FC2D6C" w:rsidR="00B45911" w:rsidRPr="00F95DD4" w:rsidRDefault="00B45911" w:rsidP="00F95DD4"/>
    <w:p w14:paraId="6AE8FC71" w14:textId="77777777" w:rsidR="00B45911" w:rsidRPr="00F95DD4" w:rsidRDefault="00B45911" w:rsidP="00F95DD4"/>
    <w:p w14:paraId="072962FB" w14:textId="77777777" w:rsidR="00B45911" w:rsidRPr="00F95DD4" w:rsidRDefault="00B45911" w:rsidP="00F95DD4"/>
    <w:p w14:paraId="59C6E843" w14:textId="77777777" w:rsidR="00B45911" w:rsidRPr="00F95DD4" w:rsidRDefault="00B45911" w:rsidP="00F95DD4"/>
    <w:p w14:paraId="3EC92B35" w14:textId="77777777" w:rsidR="00B45911" w:rsidRPr="00F95DD4" w:rsidRDefault="00B45911" w:rsidP="00F95DD4"/>
    <w:p w14:paraId="468B5410" w14:textId="77777777" w:rsidR="00B45911" w:rsidRPr="00F95DD4" w:rsidRDefault="00B45911" w:rsidP="00F95DD4"/>
    <w:p w14:paraId="6A24D269" w14:textId="77777777" w:rsidR="00B45911" w:rsidRPr="00F95DD4" w:rsidRDefault="00B45911" w:rsidP="00F95DD4"/>
    <w:p w14:paraId="21A8F5DD" w14:textId="77777777" w:rsidR="00B45911" w:rsidRPr="00F95DD4" w:rsidRDefault="00B45911" w:rsidP="00F95DD4"/>
    <w:p w14:paraId="69ECF274" w14:textId="77777777" w:rsidR="00B45911" w:rsidRPr="00F95DD4" w:rsidRDefault="00B45911" w:rsidP="00F95DD4"/>
    <w:p w14:paraId="421E3DCF" w14:textId="77777777" w:rsidR="00B45911" w:rsidRPr="00F95DD4" w:rsidRDefault="00B45911" w:rsidP="00F95DD4"/>
    <w:p w14:paraId="1D35F6BB" w14:textId="77777777" w:rsidR="00B45911" w:rsidRPr="00F95DD4" w:rsidRDefault="00B45911" w:rsidP="00F95DD4"/>
    <w:p w14:paraId="3A47372E" w14:textId="77777777" w:rsidR="00B45911" w:rsidRPr="00F95DD4" w:rsidRDefault="00B45911" w:rsidP="00F95DD4"/>
    <w:p w14:paraId="591CB1FB" w14:textId="77777777" w:rsidR="00B45911" w:rsidRPr="00F95DD4" w:rsidRDefault="00B45911" w:rsidP="00F95DD4"/>
    <w:p w14:paraId="3CE4D4F5" w14:textId="77777777" w:rsidR="00B45911" w:rsidRPr="00F95DD4" w:rsidRDefault="00B45911" w:rsidP="00F95DD4"/>
    <w:p w14:paraId="31CA8EA0" w14:textId="77777777" w:rsidR="00B45911" w:rsidRPr="00F95DD4" w:rsidRDefault="00B45911" w:rsidP="00F95DD4"/>
    <w:p w14:paraId="42CE5EE0" w14:textId="77777777" w:rsidR="00B45911" w:rsidRPr="00F95DD4" w:rsidRDefault="00B45911" w:rsidP="00F95DD4"/>
    <w:p w14:paraId="021A8D8C" w14:textId="77777777" w:rsidR="00B45911" w:rsidRPr="00F95DD4" w:rsidRDefault="00B45911" w:rsidP="00F95DD4"/>
    <w:p w14:paraId="4FB4E2FD" w14:textId="77777777" w:rsidR="00B45911" w:rsidRPr="00F95DD4" w:rsidRDefault="00B45911" w:rsidP="00F95DD4"/>
    <w:p w14:paraId="6974E76A" w14:textId="77777777" w:rsidR="00B45911" w:rsidRPr="00F95DD4" w:rsidRDefault="00B45911" w:rsidP="00F95DD4"/>
    <w:p w14:paraId="44DEC6BE" w14:textId="77777777" w:rsidR="00B45911" w:rsidRPr="00F95DD4" w:rsidRDefault="00B45911" w:rsidP="00F95DD4"/>
    <w:p w14:paraId="317B3CD1" w14:textId="77777777" w:rsidR="00B45911" w:rsidRPr="00F95DD4" w:rsidRDefault="00B45911" w:rsidP="00F95DD4"/>
    <w:p w14:paraId="5FD8F6F0" w14:textId="77777777" w:rsidR="00B45911" w:rsidRPr="00F95DD4" w:rsidRDefault="00B45911" w:rsidP="00F95DD4"/>
    <w:p w14:paraId="21864D4D" w14:textId="77777777" w:rsidR="00B45911" w:rsidRPr="00F95DD4" w:rsidRDefault="00B45911" w:rsidP="00F95DD4"/>
    <w:p w14:paraId="38503CF8" w14:textId="77777777" w:rsidR="00B45911" w:rsidRDefault="00B45911" w:rsidP="00F95DD4"/>
    <w:p w14:paraId="793FC032" w14:textId="77777777" w:rsidR="00B45911" w:rsidRDefault="00B45911" w:rsidP="00F95DD4"/>
    <w:p w14:paraId="1DBD30A8" w14:textId="77777777" w:rsidR="00B45911" w:rsidRDefault="00B45911" w:rsidP="00F95DD4">
      <w:pPr>
        <w:tabs>
          <w:tab w:val="left" w:pos="3159"/>
        </w:tabs>
        <w:sectPr w:rsidR="00B45911" w:rsidSect="00214969">
          <w:headerReference w:type="default" r:id="rId23"/>
          <w:footerReference w:type="default" r:id="rId24"/>
          <w:pgSz w:w="16840" w:h="11907" w:orient="landscape"/>
          <w:pgMar w:top="0" w:right="0" w:bottom="0" w:left="0" w:header="0" w:footer="0" w:gutter="0"/>
          <w:cols w:space="708"/>
          <w:docGrid w:linePitch="360"/>
        </w:sectPr>
      </w:pPr>
      <w:r>
        <w:tab/>
      </w:r>
    </w:p>
    <w:p w14:paraId="7E00657C" w14:textId="77777777" w:rsidR="00B45911" w:rsidRPr="00F95DD4" w:rsidRDefault="00B45911" w:rsidP="00F95DD4">
      <w:pPr>
        <w:tabs>
          <w:tab w:val="left" w:pos="3159"/>
        </w:tabs>
      </w:pPr>
    </w:p>
    <w:sectPr w:rsidR="00B45911" w:rsidRPr="00F95DD4" w:rsidSect="00B45911">
      <w:headerReference w:type="default" r:id="rId25"/>
      <w:footerReference w:type="default" r:id="rId26"/>
      <w:type w:val="continuous"/>
      <w:pgSz w:w="16840" w:h="11907"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56440" w14:textId="77777777" w:rsidR="00B45911" w:rsidRDefault="00B45911">
      <w:r>
        <w:separator/>
      </w:r>
    </w:p>
  </w:endnote>
  <w:endnote w:type="continuationSeparator" w:id="0">
    <w:p w14:paraId="2C31514B" w14:textId="77777777" w:rsidR="00B45911" w:rsidRDefault="00B45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Bahnschrift Ligh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50E90" w14:textId="77777777" w:rsidR="00B45911" w:rsidRDefault="00B45911">
    <w:pPr>
      <w:pStyle w:val="Footer"/>
    </w:pPr>
    <w:r>
      <w:rPr>
        <w:noProof/>
        <w:lang w:val="en-GB" w:eastAsia="en-GB"/>
      </w:rPr>
      <mc:AlternateContent>
        <mc:Choice Requires="wps">
          <w:drawing>
            <wp:anchor distT="0" distB="0" distL="114300" distR="114300" simplePos="0" relativeHeight="251673600" behindDoc="1" locked="0" layoutInCell="1" allowOverlap="1" wp14:anchorId="53591424" wp14:editId="1B669534">
              <wp:simplePos x="0" y="0"/>
              <wp:positionH relativeFrom="page">
                <wp:posOffset>-226695</wp:posOffset>
              </wp:positionH>
              <wp:positionV relativeFrom="page">
                <wp:posOffset>-226695</wp:posOffset>
              </wp:positionV>
              <wp:extent cx="10972800" cy="8115300"/>
              <wp:effectExtent l="0" t="0" r="0" b="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0" cy="811530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6DF62D" w14:textId="77777777" w:rsidR="00B45911" w:rsidRDefault="00B4591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91424" id="Rectangle 17" o:spid="_x0000_s1035" style="position:absolute;margin-left:-17.85pt;margin-top:-17.85pt;width:12in;height:63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" fillcolor="silver" stroked="f">
              <v:textbox>
                <w:txbxContent>
                  <w:p w14:paraId="456DF62D" w14:textId="77777777" w:rsidR="00B45911" w:rsidRDefault="00B45911" w:rsidP="006A08A9">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14B88" w14:textId="77777777" w:rsidR="00B45911" w:rsidRDefault="00B459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68AC" w14:textId="77777777" w:rsidR="00B45911" w:rsidRDefault="00B459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3D6A0" w14:textId="77777777" w:rsidR="00B45911" w:rsidRDefault="00B45911">
    <w:pPr>
      <w:pStyle w:val="Footer"/>
    </w:pPr>
    <w:r>
      <w:rPr>
        <w:noProof/>
        <w:lang w:val="en-GB" w:eastAsia="en-GB"/>
      </w:rPr>
      <w:drawing>
        <wp:anchor distT="0" distB="0" distL="114300" distR="114300" simplePos="0" relativeHeight="251668480" behindDoc="0" locked="0" layoutInCell="1" allowOverlap="1" wp14:anchorId="5F3040EB" wp14:editId="593768E3">
          <wp:simplePos x="0" y="0"/>
          <wp:positionH relativeFrom="page">
            <wp:posOffset>8275320</wp:posOffset>
          </wp:positionH>
          <wp:positionV relativeFrom="page">
            <wp:posOffset>4485005</wp:posOffset>
          </wp:positionV>
          <wp:extent cx="1873885" cy="1252855"/>
          <wp:effectExtent l="0" t="0" r="0" b="0"/>
          <wp:wrapNone/>
          <wp:docPr id="13" name="Picture 13"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2576" behindDoc="0" locked="0" layoutInCell="1" allowOverlap="1" wp14:anchorId="3DBFAD6C" wp14:editId="7D6CE3B8">
          <wp:simplePos x="0" y="0"/>
          <wp:positionH relativeFrom="page">
            <wp:posOffset>6134100</wp:posOffset>
          </wp:positionH>
          <wp:positionV relativeFrom="page">
            <wp:posOffset>6364605</wp:posOffset>
          </wp:positionV>
          <wp:extent cx="800100" cy="172085"/>
          <wp:effectExtent l="0" t="0" r="0" b="0"/>
          <wp:wrapNone/>
          <wp:docPr id="17" name="Picture 17"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1552" behindDoc="0" locked="0" layoutInCell="1" allowOverlap="1" wp14:anchorId="556901BA" wp14:editId="38742E63">
          <wp:simplePos x="0" y="0"/>
          <wp:positionH relativeFrom="page">
            <wp:posOffset>4613275</wp:posOffset>
          </wp:positionH>
          <wp:positionV relativeFrom="page">
            <wp:posOffset>6313170</wp:posOffset>
          </wp:positionV>
          <wp:extent cx="1021715" cy="223520"/>
          <wp:effectExtent l="0" t="0" r="6985" b="0"/>
          <wp:wrapNone/>
          <wp:docPr id="18" name="Picture 18"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elocation lsca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1715" cy="223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0528" behindDoc="0" locked="0" layoutInCell="1" allowOverlap="1" wp14:anchorId="5C24626E" wp14:editId="7AE10753">
          <wp:simplePos x="0" y="0"/>
          <wp:positionH relativeFrom="page">
            <wp:posOffset>3200400</wp:posOffset>
          </wp:positionH>
          <wp:positionV relativeFrom="page">
            <wp:posOffset>6345555</wp:posOffset>
          </wp:positionV>
          <wp:extent cx="914400" cy="191135"/>
          <wp:effectExtent l="0" t="0" r="0" b="0"/>
          <wp:wrapNone/>
          <wp:docPr id="19" name="Picture 1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8C8E" w14:textId="77777777" w:rsidR="00C662CA" w:rsidRDefault="00C662CA">
    <w:pPr>
      <w:pStyle w:val="Footer"/>
    </w:pPr>
    <w:r>
      <w:rPr>
        <w:noProof/>
        <w:lang w:val="en-GB" w:eastAsia="en-GB"/>
      </w:rPr>
      <w:drawing>
        <wp:anchor distT="0" distB="0" distL="114300" distR="114300" simplePos="0" relativeHeight="251660288" behindDoc="0" locked="0" layoutInCell="1" allowOverlap="1" wp14:anchorId="2778926A" wp14:editId="5795B3C3">
          <wp:simplePos x="0" y="0"/>
          <wp:positionH relativeFrom="page">
            <wp:posOffset>8275320</wp:posOffset>
          </wp:positionH>
          <wp:positionV relativeFrom="page">
            <wp:posOffset>4485005</wp:posOffset>
          </wp:positionV>
          <wp:extent cx="1873885" cy="1252855"/>
          <wp:effectExtent l="0" t="0" r="0" b="0"/>
          <wp:wrapNone/>
          <wp:docPr id="8" name="Picture 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251E3614" wp14:editId="130D68DF">
          <wp:simplePos x="0" y="0"/>
          <wp:positionH relativeFrom="page">
            <wp:posOffset>6134100</wp:posOffset>
          </wp:positionH>
          <wp:positionV relativeFrom="page">
            <wp:posOffset>6364605</wp:posOffset>
          </wp:positionV>
          <wp:extent cx="800100" cy="172085"/>
          <wp:effectExtent l="0" t="0" r="0" b="0"/>
          <wp:wrapNone/>
          <wp:docPr id="11" name="Picture 11"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047CF10E" wp14:editId="483868D9">
          <wp:simplePos x="0" y="0"/>
          <wp:positionH relativeFrom="page">
            <wp:posOffset>4613275</wp:posOffset>
          </wp:positionH>
          <wp:positionV relativeFrom="page">
            <wp:posOffset>6313170</wp:posOffset>
          </wp:positionV>
          <wp:extent cx="1021715" cy="223520"/>
          <wp:effectExtent l="0" t="0" r="6985" b="0"/>
          <wp:wrapNone/>
          <wp:docPr id="10" name="Picture 10"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elocation lsca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1715" cy="223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371B209A" wp14:editId="26BE90A2">
          <wp:simplePos x="0" y="0"/>
          <wp:positionH relativeFrom="page">
            <wp:posOffset>3200400</wp:posOffset>
          </wp:positionH>
          <wp:positionV relativeFrom="page">
            <wp:posOffset>6345555</wp:posOffset>
          </wp:positionV>
          <wp:extent cx="914400" cy="191135"/>
          <wp:effectExtent l="0" t="0" r="0" b="0"/>
          <wp:wrapNone/>
          <wp:docPr id="9" name="Picture 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F6AED" w14:textId="77777777" w:rsidR="00B45911" w:rsidRDefault="00B45911">
      <w:r>
        <w:separator/>
      </w:r>
    </w:p>
  </w:footnote>
  <w:footnote w:type="continuationSeparator" w:id="0">
    <w:p w14:paraId="67D171BC" w14:textId="77777777" w:rsidR="00B45911" w:rsidRDefault="00B45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844A4" w14:textId="77777777" w:rsidR="00B45911" w:rsidRDefault="00B459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892E" w14:textId="77777777" w:rsidR="00B45911" w:rsidRDefault="00B45911">
    <w:pPr>
      <w:pStyle w:val="Header"/>
    </w:pPr>
    <w:r>
      <w:rPr>
        <w:noProof/>
        <w:lang w:val="en-GB" w:eastAsia="en-GB"/>
      </w:rPr>
      <mc:AlternateContent>
        <mc:Choice Requires="wpg">
          <w:drawing>
            <wp:anchor distT="0" distB="0" distL="114300" distR="114300" simplePos="0" relativeHeight="251658240" behindDoc="0" locked="0" layoutInCell="1" allowOverlap="1" wp14:anchorId="4976A37D" wp14:editId="676AC3B5">
              <wp:simplePos x="0" y="0"/>
              <wp:positionH relativeFrom="column">
                <wp:posOffset>360045</wp:posOffset>
              </wp:positionH>
              <wp:positionV relativeFrom="paragraph">
                <wp:posOffset>4826635</wp:posOffset>
              </wp:positionV>
              <wp:extent cx="3204210" cy="539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53975"/>
                        <a:chOff x="12327" y="3035"/>
                        <a:chExt cx="4184" cy="85"/>
                      </a:xfrm>
                    </wpg:grpSpPr>
                    <wps:wsp>
                      <wps:cNvPr id="4" name="Rectangle 4"/>
                      <wps:cNvSpPr>
                        <a:spLocks noChangeArrowheads="1"/>
                      </wps:cNvSpPr>
                      <wps:spPr bwMode="auto">
                        <a:xfrm>
                          <a:off x="12327" y="3035"/>
                          <a:ext cx="2835"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15332" y="3035"/>
                          <a:ext cx="1179"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72291" id="Group 3" o:spid="_x0000_s1026" style="position:absolute;margin-left:28.35pt;margin-top:380.05pt;width:252.3pt;height:4.25pt;z-index:251658240" coordorigin="12327,3035" coordsize="4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">
              <v:rect id="Rectangle 4" o:spid="_x0000_s1027" style="position:absolute;left:12327;top:3035;width:283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5" o:spid="_x0000_s1028" style="position:absolute;left:15332;top:3035;width:117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B6518" w14:textId="77777777" w:rsidR="00B45911" w:rsidRDefault="00B45911">
    <w:pPr>
      <w:pStyle w:val="Header"/>
    </w:pPr>
    <w:r>
      <w:rPr>
        <w:noProof/>
        <w:lang w:val="en-GB" w:eastAsia="en-GB"/>
      </w:rPr>
      <mc:AlternateContent>
        <mc:Choice Requires="wps">
          <w:drawing>
            <wp:anchor distT="0" distB="0" distL="114300" distR="114300" simplePos="0" relativeHeight="251669504" behindDoc="0" locked="0" layoutInCell="1" allowOverlap="1" wp14:anchorId="05E2D3AB" wp14:editId="69DF0396">
              <wp:simplePos x="0" y="0"/>
              <wp:positionH relativeFrom="page">
                <wp:posOffset>3200400</wp:posOffset>
              </wp:positionH>
              <wp:positionV relativeFrom="page">
                <wp:posOffset>6748145</wp:posOffset>
              </wp:positionV>
              <wp:extent cx="7131685" cy="571500"/>
              <wp:effectExtent l="0" t="4445" r="254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1823452D" w14:textId="77777777" w:rsidR="00B45911" w:rsidRPr="00D67BF2" w:rsidRDefault="00B45911"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1C21A0F2" w14:textId="77777777" w:rsidR="00B45911" w:rsidRPr="00D67BF2" w:rsidRDefault="00B45911"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2D3AB" id="_x0000_t202" coordsize="21600,21600" o:spt="202" path="m,l,21600r21600,l21600,xe">
              <v:stroke joinstyle="miter"/>
              <v:path gradientshapeok="t" o:connecttype="rect"/>
            </v:shapetype>
            <v:shape id="Text Box 7" o:spid="_x0000_s1036" type="#_x0000_t202" style="position:absolute;margin-left:252pt;margin-top:531.35pt;width:561.55pt;height: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" filled="f" stroked="f" strokecolor="fuchsia">
              <v:textbox inset="0,0,0,0">
                <w:txbxContent>
                  <w:p w14:paraId="1823452D" w14:textId="77777777" w:rsidR="00B45911" w:rsidRPr="00D67BF2" w:rsidRDefault="00B45911"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1C21A0F2" w14:textId="77777777" w:rsidR="00B45911" w:rsidRPr="00D67BF2" w:rsidRDefault="00B45911"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2B9981BD" wp14:editId="3B12E6E2">
              <wp:simplePos x="0" y="0"/>
              <wp:positionH relativeFrom="page">
                <wp:posOffset>342900</wp:posOffset>
              </wp:positionH>
              <wp:positionV relativeFrom="page">
                <wp:posOffset>6195060</wp:posOffset>
              </wp:positionV>
              <wp:extent cx="2514600" cy="1223010"/>
              <wp:effectExtent l="0" t="3810" r="0" b="190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0EB95397" w14:textId="77777777" w:rsidR="00B45911" w:rsidRDefault="00B45911" w:rsidP="006C35FE">
                          <w:pPr>
                            <w:rPr>
                              <w:rFonts w:ascii="Helvetica 45 Light" w:hAnsi="Helvetica 45 Light"/>
                              <w:lang w:val="en-GB"/>
                            </w:rPr>
                          </w:pPr>
                          <w:r w:rsidRPr="00F73B56">
                            <w:rPr>
                              <w:rFonts w:ascii="Helvetica 45 Light" w:hAnsi="Helvetica 45 Light"/>
                              <w:noProof/>
                              <w:lang w:val="en-GB"/>
                            </w:rPr>
                            <w:t>3 Anglers Court,  Spittal Street,  Marlow,  Bucks,  SL7 3HJ</w:t>
                          </w:r>
                        </w:p>
                        <w:p w14:paraId="76C8933B" w14:textId="77777777" w:rsidR="00B45911" w:rsidRPr="008D0A34" w:rsidRDefault="00B45911" w:rsidP="006C35FE">
                          <w:pPr>
                            <w:rPr>
                              <w:rFonts w:ascii="Helvetica 45 Light" w:hAnsi="Helvetica 45 Light"/>
                              <w:sz w:val="14"/>
                              <w:szCs w:val="14"/>
                              <w:lang w:val="en-GB"/>
                            </w:rPr>
                          </w:pPr>
                        </w:p>
                        <w:p w14:paraId="07C5344D" w14:textId="77777777" w:rsidR="00B45911" w:rsidRDefault="00B45911" w:rsidP="006C35FE">
                          <w:pPr>
                            <w:rPr>
                              <w:rFonts w:ascii="Helvetica 45 Light" w:hAnsi="Helvetica 45 Light"/>
                              <w:color w:val="EC008C"/>
                              <w:sz w:val="44"/>
                              <w:szCs w:val="44"/>
                              <w:lang w:val="en-GB"/>
                            </w:rPr>
                          </w:pPr>
                          <w:r w:rsidRPr="00F73B56">
                            <w:rPr>
                              <w:rFonts w:ascii="Helvetica 45 Light" w:hAnsi="Helvetica 45 Light"/>
                              <w:noProof/>
                              <w:color w:val="EC008C"/>
                              <w:sz w:val="44"/>
                              <w:szCs w:val="44"/>
                              <w:lang w:val="en-GB"/>
                            </w:rPr>
                            <w:t>01628 333800</w:t>
                          </w:r>
                        </w:p>
                        <w:p w14:paraId="337416CF" w14:textId="77777777" w:rsidR="00B45911" w:rsidRPr="008D0A34" w:rsidRDefault="00B45911"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981BD" id="Text Box 6" o:spid="_x0000_s1037" type="#_x0000_t202" style="position:absolute;margin-left:27pt;margin-top:487.8pt;width:198pt;height:96.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" filled="f" stroked="f" strokecolor="fuchsia">
              <v:textbox inset="0,0,0,0">
                <w:txbxContent>
                  <w:p w14:paraId="0EB95397" w14:textId="77777777" w:rsidR="00B45911" w:rsidRDefault="00B45911" w:rsidP="006C35FE">
                    <w:pPr>
                      <w:rPr>
                        <w:rFonts w:ascii="Helvetica 45 Light" w:hAnsi="Helvetica 45 Light"/>
                        <w:lang w:val="en-GB"/>
                      </w:rPr>
                    </w:pPr>
                    <w:r w:rsidRPr="00F73B56">
                      <w:rPr>
                        <w:rFonts w:ascii="Helvetica 45 Light" w:hAnsi="Helvetica 45 Light"/>
                        <w:noProof/>
                        <w:lang w:val="en-GB"/>
                      </w:rPr>
                      <w:t>3 Anglers Court,  Spittal Street,  Marlow,  Bucks,  SL7 3HJ</w:t>
                    </w:r>
                  </w:p>
                  <w:p w14:paraId="76C8933B" w14:textId="77777777" w:rsidR="00B45911" w:rsidRPr="008D0A34" w:rsidRDefault="00B45911" w:rsidP="006C35FE">
                    <w:pPr>
                      <w:rPr>
                        <w:rFonts w:ascii="Helvetica 45 Light" w:hAnsi="Helvetica 45 Light"/>
                        <w:sz w:val="14"/>
                        <w:szCs w:val="14"/>
                        <w:lang w:val="en-GB"/>
                      </w:rPr>
                    </w:pPr>
                  </w:p>
                  <w:p w14:paraId="07C5344D" w14:textId="77777777" w:rsidR="00B45911" w:rsidRDefault="00B45911" w:rsidP="006C35FE">
                    <w:pPr>
                      <w:rPr>
                        <w:rFonts w:ascii="Helvetica 45 Light" w:hAnsi="Helvetica 45 Light"/>
                        <w:color w:val="EC008C"/>
                        <w:sz w:val="44"/>
                        <w:szCs w:val="44"/>
                        <w:lang w:val="en-GB"/>
                      </w:rPr>
                    </w:pPr>
                    <w:r w:rsidRPr="00F73B56">
                      <w:rPr>
                        <w:rFonts w:ascii="Helvetica 45 Light" w:hAnsi="Helvetica 45 Light"/>
                        <w:noProof/>
                        <w:color w:val="EC008C"/>
                        <w:sz w:val="44"/>
                        <w:szCs w:val="44"/>
                        <w:lang w:val="en-GB"/>
                      </w:rPr>
                      <w:t>01628 333800</w:t>
                    </w:r>
                  </w:p>
                  <w:p w14:paraId="337416CF" w14:textId="77777777" w:rsidR="00B45911" w:rsidRPr="008D0A34" w:rsidRDefault="00B45911"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0C191" w14:textId="77777777" w:rsidR="00C662CA" w:rsidRDefault="00C662CA">
    <w:pPr>
      <w:pStyle w:val="Header"/>
    </w:pPr>
    <w:r>
      <w:rPr>
        <w:noProof/>
        <w:lang w:val="en-GB" w:eastAsia="en-GB"/>
      </w:rPr>
      <mc:AlternateContent>
        <mc:Choice Requires="wps">
          <w:drawing>
            <wp:anchor distT="0" distB="0" distL="114300" distR="114300" simplePos="0" relativeHeight="251661312" behindDoc="0" locked="0" layoutInCell="1" allowOverlap="1" wp14:anchorId="25E2F48A" wp14:editId="0ECC0F81">
              <wp:simplePos x="0" y="0"/>
              <wp:positionH relativeFrom="page">
                <wp:posOffset>3200400</wp:posOffset>
              </wp:positionH>
              <wp:positionV relativeFrom="page">
                <wp:posOffset>6748145</wp:posOffset>
              </wp:positionV>
              <wp:extent cx="7131685" cy="571500"/>
              <wp:effectExtent l="0" t="4445" r="254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09110763"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6D5528F8"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2F48A" id="_x0000_t202" coordsize="21600,21600" o:spt="202" path="m,l,21600r21600,l21600,xe">
              <v:stroke joinstyle="miter"/>
              <v:path gradientshapeok="t" o:connecttype="rect"/>
            </v:shapetype>
            <v:shape id="_x0000_s1038" type="#_x0000_t202" style="position:absolute;margin-left:252pt;margin-top:531.35pt;width:561.55pt;height: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" filled="f" stroked="f" strokecolor="fuchsia">
              <v:textbox inset="0,0,0,0">
                <w:txbxContent>
                  <w:p w14:paraId="09110763"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6D5528F8"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457B7246" wp14:editId="2BDBB9ED">
              <wp:simplePos x="0" y="0"/>
              <wp:positionH relativeFrom="page">
                <wp:posOffset>342900</wp:posOffset>
              </wp:positionH>
              <wp:positionV relativeFrom="page">
                <wp:posOffset>6195060</wp:posOffset>
              </wp:positionV>
              <wp:extent cx="2514600" cy="1223010"/>
              <wp:effectExtent l="0" t="3810" r="0" b="190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7A655CA3" w14:textId="77777777" w:rsidR="00061E07" w:rsidRDefault="009E1539" w:rsidP="006C35FE">
                          <w:pPr>
                            <w:rPr>
                              <w:rFonts w:ascii="Helvetica 45 Light" w:hAnsi="Helvetica 45 Light"/>
                              <w:lang w:val="en-GB"/>
                            </w:rPr>
                          </w:pPr>
                          <w:r>
                            <w:rPr>
                              <w:rFonts w:ascii="Helvetica 45 Light" w:hAnsi="Helvetica 45 Light"/>
                              <w:noProof/>
                              <w:lang w:val="en-GB"/>
                            </w:rPr>
                            <w:t>«SiteAddress»</w:t>
                          </w:r>
                        </w:p>
                        <w:p w14:paraId="1D9FC171" w14:textId="77777777" w:rsidR="00C662CA" w:rsidRPr="008D0A34" w:rsidRDefault="00C662CA" w:rsidP="006C35FE">
                          <w:pPr>
                            <w:rPr>
                              <w:rFonts w:ascii="Helvetica 45 Light" w:hAnsi="Helvetica 45 Light"/>
                              <w:sz w:val="14"/>
                              <w:szCs w:val="14"/>
                              <w:lang w:val="en-GB"/>
                            </w:rPr>
                          </w:pPr>
                        </w:p>
                        <w:p w14:paraId="14CCD901" w14:textId="77777777" w:rsidR="00612968" w:rsidRDefault="009E1539" w:rsidP="006C35FE">
                          <w:pPr>
                            <w:rPr>
                              <w:rFonts w:ascii="Helvetica 45 Light" w:hAnsi="Helvetica 45 Light"/>
                              <w:color w:val="EC008C"/>
                              <w:sz w:val="44"/>
                              <w:szCs w:val="44"/>
                              <w:lang w:val="en-GB"/>
                            </w:rPr>
                          </w:pPr>
                          <w:r>
                            <w:rPr>
                              <w:rFonts w:ascii="Helvetica 45 Light" w:hAnsi="Helvetica 45 Light"/>
                              <w:noProof/>
                              <w:color w:val="EC008C"/>
                              <w:sz w:val="44"/>
                              <w:szCs w:val="44"/>
                              <w:lang w:val="en-GB"/>
                            </w:rPr>
                            <w:t>«SiteTelephone»</w:t>
                          </w:r>
                        </w:p>
                        <w:p w14:paraId="11ADC3BF" w14:textId="77777777" w:rsidR="00C662CA" w:rsidRPr="008D0A34" w:rsidRDefault="00C662CA"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B7246" id="_x0000_s1039" type="#_x0000_t202" style="position:absolute;margin-left:27pt;margin-top:487.8pt;width:198pt;height:96.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" filled="f" stroked="f" strokecolor="fuchsia">
              <v:textbox inset="0,0,0,0">
                <w:txbxContent>
                  <w:p w14:paraId="7A655CA3" w14:textId="77777777" w:rsidR="00061E07" w:rsidRDefault="009E1539" w:rsidP="006C35FE">
                    <w:pPr>
                      <w:rPr>
                        <w:rFonts w:ascii="Helvetica 45 Light" w:hAnsi="Helvetica 45 Light"/>
                        <w:lang w:val="en-GB"/>
                      </w:rPr>
                    </w:pPr>
                    <w:r>
                      <w:rPr>
                        <w:rFonts w:ascii="Helvetica 45 Light" w:hAnsi="Helvetica 45 Light"/>
                        <w:noProof/>
                        <w:lang w:val="en-GB"/>
                      </w:rPr>
                      <w:t>«SiteAddress»</w:t>
                    </w:r>
                  </w:p>
                  <w:p w14:paraId="1D9FC171" w14:textId="77777777" w:rsidR="00C662CA" w:rsidRPr="008D0A34" w:rsidRDefault="00C662CA" w:rsidP="006C35FE">
                    <w:pPr>
                      <w:rPr>
                        <w:rFonts w:ascii="Helvetica 45 Light" w:hAnsi="Helvetica 45 Light"/>
                        <w:sz w:val="14"/>
                        <w:szCs w:val="14"/>
                        <w:lang w:val="en-GB"/>
                      </w:rPr>
                    </w:pPr>
                  </w:p>
                  <w:p w14:paraId="14CCD901" w14:textId="77777777" w:rsidR="00612968" w:rsidRDefault="009E1539" w:rsidP="006C35FE">
                    <w:pPr>
                      <w:rPr>
                        <w:rFonts w:ascii="Helvetica 45 Light" w:hAnsi="Helvetica 45 Light"/>
                        <w:color w:val="EC008C"/>
                        <w:sz w:val="44"/>
                        <w:szCs w:val="44"/>
                        <w:lang w:val="en-GB"/>
                      </w:rPr>
                    </w:pPr>
                    <w:r>
                      <w:rPr>
                        <w:rFonts w:ascii="Helvetica 45 Light" w:hAnsi="Helvetica 45 Light"/>
                        <w:noProof/>
                        <w:color w:val="EC008C"/>
                        <w:sz w:val="44"/>
                        <w:szCs w:val="44"/>
                        <w:lang w:val="en-GB"/>
                      </w:rPr>
                      <w:t>«SiteTelephone»</w:t>
                    </w:r>
                  </w:p>
                  <w:p w14:paraId="11ADC3BF" w14:textId="77777777" w:rsidR="00C662CA" w:rsidRPr="008D0A34" w:rsidRDefault="00C662CA"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BD6414C"/>
    <w:multiLevelType w:val="hybridMultilevel"/>
    <w:tmpl w:val="46300220"/>
    <w:lvl w:ilvl="0" w:tplc="C5840CAA">
      <w:start w:val="1"/>
      <w:numFmt w:val="bullet"/>
      <w:lvlText w:val=""/>
      <w:lvlJc w:val="left"/>
      <w:pPr>
        <w:tabs>
          <w:tab w:val="num" w:pos="1440"/>
        </w:tabs>
        <w:ind w:left="1440" w:hanging="360"/>
      </w:pPr>
      <w:rPr>
        <w:rFonts w:ascii="Symbol" w:hAnsi="Symbol" w:hint="default"/>
        <w:b w:val="0"/>
        <w:i w:val="0"/>
        <w:color w:val="auto"/>
        <w:sz w:val="32"/>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 w15:restartNumberingAfterBreak="1">
    <w:nsid w:val="29C9450D"/>
    <w:multiLevelType w:val="hybridMultilevel"/>
    <w:tmpl w:val="A83A5A98"/>
    <w:lvl w:ilvl="0" w:tplc="04FED4A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roke="f">
      <v:stroke on="f"/>
      <o:colormru v:ext="edit" colors="#ec008c,#ffb9e3,#ddd,silver"/>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5A04"/>
    <w:rsid w:val="00012C8A"/>
    <w:rsid w:val="00015A05"/>
    <w:rsid w:val="00025653"/>
    <w:rsid w:val="00061E07"/>
    <w:rsid w:val="000763FC"/>
    <w:rsid w:val="000D1354"/>
    <w:rsid w:val="00105823"/>
    <w:rsid w:val="00143EC5"/>
    <w:rsid w:val="00161888"/>
    <w:rsid w:val="001D6DF5"/>
    <w:rsid w:val="0020152A"/>
    <w:rsid w:val="00214969"/>
    <w:rsid w:val="002F51EA"/>
    <w:rsid w:val="00310EDC"/>
    <w:rsid w:val="00317F01"/>
    <w:rsid w:val="003919C4"/>
    <w:rsid w:val="004208F9"/>
    <w:rsid w:val="004A5A04"/>
    <w:rsid w:val="004E6FE5"/>
    <w:rsid w:val="005822D6"/>
    <w:rsid w:val="005B6A7E"/>
    <w:rsid w:val="00612968"/>
    <w:rsid w:val="006236EC"/>
    <w:rsid w:val="006A08A9"/>
    <w:rsid w:val="006A7175"/>
    <w:rsid w:val="006C35FE"/>
    <w:rsid w:val="00760672"/>
    <w:rsid w:val="007A5A39"/>
    <w:rsid w:val="007F6FEA"/>
    <w:rsid w:val="008B1262"/>
    <w:rsid w:val="008D0A34"/>
    <w:rsid w:val="00902384"/>
    <w:rsid w:val="009618AD"/>
    <w:rsid w:val="009624D0"/>
    <w:rsid w:val="009815B6"/>
    <w:rsid w:val="009A5CC4"/>
    <w:rsid w:val="009E1539"/>
    <w:rsid w:val="009E3ECE"/>
    <w:rsid w:val="00A0276B"/>
    <w:rsid w:val="00A3707E"/>
    <w:rsid w:val="00A82537"/>
    <w:rsid w:val="00AB376C"/>
    <w:rsid w:val="00AE0621"/>
    <w:rsid w:val="00B13B8F"/>
    <w:rsid w:val="00B45911"/>
    <w:rsid w:val="00B47997"/>
    <w:rsid w:val="00B613C4"/>
    <w:rsid w:val="00BA34AE"/>
    <w:rsid w:val="00C03E30"/>
    <w:rsid w:val="00C2009C"/>
    <w:rsid w:val="00C662CA"/>
    <w:rsid w:val="00C85A25"/>
    <w:rsid w:val="00CE70E7"/>
    <w:rsid w:val="00D5690C"/>
    <w:rsid w:val="00D67BF2"/>
    <w:rsid w:val="00DA3019"/>
    <w:rsid w:val="00E439DC"/>
    <w:rsid w:val="00F95D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colormru v:ext="edit" colors="#ec008c,#ffb9e3,#ddd,silver"/>
    </o:shapedefaults>
    <o:shapelayout v:ext="edit">
      <o:idmap v:ext="edit" data="2"/>
    </o:shapelayout>
  </w:shapeDefaults>
  <w:decimalSymbol w:val="."/>
  <w:listSeparator w:val=","/>
  <w14:docId w14:val="5E416C30"/>
  <w15:docId w15:val="{A31EA6C2-8D40-4AE7-A252-A899E187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34AE"/>
    <w:pPr>
      <w:tabs>
        <w:tab w:val="center" w:pos="4320"/>
        <w:tab w:val="right" w:pos="8640"/>
      </w:tabs>
    </w:pPr>
  </w:style>
  <w:style w:type="paragraph" w:styleId="Footer">
    <w:name w:val="footer"/>
    <w:basedOn w:val="Normal"/>
    <w:rsid w:val="00BA34AE"/>
    <w:pPr>
      <w:tabs>
        <w:tab w:val="center" w:pos="4320"/>
        <w:tab w:val="right" w:pos="8640"/>
      </w:tabs>
    </w:pPr>
  </w:style>
  <w:style w:type="paragraph" w:customStyle="1" w:styleId="descF11">
    <w:name w:val="desc F11"/>
    <w:rsid w:val="00AB376C"/>
    <w:pPr>
      <w:jc w:val="both"/>
    </w:pPr>
    <w:rPr>
      <w:rFonts w:ascii="Helvetica 45 Light" w:hAnsi="Helvetica 45 Light"/>
      <w:color w:val="000000"/>
      <w:sz w:val="24"/>
      <w:szCs w:val="24"/>
      <w:lang w:eastAsia="en-US"/>
    </w:rPr>
  </w:style>
  <w:style w:type="paragraph" w:customStyle="1" w:styleId="headerF12">
    <w:name w:val="header F12"/>
    <w:rsid w:val="00317F01"/>
    <w:rPr>
      <w:rFonts w:ascii="Arial" w:hAnsi="Arial"/>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20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3" Type="http://schemas.openxmlformats.org/officeDocument/2006/relationships/image" Target="media/image13.wmf"/><Relationship Id="rId2" Type="http://schemas.openxmlformats.org/officeDocument/2006/relationships/image" Target="media/image12.wmf"/><Relationship Id="rId1" Type="http://schemas.openxmlformats.org/officeDocument/2006/relationships/image" Target="media/image2.wmf"/><Relationship Id="rId4" Type="http://schemas.openxmlformats.org/officeDocument/2006/relationships/image" Target="media/image14.wmf"/></Relationships>
</file>

<file path=word/_rels/footer5.xml.rels><?xml version="1.0" encoding="UTF-8" standalone="yes"?>
<Relationships xmlns="http://schemas.openxmlformats.org/package/2006/relationships"><Relationship Id="rId3" Type="http://schemas.openxmlformats.org/officeDocument/2006/relationships/image" Target="media/image13.wmf"/><Relationship Id="rId2" Type="http://schemas.openxmlformats.org/officeDocument/2006/relationships/image" Target="media/image12.wmf"/><Relationship Id="rId1" Type="http://schemas.openxmlformats.org/officeDocument/2006/relationships/image" Target="media/image2.wmf"/><Relationship Id="rId4" Type="http://schemas.openxmlformats.org/officeDocument/2006/relationships/image" Target="media/image1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Local\Microsoft\Windows\INetCache\Content.Outlook\RC27MG13\B2170_F004a_1%20RISBOROUGH%20ADDRES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B2170_F004a_1 RISBOROUGH ADDRESS</Template>
  <TotalTime>12</TotalTime>
  <Pages>4</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RDS</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Simon Bonner</cp:lastModifiedBy>
  <cp:revision>4</cp:revision>
  <cp:lastPrinted>2014-02-19T11:16:00Z</cp:lastPrinted>
  <dcterms:created xsi:type="dcterms:W3CDTF">2024-02-28T11:03:00Z</dcterms:created>
  <dcterms:modified xsi:type="dcterms:W3CDTF">2024-05-23T17:06:00Z</dcterms:modified>
</cp:coreProperties>
</file>