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DB259" w14:textId="6990E129" w:rsidR="006F3324" w:rsidRPr="00015A05" w:rsidRDefault="006F3324">
      <w:pPr>
        <w:rPr>
          <w:noProof/>
        </w:rPr>
        <w:sectPr w:rsidR="006F3324" w:rsidRPr="00015A05" w:rsidSect="006F3324">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664384" behindDoc="1" locked="0" layoutInCell="1" allowOverlap="1" wp14:anchorId="5E985E87" wp14:editId="2E3DD858">
            <wp:simplePos x="0" y="0"/>
            <wp:positionH relativeFrom="page">
              <wp:posOffset>7620</wp:posOffset>
            </wp:positionH>
            <wp:positionV relativeFrom="page">
              <wp:posOffset>7620</wp:posOffset>
            </wp:positionV>
            <wp:extent cx="10668000" cy="75361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
                      <a:extLst>
                        <a:ext uri="{28A0092B-C50C-407E-A947-70E740481C1C}">
                          <a14:useLocalDpi xmlns:a14="http://schemas.microsoft.com/office/drawing/2010/main" val="0"/>
                        </a:ext>
                      </a:extLst>
                    </a:blip>
                    <a:srcRect l="2489" r="2489"/>
                    <a:stretch>
                      <a:fillRect/>
                    </a:stretch>
                  </pic:blipFill>
                  <pic:spPr>
                    <a:xfrm>
                      <a:off x="0" y="0"/>
                      <a:ext cx="10668000" cy="75361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4144" behindDoc="0" locked="0" layoutInCell="1" allowOverlap="1" wp14:anchorId="7DE2DD53" wp14:editId="0351B8FC">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0078" w14:textId="77777777" w:rsidR="006F3324" w:rsidRPr="00161888" w:rsidRDefault="006F3324" w:rsidP="00A0276B">
                            <w:pPr>
                              <w:jc w:val="right"/>
                              <w:rPr>
                                <w:rFonts w:ascii="Helvetica 45 Light" w:hAnsi="Helvetica 45 Light"/>
                                <w:color w:val="FFFFFF"/>
                                <w:sz w:val="60"/>
                                <w:szCs w:val="60"/>
                                <w:lang w:val="en-GB"/>
                              </w:rPr>
                            </w:pPr>
                            <w:r w:rsidRPr="002775B8">
                              <w:rPr>
                                <w:rFonts w:ascii="Helvetica 45 Light" w:hAnsi="Helvetica 45 Light"/>
                                <w:noProof/>
                                <w:color w:val="FFFFFF"/>
                                <w:sz w:val="60"/>
                                <w:szCs w:val="60"/>
                                <w:lang w:val="en-GB"/>
                              </w:rPr>
                              <w:t>Marlow Road</w:t>
                            </w:r>
                          </w:p>
                          <w:p w14:paraId="46FEE145" w14:textId="77777777" w:rsidR="006F3324" w:rsidRPr="00A0276B" w:rsidRDefault="006F3324" w:rsidP="00A0276B">
                            <w:pPr>
                              <w:jc w:val="right"/>
                              <w:rPr>
                                <w:rFonts w:ascii="Helvetica 45 Light" w:hAnsi="Helvetica 45 Light"/>
                                <w:color w:val="EC008C"/>
                                <w:sz w:val="40"/>
                                <w:szCs w:val="40"/>
                                <w:lang w:val="en-GB"/>
                              </w:rPr>
                            </w:pPr>
                            <w:r w:rsidRPr="002775B8">
                              <w:rPr>
                                <w:rFonts w:ascii="Helvetica 45 Light" w:hAnsi="Helvetica 45 Light"/>
                                <w:noProof/>
                                <w:color w:val="EC008C"/>
                                <w:sz w:val="40"/>
                                <w:szCs w:val="40"/>
                                <w:lang w:val="en-GB"/>
                              </w:rPr>
                              <w:t>Bisham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2DD53"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" filled="f" stroked="f">
                <v:textbox inset="0,0,0,0">
                  <w:txbxContent>
                    <w:p w14:paraId="5D600078" w14:textId="77777777" w:rsidR="006F3324" w:rsidRPr="00161888" w:rsidRDefault="006F3324" w:rsidP="00A0276B">
                      <w:pPr>
                        <w:jc w:val="right"/>
                        <w:rPr>
                          <w:rFonts w:ascii="Helvetica 45 Light" w:hAnsi="Helvetica 45 Light"/>
                          <w:color w:val="FFFFFF"/>
                          <w:sz w:val="60"/>
                          <w:szCs w:val="60"/>
                          <w:lang w:val="en-GB"/>
                        </w:rPr>
                      </w:pPr>
                      <w:r w:rsidRPr="002775B8">
                        <w:rPr>
                          <w:rFonts w:ascii="Helvetica 45 Light" w:hAnsi="Helvetica 45 Light"/>
                          <w:noProof/>
                          <w:color w:val="FFFFFF"/>
                          <w:sz w:val="60"/>
                          <w:szCs w:val="60"/>
                          <w:lang w:val="en-GB"/>
                        </w:rPr>
                        <w:t>Marlow Road</w:t>
                      </w:r>
                    </w:p>
                    <w:p w14:paraId="46FEE145" w14:textId="77777777" w:rsidR="006F3324" w:rsidRPr="00A0276B" w:rsidRDefault="006F3324" w:rsidP="00A0276B">
                      <w:pPr>
                        <w:jc w:val="right"/>
                        <w:rPr>
                          <w:rFonts w:ascii="Helvetica 45 Light" w:hAnsi="Helvetica 45 Light"/>
                          <w:color w:val="EC008C"/>
                          <w:sz w:val="40"/>
                          <w:szCs w:val="40"/>
                          <w:lang w:val="en-GB"/>
                        </w:rPr>
                      </w:pPr>
                      <w:r w:rsidRPr="002775B8">
                        <w:rPr>
                          <w:rFonts w:ascii="Helvetica 45 Light" w:hAnsi="Helvetica 45 Light"/>
                          <w:noProof/>
                          <w:color w:val="EC008C"/>
                          <w:sz w:val="40"/>
                          <w:szCs w:val="40"/>
                          <w:lang w:val="en-GB"/>
                        </w:rPr>
                        <w:t>Bisham</w:t>
                      </w:r>
                    </w:p>
                  </w:txbxContent>
                </v:textbox>
                <w10:wrap anchorx="page" anchory="page"/>
              </v:shape>
            </w:pict>
          </mc:Fallback>
        </mc:AlternateContent>
      </w:r>
      <w:r>
        <w:rPr>
          <w:noProof/>
          <w:lang w:val="en-GB" w:eastAsia="en-GB"/>
        </w:rPr>
        <w:drawing>
          <wp:anchor distT="0" distB="0" distL="114300" distR="114300" simplePos="0" relativeHeight="251651072" behindDoc="0" locked="0" layoutInCell="1" allowOverlap="1" wp14:anchorId="71324A86" wp14:editId="3161F29D">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FE689" w14:textId="70470697" w:rsidR="006F3324" w:rsidRDefault="00DC4CA6">
      <w:pPr>
        <w:sectPr w:rsidR="006F3324" w:rsidSect="00214969">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66944" behindDoc="0" locked="0" layoutInCell="1" allowOverlap="1" wp14:anchorId="3C7C165C" wp14:editId="412BBB15">
            <wp:simplePos x="0" y="0"/>
            <wp:positionH relativeFrom="page">
              <wp:posOffset>7674796</wp:posOffset>
            </wp:positionH>
            <wp:positionV relativeFrom="page">
              <wp:posOffset>5393933</wp:posOffset>
            </wp:positionV>
            <wp:extent cx="2630055" cy="17335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rcRect t="877" b="877"/>
                    <a:stretch>
                      <a:fillRect/>
                    </a:stretch>
                  </pic:blipFill>
                  <pic:spPr>
                    <a:xfrm>
                      <a:off x="0" y="0"/>
                      <a:ext cx="2632374" cy="173507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848" behindDoc="0" locked="0" layoutInCell="1" allowOverlap="1" wp14:anchorId="42E23F37" wp14:editId="2055A240">
            <wp:simplePos x="0" y="0"/>
            <wp:positionH relativeFrom="page">
              <wp:posOffset>7664521</wp:posOffset>
            </wp:positionH>
            <wp:positionV relativeFrom="page">
              <wp:posOffset>3554858</wp:posOffset>
            </wp:positionV>
            <wp:extent cx="2640459" cy="1757045"/>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3" cstate="print">
                      <a:extLst>
                        <a:ext uri="{28A0092B-C50C-407E-A947-70E740481C1C}">
                          <a14:useLocalDpi xmlns:a14="http://schemas.microsoft.com/office/drawing/2010/main" val="0"/>
                        </a:ext>
                      </a:extLst>
                    </a:blip>
                    <a:srcRect l="-14" r="-14"/>
                    <a:stretch>
                      <a:fillRect/>
                    </a:stretch>
                  </pic:blipFill>
                  <pic:spPr>
                    <a:xfrm>
                      <a:off x="0" y="0"/>
                      <a:ext cx="2643000" cy="1758736"/>
                    </a:xfrm>
                    <a:prstGeom prst="rect">
                      <a:avLst/>
                    </a:prstGeom>
                  </pic:spPr>
                </pic:pic>
              </a:graphicData>
            </a:graphic>
            <wp14:sizeRelH relativeFrom="margin">
              <wp14:pctWidth>0</wp14:pctWidth>
            </wp14:sizeRelH>
            <wp14:sizeRelV relativeFrom="margin">
              <wp14:pctHeight>0</wp14:pctHeight>
            </wp14:sizeRelV>
          </wp:anchor>
        </w:drawing>
      </w:r>
      <w:r w:rsidR="006F3324">
        <w:rPr>
          <w:noProof/>
          <w:lang w:val="en-GB" w:eastAsia="en-GB"/>
        </w:rPr>
        <w:drawing>
          <wp:anchor distT="0" distB="0" distL="114300" distR="114300" simplePos="0" relativeHeight="251663360" behindDoc="0" locked="0" layoutInCell="1" allowOverlap="1" wp14:anchorId="2A3103AE" wp14:editId="77E8DC3E">
            <wp:simplePos x="0" y="0"/>
            <wp:positionH relativeFrom="page">
              <wp:posOffset>227965</wp:posOffset>
            </wp:positionH>
            <wp:positionV relativeFrom="page">
              <wp:posOffset>228600</wp:posOffset>
            </wp:positionV>
            <wp:extent cx="7305040" cy="6915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4">
                      <a:extLst>
                        <a:ext uri="{28A0092B-C50C-407E-A947-70E740481C1C}">
                          <a14:useLocalDpi xmlns:a14="http://schemas.microsoft.com/office/drawing/2010/main" val="0"/>
                        </a:ext>
                      </a:extLst>
                    </a:blip>
                    <a:srcRect l="10382" r="10382"/>
                    <a:stretch>
                      <a:fillRect/>
                    </a:stretch>
                  </pic:blipFill>
                  <pic:spPr>
                    <a:xfrm>
                      <a:off x="0" y="0"/>
                      <a:ext cx="7305040" cy="6915150"/>
                    </a:xfrm>
                    <a:prstGeom prst="rect">
                      <a:avLst/>
                    </a:prstGeom>
                  </pic:spPr>
                </pic:pic>
              </a:graphicData>
            </a:graphic>
            <wp14:sizeRelH relativeFrom="margin">
              <wp14:pctWidth>0</wp14:pctWidth>
            </wp14:sizeRelH>
            <wp14:sizeRelV relativeFrom="margin">
              <wp14:pctHeight>0</wp14:pctHeight>
            </wp14:sizeRelV>
          </wp:anchor>
        </w:drawing>
      </w:r>
      <w:r w:rsidR="006F3324">
        <w:rPr>
          <w:noProof/>
          <w:lang w:val="en-GB" w:eastAsia="en-GB"/>
        </w:rPr>
        <mc:AlternateContent>
          <mc:Choice Requires="wps">
            <w:drawing>
              <wp:anchor distT="0" distB="0" distL="114300" distR="114300" simplePos="0" relativeHeight="251655168" behindDoc="0" locked="0" layoutInCell="1" allowOverlap="1" wp14:anchorId="15A54C3A" wp14:editId="28ECCEB9">
                <wp:simplePos x="0" y="0"/>
                <wp:positionH relativeFrom="page">
                  <wp:posOffset>7680960</wp:posOffset>
                </wp:positionH>
                <wp:positionV relativeFrom="page">
                  <wp:posOffset>2019300</wp:posOffset>
                </wp:positionV>
                <wp:extent cx="2656840" cy="1546860"/>
                <wp:effectExtent l="0" t="0" r="10160" b="1524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2FC36EC1" w14:textId="7CAB0899" w:rsidR="006F3324" w:rsidRPr="00C76DAB" w:rsidRDefault="006F3324" w:rsidP="006A7175">
                            <w:pPr>
                              <w:rPr>
                                <w:rFonts w:ascii="Helvetica 45 Light" w:hAnsi="Helvetica 45 Light"/>
                                <w:b/>
                                <w:bCs/>
                                <w:sz w:val="36"/>
                                <w:szCs w:val="36"/>
                                <w:lang w:val="en-GB"/>
                              </w:rPr>
                            </w:pPr>
                            <w:r w:rsidRPr="00C76DAB">
                              <w:rPr>
                                <w:rFonts w:ascii="Helvetica 45 Light" w:hAnsi="Helvetica 45 Light"/>
                                <w:b/>
                                <w:bCs/>
                                <w:sz w:val="36"/>
                                <w:szCs w:val="36"/>
                                <w:lang w:val="en-GB"/>
                              </w:rPr>
                              <w:t>- Tenure:</w:t>
                            </w:r>
                            <w:r w:rsidR="00040350" w:rsidRPr="00C76DAB">
                              <w:rPr>
                                <w:rFonts w:ascii="Helvetica 45 Light" w:hAnsi="Helvetica 45 Light"/>
                                <w:b/>
                                <w:bCs/>
                                <w:sz w:val="36"/>
                                <w:szCs w:val="36"/>
                                <w:lang w:val="en-GB"/>
                              </w:rPr>
                              <w:t xml:space="preserve"> </w:t>
                            </w:r>
                            <w:r w:rsidRPr="00C76DAB">
                              <w:rPr>
                                <w:rFonts w:ascii="Helvetica 45 Light" w:hAnsi="Helvetica 45 Light"/>
                                <w:b/>
                                <w:bCs/>
                                <w:noProof/>
                                <w:sz w:val="36"/>
                                <w:szCs w:val="36"/>
                                <w:lang w:val="en-GB"/>
                              </w:rPr>
                              <w:t>Freehold</w:t>
                            </w:r>
                          </w:p>
                          <w:p w14:paraId="777C9ECD" w14:textId="1325621C" w:rsidR="006F3324" w:rsidRPr="00C76DAB" w:rsidRDefault="006F3324" w:rsidP="006A7175">
                            <w:pPr>
                              <w:rPr>
                                <w:rFonts w:ascii="Helvetica 45 Light" w:hAnsi="Helvetica 45 Light"/>
                                <w:b/>
                                <w:bCs/>
                                <w:sz w:val="36"/>
                                <w:szCs w:val="36"/>
                                <w:lang w:val="en-GB"/>
                              </w:rPr>
                            </w:pPr>
                            <w:r w:rsidRPr="00C76DAB">
                              <w:rPr>
                                <w:rFonts w:ascii="Helvetica 45 Light" w:hAnsi="Helvetica 45 Light"/>
                                <w:b/>
                                <w:bCs/>
                                <w:sz w:val="36"/>
                                <w:szCs w:val="36"/>
                                <w:lang w:val="en-GB"/>
                              </w:rPr>
                              <w:t xml:space="preserve">- </w:t>
                            </w:r>
                            <w:r w:rsidR="00040350" w:rsidRPr="00C76DAB">
                              <w:rPr>
                                <w:rFonts w:ascii="Helvetica 45 Light" w:hAnsi="Helvetica 45 Light"/>
                                <w:b/>
                                <w:bCs/>
                                <w:sz w:val="36"/>
                                <w:szCs w:val="36"/>
                                <w:lang w:val="en-GB"/>
                              </w:rPr>
                              <w:t xml:space="preserve">Guide Price: </w:t>
                            </w:r>
                            <w:r w:rsidRPr="00C76DAB">
                              <w:rPr>
                                <w:rFonts w:ascii="Helvetica 45 Light" w:hAnsi="Helvetica 45 Light"/>
                                <w:b/>
                                <w:bCs/>
                                <w:noProof/>
                                <w:sz w:val="36"/>
                                <w:szCs w:val="36"/>
                                <w:lang w:val="en-GB"/>
                              </w:rPr>
                              <w:t>£5</w:t>
                            </w:r>
                            <w:r w:rsidR="00B6703A">
                              <w:rPr>
                                <w:rFonts w:ascii="Helvetica 45 Light" w:hAnsi="Helvetica 45 Light"/>
                                <w:b/>
                                <w:bCs/>
                                <w:noProof/>
                                <w:sz w:val="36"/>
                                <w:szCs w:val="36"/>
                                <w:lang w:val="en-GB"/>
                              </w:rPr>
                              <w:t>25</w:t>
                            </w:r>
                            <w:r w:rsidRPr="00C76DAB">
                              <w:rPr>
                                <w:rFonts w:ascii="Helvetica 45 Light" w:hAnsi="Helvetica 45 Light"/>
                                <w:b/>
                                <w:bCs/>
                                <w:noProof/>
                                <w:sz w:val="36"/>
                                <w:szCs w:val="36"/>
                                <w:lang w:val="en-GB"/>
                              </w:rPr>
                              <w:t>,000</w:t>
                            </w:r>
                          </w:p>
                          <w:p w14:paraId="02E523A0" w14:textId="0DE3E3A7" w:rsidR="006F3324" w:rsidRPr="00C76DAB" w:rsidRDefault="006F3324" w:rsidP="00012C8A">
                            <w:pPr>
                              <w:pStyle w:val="descF11"/>
                              <w:jc w:val="left"/>
                              <w:rPr>
                                <w:b/>
                                <w:bCs/>
                                <w:color w:val="auto"/>
                                <w:sz w:val="36"/>
                                <w:szCs w:val="36"/>
                              </w:rPr>
                            </w:pPr>
                            <w:r w:rsidRPr="00C76DAB">
                              <w:rPr>
                                <w:b/>
                                <w:bCs/>
                                <w:color w:val="auto"/>
                                <w:sz w:val="36"/>
                                <w:szCs w:val="36"/>
                              </w:rPr>
                              <w:t xml:space="preserve">- </w:t>
                            </w:r>
                            <w:r w:rsidR="00040350" w:rsidRPr="00C76DAB">
                              <w:rPr>
                                <w:b/>
                                <w:bCs/>
                                <w:color w:val="auto"/>
                                <w:sz w:val="36"/>
                                <w:szCs w:val="36"/>
                              </w:rPr>
                              <w:t>Local Authority: WMDC</w:t>
                            </w:r>
                          </w:p>
                          <w:p w14:paraId="2B945C0F" w14:textId="7DB528D2" w:rsidR="006F3324" w:rsidRPr="00C76DAB" w:rsidRDefault="00040350" w:rsidP="00012C8A">
                            <w:pPr>
                              <w:pStyle w:val="descF11"/>
                              <w:jc w:val="left"/>
                              <w:rPr>
                                <w:b/>
                                <w:bCs/>
                                <w:color w:val="auto"/>
                                <w:sz w:val="36"/>
                                <w:szCs w:val="36"/>
                              </w:rPr>
                            </w:pPr>
                            <w:r w:rsidRPr="00C76DAB">
                              <w:rPr>
                                <w:b/>
                                <w:bCs/>
                                <w:noProof/>
                                <w:color w:val="auto"/>
                                <w:sz w:val="36"/>
                                <w:szCs w:val="36"/>
                              </w:rPr>
                              <w:t>- Council Tax Band: E*</w:t>
                            </w:r>
                          </w:p>
                          <w:p w14:paraId="759C885C" w14:textId="19A451FA" w:rsidR="006F3324" w:rsidRPr="00C76DAB" w:rsidRDefault="00040350" w:rsidP="00012C8A">
                            <w:pPr>
                              <w:pStyle w:val="descF11"/>
                              <w:jc w:val="left"/>
                              <w:rPr>
                                <w:b/>
                                <w:bCs/>
                                <w:color w:val="auto"/>
                                <w:sz w:val="36"/>
                                <w:szCs w:val="36"/>
                              </w:rPr>
                            </w:pPr>
                            <w:r w:rsidRPr="00C76DAB">
                              <w:rPr>
                                <w:b/>
                                <w:bCs/>
                                <w:noProof/>
                                <w:color w:val="auto"/>
                                <w:sz w:val="36"/>
                                <w:szCs w:val="36"/>
                              </w:rPr>
                              <w:t>- EPC Rating: D</w:t>
                            </w:r>
                          </w:p>
                          <w:p w14:paraId="11282B42" w14:textId="0E4F4CB2" w:rsidR="006F3324" w:rsidRPr="00040350" w:rsidRDefault="00040350" w:rsidP="00012C8A">
                            <w:pPr>
                              <w:pStyle w:val="descF11"/>
                              <w:jc w:val="left"/>
                              <w:rPr>
                                <w:color w:val="808080"/>
                                <w:sz w:val="16"/>
                                <w:szCs w:val="16"/>
                              </w:rPr>
                            </w:pPr>
                            <w:r w:rsidRPr="00040350">
                              <w:rPr>
                                <w:noProof/>
                                <w:color w:val="808080"/>
                                <w:sz w:val="16"/>
                                <w:szCs w:val="16"/>
                              </w:rPr>
                              <w:t>*(deleted under review)</w:t>
                            </w:r>
                          </w:p>
                          <w:p w14:paraId="4D1043F0" w14:textId="77777777" w:rsidR="006F3324" w:rsidRPr="00012C8A" w:rsidRDefault="006F3324" w:rsidP="00012C8A">
                            <w:pPr>
                              <w:rPr>
                                <w:sz w:val="28"/>
                                <w:szCs w:val="28"/>
                              </w:rPr>
                            </w:pPr>
                          </w:p>
                          <w:p w14:paraId="040B3A8A" w14:textId="77777777" w:rsidR="006F3324" w:rsidRPr="00012C8A" w:rsidRDefault="006F3324"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4C3A" id="Text Box 39" o:spid="_x0000_s1027" type="#_x0000_t202" style="position:absolute;margin-left:604.8pt;margin-top:159pt;width:209.2pt;height:121.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" filled="f" stroked="f" strokecolor="fuchsia">
                <v:textbox inset="0,0,0,0">
                  <w:txbxContent>
                    <w:p w14:paraId="2FC36EC1" w14:textId="7CAB0899" w:rsidR="006F3324" w:rsidRPr="00C76DAB" w:rsidRDefault="006F3324" w:rsidP="006A7175">
                      <w:pPr>
                        <w:rPr>
                          <w:rFonts w:ascii="Helvetica 45 Light" w:hAnsi="Helvetica 45 Light"/>
                          <w:b/>
                          <w:bCs/>
                          <w:sz w:val="36"/>
                          <w:szCs w:val="36"/>
                          <w:lang w:val="en-GB"/>
                        </w:rPr>
                      </w:pPr>
                      <w:r w:rsidRPr="00C76DAB">
                        <w:rPr>
                          <w:rFonts w:ascii="Helvetica 45 Light" w:hAnsi="Helvetica 45 Light"/>
                          <w:b/>
                          <w:bCs/>
                          <w:sz w:val="36"/>
                          <w:szCs w:val="36"/>
                          <w:lang w:val="en-GB"/>
                        </w:rPr>
                        <w:t>- Tenure:</w:t>
                      </w:r>
                      <w:r w:rsidR="00040350" w:rsidRPr="00C76DAB">
                        <w:rPr>
                          <w:rFonts w:ascii="Helvetica 45 Light" w:hAnsi="Helvetica 45 Light"/>
                          <w:b/>
                          <w:bCs/>
                          <w:sz w:val="36"/>
                          <w:szCs w:val="36"/>
                          <w:lang w:val="en-GB"/>
                        </w:rPr>
                        <w:t xml:space="preserve"> </w:t>
                      </w:r>
                      <w:r w:rsidRPr="00C76DAB">
                        <w:rPr>
                          <w:rFonts w:ascii="Helvetica 45 Light" w:hAnsi="Helvetica 45 Light"/>
                          <w:b/>
                          <w:bCs/>
                          <w:noProof/>
                          <w:sz w:val="36"/>
                          <w:szCs w:val="36"/>
                          <w:lang w:val="en-GB"/>
                        </w:rPr>
                        <w:t>Freehold</w:t>
                      </w:r>
                    </w:p>
                    <w:p w14:paraId="777C9ECD" w14:textId="1325621C" w:rsidR="006F3324" w:rsidRPr="00C76DAB" w:rsidRDefault="006F3324" w:rsidP="006A7175">
                      <w:pPr>
                        <w:rPr>
                          <w:rFonts w:ascii="Helvetica 45 Light" w:hAnsi="Helvetica 45 Light"/>
                          <w:b/>
                          <w:bCs/>
                          <w:sz w:val="36"/>
                          <w:szCs w:val="36"/>
                          <w:lang w:val="en-GB"/>
                        </w:rPr>
                      </w:pPr>
                      <w:r w:rsidRPr="00C76DAB">
                        <w:rPr>
                          <w:rFonts w:ascii="Helvetica 45 Light" w:hAnsi="Helvetica 45 Light"/>
                          <w:b/>
                          <w:bCs/>
                          <w:sz w:val="36"/>
                          <w:szCs w:val="36"/>
                          <w:lang w:val="en-GB"/>
                        </w:rPr>
                        <w:t xml:space="preserve">- </w:t>
                      </w:r>
                      <w:r w:rsidR="00040350" w:rsidRPr="00C76DAB">
                        <w:rPr>
                          <w:rFonts w:ascii="Helvetica 45 Light" w:hAnsi="Helvetica 45 Light"/>
                          <w:b/>
                          <w:bCs/>
                          <w:sz w:val="36"/>
                          <w:szCs w:val="36"/>
                          <w:lang w:val="en-GB"/>
                        </w:rPr>
                        <w:t xml:space="preserve">Guide Price: </w:t>
                      </w:r>
                      <w:r w:rsidRPr="00C76DAB">
                        <w:rPr>
                          <w:rFonts w:ascii="Helvetica 45 Light" w:hAnsi="Helvetica 45 Light"/>
                          <w:b/>
                          <w:bCs/>
                          <w:noProof/>
                          <w:sz w:val="36"/>
                          <w:szCs w:val="36"/>
                          <w:lang w:val="en-GB"/>
                        </w:rPr>
                        <w:t>£5</w:t>
                      </w:r>
                      <w:r w:rsidR="00B6703A">
                        <w:rPr>
                          <w:rFonts w:ascii="Helvetica 45 Light" w:hAnsi="Helvetica 45 Light"/>
                          <w:b/>
                          <w:bCs/>
                          <w:noProof/>
                          <w:sz w:val="36"/>
                          <w:szCs w:val="36"/>
                          <w:lang w:val="en-GB"/>
                        </w:rPr>
                        <w:t>25</w:t>
                      </w:r>
                      <w:r w:rsidRPr="00C76DAB">
                        <w:rPr>
                          <w:rFonts w:ascii="Helvetica 45 Light" w:hAnsi="Helvetica 45 Light"/>
                          <w:b/>
                          <w:bCs/>
                          <w:noProof/>
                          <w:sz w:val="36"/>
                          <w:szCs w:val="36"/>
                          <w:lang w:val="en-GB"/>
                        </w:rPr>
                        <w:t>,000</w:t>
                      </w:r>
                    </w:p>
                    <w:p w14:paraId="02E523A0" w14:textId="0DE3E3A7" w:rsidR="006F3324" w:rsidRPr="00C76DAB" w:rsidRDefault="006F3324" w:rsidP="00012C8A">
                      <w:pPr>
                        <w:pStyle w:val="descF11"/>
                        <w:jc w:val="left"/>
                        <w:rPr>
                          <w:b/>
                          <w:bCs/>
                          <w:color w:val="auto"/>
                          <w:sz w:val="36"/>
                          <w:szCs w:val="36"/>
                        </w:rPr>
                      </w:pPr>
                      <w:r w:rsidRPr="00C76DAB">
                        <w:rPr>
                          <w:b/>
                          <w:bCs/>
                          <w:color w:val="auto"/>
                          <w:sz w:val="36"/>
                          <w:szCs w:val="36"/>
                        </w:rPr>
                        <w:t xml:space="preserve">- </w:t>
                      </w:r>
                      <w:r w:rsidR="00040350" w:rsidRPr="00C76DAB">
                        <w:rPr>
                          <w:b/>
                          <w:bCs/>
                          <w:color w:val="auto"/>
                          <w:sz w:val="36"/>
                          <w:szCs w:val="36"/>
                        </w:rPr>
                        <w:t>Local Authority: WMDC</w:t>
                      </w:r>
                    </w:p>
                    <w:p w14:paraId="2B945C0F" w14:textId="7DB528D2" w:rsidR="006F3324" w:rsidRPr="00C76DAB" w:rsidRDefault="00040350" w:rsidP="00012C8A">
                      <w:pPr>
                        <w:pStyle w:val="descF11"/>
                        <w:jc w:val="left"/>
                        <w:rPr>
                          <w:b/>
                          <w:bCs/>
                          <w:color w:val="auto"/>
                          <w:sz w:val="36"/>
                          <w:szCs w:val="36"/>
                        </w:rPr>
                      </w:pPr>
                      <w:r w:rsidRPr="00C76DAB">
                        <w:rPr>
                          <w:b/>
                          <w:bCs/>
                          <w:noProof/>
                          <w:color w:val="auto"/>
                          <w:sz w:val="36"/>
                          <w:szCs w:val="36"/>
                        </w:rPr>
                        <w:t>- Council Tax Band: E*</w:t>
                      </w:r>
                    </w:p>
                    <w:p w14:paraId="759C885C" w14:textId="19A451FA" w:rsidR="006F3324" w:rsidRPr="00C76DAB" w:rsidRDefault="00040350" w:rsidP="00012C8A">
                      <w:pPr>
                        <w:pStyle w:val="descF11"/>
                        <w:jc w:val="left"/>
                        <w:rPr>
                          <w:b/>
                          <w:bCs/>
                          <w:color w:val="auto"/>
                          <w:sz w:val="36"/>
                          <w:szCs w:val="36"/>
                        </w:rPr>
                      </w:pPr>
                      <w:r w:rsidRPr="00C76DAB">
                        <w:rPr>
                          <w:b/>
                          <w:bCs/>
                          <w:noProof/>
                          <w:color w:val="auto"/>
                          <w:sz w:val="36"/>
                          <w:szCs w:val="36"/>
                        </w:rPr>
                        <w:t>- EPC Rating: D</w:t>
                      </w:r>
                    </w:p>
                    <w:p w14:paraId="11282B42" w14:textId="0E4F4CB2" w:rsidR="006F3324" w:rsidRPr="00040350" w:rsidRDefault="00040350" w:rsidP="00012C8A">
                      <w:pPr>
                        <w:pStyle w:val="descF11"/>
                        <w:jc w:val="left"/>
                        <w:rPr>
                          <w:color w:val="808080"/>
                          <w:sz w:val="16"/>
                          <w:szCs w:val="16"/>
                        </w:rPr>
                      </w:pPr>
                      <w:r w:rsidRPr="00040350">
                        <w:rPr>
                          <w:noProof/>
                          <w:color w:val="808080"/>
                          <w:sz w:val="16"/>
                          <w:szCs w:val="16"/>
                        </w:rPr>
                        <w:t>*(deleted under review)</w:t>
                      </w:r>
                    </w:p>
                    <w:p w14:paraId="4D1043F0" w14:textId="77777777" w:rsidR="006F3324" w:rsidRPr="00012C8A" w:rsidRDefault="006F3324" w:rsidP="00012C8A">
                      <w:pPr>
                        <w:rPr>
                          <w:sz w:val="28"/>
                          <w:szCs w:val="28"/>
                        </w:rPr>
                      </w:pPr>
                    </w:p>
                    <w:p w14:paraId="040B3A8A" w14:textId="77777777" w:rsidR="006F3324" w:rsidRPr="00012C8A" w:rsidRDefault="006F3324" w:rsidP="006A7175">
                      <w:pPr>
                        <w:rPr>
                          <w:sz w:val="28"/>
                          <w:szCs w:val="28"/>
                        </w:rPr>
                      </w:pPr>
                    </w:p>
                  </w:txbxContent>
                </v:textbox>
                <w10:wrap anchorx="page" anchory="page"/>
              </v:shape>
            </w:pict>
          </mc:Fallback>
        </mc:AlternateContent>
      </w:r>
      <w:r w:rsidR="006F3324">
        <w:rPr>
          <w:noProof/>
          <w:lang w:val="en-GB" w:eastAsia="en-GB"/>
        </w:rPr>
        <mc:AlternateContent>
          <mc:Choice Requires="wps">
            <w:drawing>
              <wp:anchor distT="0" distB="0" distL="114300" distR="114300" simplePos="0" relativeHeight="251653120" behindDoc="0" locked="0" layoutInCell="1" allowOverlap="1" wp14:anchorId="56B4BB1E" wp14:editId="3D1BA1C0">
                <wp:simplePos x="0" y="0"/>
                <wp:positionH relativeFrom="page">
                  <wp:posOffset>7683910</wp:posOffset>
                </wp:positionH>
                <wp:positionV relativeFrom="page">
                  <wp:posOffset>368711</wp:posOffset>
                </wp:positionV>
                <wp:extent cx="2656840" cy="1401096"/>
                <wp:effectExtent l="0" t="0" r="10160" b="889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0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254D505E" w14:textId="77777777" w:rsidR="006F3324" w:rsidRPr="00DC4CA6" w:rsidRDefault="006F3324" w:rsidP="007A5A39">
                            <w:pPr>
                              <w:rPr>
                                <w:rFonts w:ascii="Helvetica 45 Light" w:hAnsi="Helvetica 45 Light"/>
                                <w:color w:val="000000"/>
                                <w:sz w:val="44"/>
                                <w:szCs w:val="44"/>
                                <w:lang w:val="en-GB"/>
                              </w:rPr>
                            </w:pPr>
                            <w:r w:rsidRPr="00DC4CA6">
                              <w:rPr>
                                <w:rFonts w:ascii="Helvetica 45 Light" w:hAnsi="Helvetica 45 Light"/>
                                <w:noProof/>
                                <w:color w:val="000000"/>
                                <w:sz w:val="44"/>
                                <w:szCs w:val="44"/>
                                <w:lang w:val="en-GB"/>
                              </w:rPr>
                              <w:t>Marlow Road</w:t>
                            </w:r>
                          </w:p>
                          <w:p w14:paraId="2210DDD3" w14:textId="77777777" w:rsidR="006F3324" w:rsidRPr="00DC4CA6" w:rsidRDefault="006F3324" w:rsidP="007A5A39">
                            <w:pPr>
                              <w:rPr>
                                <w:rFonts w:ascii="Helvetica 45 Light" w:hAnsi="Helvetica 45 Light"/>
                                <w:color w:val="000000"/>
                                <w:sz w:val="44"/>
                                <w:szCs w:val="44"/>
                                <w:lang w:val="en-GB"/>
                              </w:rPr>
                            </w:pPr>
                            <w:r w:rsidRPr="00DC4CA6">
                              <w:rPr>
                                <w:rFonts w:ascii="Helvetica 45 Light" w:hAnsi="Helvetica 45 Light"/>
                                <w:noProof/>
                                <w:color w:val="000000"/>
                                <w:sz w:val="44"/>
                                <w:szCs w:val="44"/>
                                <w:lang w:val="en-GB"/>
                              </w:rPr>
                              <w:t>Bisham</w:t>
                            </w:r>
                          </w:p>
                          <w:p w14:paraId="7C1A998D" w14:textId="77777777" w:rsidR="006F3324" w:rsidRPr="00DC4CA6" w:rsidRDefault="006F3324" w:rsidP="007A5A39">
                            <w:pPr>
                              <w:rPr>
                                <w:rFonts w:ascii="Helvetica 45 Light" w:hAnsi="Helvetica 45 Light"/>
                                <w:color w:val="000000"/>
                                <w:sz w:val="44"/>
                                <w:szCs w:val="44"/>
                                <w:lang w:val="en-GB"/>
                              </w:rPr>
                            </w:pPr>
                            <w:r w:rsidRPr="00DC4CA6">
                              <w:rPr>
                                <w:rFonts w:ascii="Helvetica 45 Light" w:hAnsi="Helvetica 45 Light"/>
                                <w:noProof/>
                                <w:color w:val="000000"/>
                                <w:sz w:val="44"/>
                                <w:szCs w:val="44"/>
                                <w:lang w:val="en-GB"/>
                              </w:rPr>
                              <w:t>Berkshire</w:t>
                            </w:r>
                          </w:p>
                          <w:p w14:paraId="2381B561" w14:textId="77777777" w:rsidR="006F3324" w:rsidRPr="00DC4CA6" w:rsidRDefault="006F3324" w:rsidP="007A5A39">
                            <w:pPr>
                              <w:rPr>
                                <w:color w:val="000000"/>
                                <w:sz w:val="44"/>
                                <w:szCs w:val="44"/>
                                <w:lang w:val="en-GB"/>
                              </w:rPr>
                            </w:pPr>
                            <w:r w:rsidRPr="00DC4CA6">
                              <w:rPr>
                                <w:rFonts w:ascii="Helvetica 45 Light" w:hAnsi="Helvetica 45 Light"/>
                                <w:noProof/>
                                <w:color w:val="000000"/>
                                <w:sz w:val="44"/>
                                <w:szCs w:val="44"/>
                                <w:lang w:val="en-GB"/>
                              </w:rPr>
                              <w:t>SL7 1RR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BB1E" id="Text Box 37" o:spid="_x0000_s1028" type="#_x0000_t202" style="position:absolute;margin-left:605.05pt;margin-top:29.05pt;width:209.2pt;height:110.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" filled="f" stroked="f" strokecolor="fuchsia">
                <v:textbox inset="0,0,0,0">
                  <w:txbxContent>
                    <w:p w14:paraId="254D505E" w14:textId="77777777" w:rsidR="006F3324" w:rsidRPr="00DC4CA6" w:rsidRDefault="006F3324" w:rsidP="007A5A39">
                      <w:pPr>
                        <w:rPr>
                          <w:rFonts w:ascii="Helvetica 45 Light" w:hAnsi="Helvetica 45 Light"/>
                          <w:color w:val="000000"/>
                          <w:sz w:val="44"/>
                          <w:szCs w:val="44"/>
                          <w:lang w:val="en-GB"/>
                        </w:rPr>
                      </w:pPr>
                      <w:r w:rsidRPr="00DC4CA6">
                        <w:rPr>
                          <w:rFonts w:ascii="Helvetica 45 Light" w:hAnsi="Helvetica 45 Light"/>
                          <w:noProof/>
                          <w:color w:val="000000"/>
                          <w:sz w:val="44"/>
                          <w:szCs w:val="44"/>
                          <w:lang w:val="en-GB"/>
                        </w:rPr>
                        <w:t>Marlow Road</w:t>
                      </w:r>
                    </w:p>
                    <w:p w14:paraId="2210DDD3" w14:textId="77777777" w:rsidR="006F3324" w:rsidRPr="00DC4CA6" w:rsidRDefault="006F3324" w:rsidP="007A5A39">
                      <w:pPr>
                        <w:rPr>
                          <w:rFonts w:ascii="Helvetica 45 Light" w:hAnsi="Helvetica 45 Light"/>
                          <w:color w:val="000000"/>
                          <w:sz w:val="44"/>
                          <w:szCs w:val="44"/>
                          <w:lang w:val="en-GB"/>
                        </w:rPr>
                      </w:pPr>
                      <w:r w:rsidRPr="00DC4CA6">
                        <w:rPr>
                          <w:rFonts w:ascii="Helvetica 45 Light" w:hAnsi="Helvetica 45 Light"/>
                          <w:noProof/>
                          <w:color w:val="000000"/>
                          <w:sz w:val="44"/>
                          <w:szCs w:val="44"/>
                          <w:lang w:val="en-GB"/>
                        </w:rPr>
                        <w:t>Bisham</w:t>
                      </w:r>
                    </w:p>
                    <w:p w14:paraId="7C1A998D" w14:textId="77777777" w:rsidR="006F3324" w:rsidRPr="00DC4CA6" w:rsidRDefault="006F3324" w:rsidP="007A5A39">
                      <w:pPr>
                        <w:rPr>
                          <w:rFonts w:ascii="Helvetica 45 Light" w:hAnsi="Helvetica 45 Light"/>
                          <w:color w:val="000000"/>
                          <w:sz w:val="44"/>
                          <w:szCs w:val="44"/>
                          <w:lang w:val="en-GB"/>
                        </w:rPr>
                      </w:pPr>
                      <w:r w:rsidRPr="00DC4CA6">
                        <w:rPr>
                          <w:rFonts w:ascii="Helvetica 45 Light" w:hAnsi="Helvetica 45 Light"/>
                          <w:noProof/>
                          <w:color w:val="000000"/>
                          <w:sz w:val="44"/>
                          <w:szCs w:val="44"/>
                          <w:lang w:val="en-GB"/>
                        </w:rPr>
                        <w:t>Berkshire</w:t>
                      </w:r>
                    </w:p>
                    <w:p w14:paraId="2381B561" w14:textId="77777777" w:rsidR="006F3324" w:rsidRPr="00DC4CA6" w:rsidRDefault="006F3324" w:rsidP="007A5A39">
                      <w:pPr>
                        <w:rPr>
                          <w:color w:val="000000"/>
                          <w:sz w:val="44"/>
                          <w:szCs w:val="44"/>
                          <w:lang w:val="en-GB"/>
                        </w:rPr>
                      </w:pPr>
                      <w:r w:rsidRPr="00DC4CA6">
                        <w:rPr>
                          <w:rFonts w:ascii="Helvetica 45 Light" w:hAnsi="Helvetica 45 Light"/>
                          <w:noProof/>
                          <w:color w:val="000000"/>
                          <w:sz w:val="44"/>
                          <w:szCs w:val="44"/>
                          <w:lang w:val="en-GB"/>
                        </w:rPr>
                        <w:t>SL7 1RR</w:t>
                      </w:r>
                    </w:p>
                  </w:txbxContent>
                </v:textbox>
                <w10:wrap anchorx="page" anchory="page"/>
              </v:shape>
            </w:pict>
          </mc:Fallback>
        </mc:AlternateContent>
      </w:r>
      <w:r w:rsidR="006F3324">
        <w:rPr>
          <w:noProof/>
          <w:lang w:val="en-GB" w:eastAsia="en-GB"/>
        </w:rPr>
        <mc:AlternateContent>
          <mc:Choice Requires="wps">
            <w:drawing>
              <wp:anchor distT="0" distB="0" distL="114300" distR="114300" simplePos="0" relativeHeight="251658240" behindDoc="0" locked="0" layoutInCell="1" allowOverlap="1" wp14:anchorId="0984BA75" wp14:editId="43F1D6AC">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756DC" w14:textId="77777777" w:rsidR="006F3324" w:rsidRDefault="006F3324"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4BA75" id="Rectangle 44" o:spid="_x0000_s1029" style="position:absolute;margin-left:754.6pt;margin-top:125.95pt;width:58.9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" fillcolor="#ffb9e3" stroked="f">
                <v:textbox>
                  <w:txbxContent>
                    <w:p w14:paraId="2ED756DC" w14:textId="77777777" w:rsidR="006F3324" w:rsidRDefault="006F3324" w:rsidP="006A08A9">
                      <w:pPr>
                        <w:jc w:val="center"/>
                      </w:pPr>
                    </w:p>
                  </w:txbxContent>
                </v:textbox>
              </v:rect>
            </w:pict>
          </mc:Fallback>
        </mc:AlternateContent>
      </w:r>
      <w:r w:rsidR="006F3324">
        <w:rPr>
          <w:noProof/>
          <w:lang w:val="en-GB" w:eastAsia="en-GB"/>
        </w:rPr>
        <mc:AlternateContent>
          <mc:Choice Requires="wps">
            <w:drawing>
              <wp:anchor distT="0" distB="0" distL="114300" distR="114300" simplePos="0" relativeHeight="251656192" behindDoc="0" locked="0" layoutInCell="1" allowOverlap="1" wp14:anchorId="2FC558DB" wp14:editId="40EE9144">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0A1B9" w14:textId="77777777" w:rsidR="006F3324" w:rsidRDefault="006F3324"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558DB" id="Rectangle 43" o:spid="_x0000_s1030" style="position:absolute;margin-left:604.35pt;margin-top:125.95pt;width:141.75pt;height: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" fillcolor="#ec008c" stroked="f">
                <v:textbox>
                  <w:txbxContent>
                    <w:p w14:paraId="3040A1B9" w14:textId="77777777" w:rsidR="006F3324" w:rsidRDefault="006F3324" w:rsidP="006A08A9">
                      <w:pPr>
                        <w:jc w:val="center"/>
                      </w:pPr>
                    </w:p>
                  </w:txbxContent>
                </v:textbox>
              </v:rect>
            </w:pict>
          </mc:Fallback>
        </mc:AlternateContent>
      </w:r>
      <w:r w:rsidR="006F3324">
        <w:rPr>
          <w:noProof/>
          <w:lang w:val="en-GB" w:eastAsia="en-GB"/>
        </w:rPr>
        <mc:AlternateContent>
          <mc:Choice Requires="wps">
            <w:drawing>
              <wp:anchor distT="0" distB="0" distL="114300" distR="114300" simplePos="0" relativeHeight="251650048" behindDoc="0" locked="0" layoutInCell="1" allowOverlap="1" wp14:anchorId="1B47B107" wp14:editId="285F0C6C">
                <wp:simplePos x="0" y="0"/>
                <wp:positionH relativeFrom="page">
                  <wp:posOffset>7470140</wp:posOffset>
                </wp:positionH>
                <wp:positionV relativeFrom="page">
                  <wp:posOffset>360045</wp:posOffset>
                </wp:positionV>
                <wp:extent cx="2861945" cy="6840220"/>
                <wp:effectExtent l="0" t="0" r="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B29A3" w14:textId="77777777" w:rsidR="006F3324" w:rsidRDefault="006F3324"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7B107" id="Rectangle 28" o:spid="_x0000_s1031" style="position:absolute;margin-left:588.2pt;margin-top:28.35pt;width:225.35pt;height:538.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" stroked="f">
                <v:textbox>
                  <w:txbxContent>
                    <w:p w14:paraId="379B29A3" w14:textId="77777777" w:rsidR="006F3324" w:rsidRDefault="006F3324" w:rsidP="006A08A9">
                      <w:pPr>
                        <w:jc w:val="center"/>
                      </w:pPr>
                    </w:p>
                  </w:txbxContent>
                </v:textbox>
                <w10:wrap anchorx="page" anchory="page"/>
              </v:rect>
            </w:pict>
          </mc:Fallback>
        </mc:AlternateContent>
      </w:r>
    </w:p>
    <w:p w14:paraId="09DBE652" w14:textId="41211AE7" w:rsidR="006F3324" w:rsidRDefault="00C76DAB">
      <w:pPr>
        <w:sectPr w:rsidR="006F3324" w:rsidSect="00214969">
          <w:headerReference w:type="default" r:id="rId15"/>
          <w:footerReference w:type="default" r:id="rId16"/>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68992" behindDoc="0" locked="0" layoutInCell="1" allowOverlap="1" wp14:anchorId="7DA77ECF" wp14:editId="3DF4428B">
            <wp:simplePos x="0" y="0"/>
            <wp:positionH relativeFrom="column">
              <wp:posOffset>174661</wp:posOffset>
            </wp:positionH>
            <wp:positionV relativeFrom="paragraph">
              <wp:posOffset>4869352</wp:posOffset>
            </wp:positionV>
            <wp:extent cx="3293946" cy="2266148"/>
            <wp:effectExtent l="0" t="0" r="1905" b="1270"/>
            <wp:wrapNone/>
            <wp:docPr id="14" name="Picture 14" descr="A brick path leading to a fenced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rick path leading to a fenced ya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7368" cy="2268502"/>
                    </a:xfrm>
                    <a:prstGeom prst="rect">
                      <a:avLst/>
                    </a:prstGeom>
                  </pic:spPr>
                </pic:pic>
              </a:graphicData>
            </a:graphic>
            <wp14:sizeRelH relativeFrom="margin">
              <wp14:pctWidth>0</wp14:pctWidth>
            </wp14:sizeRelH>
            <wp14:sizeRelV relativeFrom="margin">
              <wp14:pctHeight>0</wp14:pctHeight>
            </wp14:sizeRelV>
          </wp:anchor>
        </w:drawing>
      </w:r>
      <w:r w:rsidR="00DC4CA6">
        <w:rPr>
          <w:noProof/>
          <w:lang w:val="en-GB" w:eastAsia="en-GB"/>
        </w:rPr>
        <mc:AlternateContent>
          <mc:Choice Requires="wps">
            <w:drawing>
              <wp:anchor distT="0" distB="0" distL="114300" distR="114300" simplePos="0" relativeHeight="251653632" behindDoc="0" locked="0" layoutInCell="1" allowOverlap="1" wp14:anchorId="255B4464" wp14:editId="1D534D3A">
                <wp:simplePos x="0" y="0"/>
                <wp:positionH relativeFrom="page">
                  <wp:posOffset>3770616</wp:posOffset>
                </wp:positionH>
                <wp:positionV relativeFrom="page">
                  <wp:posOffset>595900</wp:posOffset>
                </wp:positionV>
                <wp:extent cx="2771140" cy="2095643"/>
                <wp:effectExtent l="0" t="0" r="10160" b="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095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5E151" w14:textId="6FD4BC53" w:rsidR="006F3324" w:rsidRPr="00DC4CA6" w:rsidRDefault="006F3324" w:rsidP="00015A05">
                            <w:pPr>
                              <w:rPr>
                                <w:sz w:val="32"/>
                                <w:szCs w:val="32"/>
                              </w:rPr>
                            </w:pPr>
                            <w:r w:rsidRPr="00DC4CA6">
                              <w:rPr>
                                <w:rFonts w:ascii="Helvetica 45 Light" w:hAnsi="Helvetica 45 Light"/>
                                <w:noProof/>
                                <w:sz w:val="32"/>
                                <w:szCs w:val="32"/>
                                <w:lang w:val="en-GB"/>
                              </w:rPr>
                              <w:t>Situated in the ever popular village of Bisham this Grade II listed terraced cottage is available with no onward chain. With three bedrooms, garden and room for parking this property is highly recommended for viewing.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B4464" id="Text Box 55" o:spid="_x0000_s1032" type="#_x0000_t202" style="position:absolute;margin-left:296.9pt;margin-top:46.9pt;width:218.2pt;height:1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" filled="f" stroked="f">
                <v:textbox inset="0,0,0,0">
                  <w:txbxContent>
                    <w:p w14:paraId="3F65E151" w14:textId="6FD4BC53" w:rsidR="006F3324" w:rsidRPr="00DC4CA6" w:rsidRDefault="006F3324" w:rsidP="00015A05">
                      <w:pPr>
                        <w:rPr>
                          <w:sz w:val="32"/>
                          <w:szCs w:val="32"/>
                        </w:rPr>
                      </w:pPr>
                      <w:r w:rsidRPr="00DC4CA6">
                        <w:rPr>
                          <w:rFonts w:ascii="Helvetica 45 Light" w:hAnsi="Helvetica 45 Light"/>
                          <w:noProof/>
                          <w:sz w:val="32"/>
                          <w:szCs w:val="32"/>
                          <w:lang w:val="en-GB"/>
                        </w:rPr>
                        <w:t>Situated in the ever popular village of Bisham this Grade II listed terraced cottage is available with no onward chain. With three bedrooms, garden and room for parking this property is highly recommended for viewing.</w:t>
                      </w:r>
                    </w:p>
                  </w:txbxContent>
                </v:textbox>
                <w10:wrap anchorx="page" anchory="page"/>
              </v:shape>
            </w:pict>
          </mc:Fallback>
        </mc:AlternateContent>
      </w:r>
      <w:r w:rsidR="00040350">
        <w:rPr>
          <w:noProof/>
          <w:lang w:val="en-GB" w:eastAsia="en-GB"/>
        </w:rPr>
        <mc:AlternateContent>
          <mc:Choice Requires="wps">
            <w:drawing>
              <wp:anchor distT="0" distB="0" distL="114300" distR="114300" simplePos="0" relativeHeight="251649536" behindDoc="0" locked="0" layoutInCell="1" allowOverlap="1" wp14:anchorId="75C3626E" wp14:editId="6199E9A6">
                <wp:simplePos x="0" y="0"/>
                <wp:positionH relativeFrom="page">
                  <wp:posOffset>160020</wp:posOffset>
                </wp:positionH>
                <wp:positionV relativeFrom="page">
                  <wp:posOffset>182880</wp:posOffset>
                </wp:positionV>
                <wp:extent cx="3474720" cy="4655820"/>
                <wp:effectExtent l="0" t="0" r="11430" b="1143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65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BD70B" w14:textId="4782B691" w:rsidR="006F3324" w:rsidRPr="00DC4CA6" w:rsidRDefault="006F3324" w:rsidP="001F4C62">
                            <w:pPr>
                              <w:pStyle w:val="descF11"/>
                              <w:rPr>
                                <w:noProof/>
                                <w:sz w:val="17"/>
                                <w:szCs w:val="17"/>
                              </w:rPr>
                            </w:pPr>
                            <w:r w:rsidRPr="00DC4CA6">
                              <w:rPr>
                                <w:noProof/>
                                <w:sz w:val="17"/>
                                <w:szCs w:val="17"/>
                              </w:rPr>
                              <w:t>If you are looking for plenty of character and quirkiness then look no further than this Grade II listed cottage situated in the quaint and popular village of Bisham. This property simply oozes character with its beams, latched doors and lime plastered walls, it is a real joy of a property and could be an amazing opportunity for that buyer looking for something slightly different! On entering the property (from the rear) there is a refitted kitchen with a range of wall and base units, work surfaces and sink. leading off the kitchen is the shower room and further along there is the living room. The living room has the classic cottage style with exposed beams, feature fireplace and windows to the front as well as the front door (which is hardly used). On the first floor prepare yourself for all quirky features you would come to expect from a property like this, slightly uneven floors, odd shaped doors, exposed beams all throughout the three good sized bedrooms.</w:t>
                            </w:r>
                          </w:p>
                          <w:p w14:paraId="17E6B35D" w14:textId="77777777" w:rsidR="006F3324" w:rsidRPr="00DC4CA6" w:rsidRDefault="006F3324" w:rsidP="001F4C62">
                            <w:pPr>
                              <w:pStyle w:val="descF11"/>
                              <w:rPr>
                                <w:noProof/>
                                <w:sz w:val="17"/>
                                <w:szCs w:val="17"/>
                              </w:rPr>
                            </w:pPr>
                          </w:p>
                          <w:p w14:paraId="0F6A0E09" w14:textId="77777777" w:rsidR="00040350" w:rsidRPr="00DC4CA6" w:rsidRDefault="006F3324" w:rsidP="001F4C62">
                            <w:pPr>
                              <w:pStyle w:val="descF11"/>
                              <w:rPr>
                                <w:noProof/>
                                <w:sz w:val="17"/>
                                <w:szCs w:val="17"/>
                              </w:rPr>
                            </w:pPr>
                            <w:r w:rsidRPr="00DC4CA6">
                              <w:rPr>
                                <w:noProof/>
                                <w:sz w:val="17"/>
                                <w:szCs w:val="17"/>
                              </w:rPr>
                              <w:t>Outside there is a useful lean too / utility room with power and lighting leading on to a pleasant cottage garden which is mainly laid to lawn with mature trees and shrubs. At the end of the garden is a gated area that is easily converted into a driveway with parking and a further storage shed.</w:t>
                            </w:r>
                          </w:p>
                          <w:p w14:paraId="7F3CDEAA" w14:textId="087BC610" w:rsidR="006F3324" w:rsidRPr="00DC4CA6" w:rsidRDefault="006F3324" w:rsidP="001F4C62">
                            <w:pPr>
                              <w:pStyle w:val="descF11"/>
                              <w:rPr>
                                <w:noProof/>
                                <w:sz w:val="17"/>
                                <w:szCs w:val="17"/>
                              </w:rPr>
                            </w:pPr>
                            <w:r w:rsidRPr="00DC4CA6">
                              <w:rPr>
                                <w:noProof/>
                                <w:sz w:val="17"/>
                                <w:szCs w:val="17"/>
                              </w:rPr>
                              <w:t xml:space="preserve"> </w:t>
                            </w:r>
                          </w:p>
                          <w:p w14:paraId="284A8140" w14:textId="064E7EA8" w:rsidR="006F3324" w:rsidRPr="00DC4CA6" w:rsidRDefault="006F3324" w:rsidP="001F4C62">
                            <w:pPr>
                              <w:pStyle w:val="descF11"/>
                              <w:rPr>
                                <w:noProof/>
                                <w:sz w:val="17"/>
                                <w:szCs w:val="17"/>
                              </w:rPr>
                            </w:pPr>
                            <w:r w:rsidRPr="00DC4CA6">
                              <w:rPr>
                                <w:noProof/>
                                <w:sz w:val="17"/>
                                <w:szCs w:val="17"/>
                              </w:rPr>
                              <w:t>The property requires a degree of refurbishment but could be a fantastic home for someone looking for village living in a fantastic cottage.</w:t>
                            </w:r>
                          </w:p>
                          <w:p w14:paraId="5E6D2222" w14:textId="77777777" w:rsidR="006F3324" w:rsidRPr="00DC4CA6" w:rsidRDefault="006F3324" w:rsidP="001F4C62">
                            <w:pPr>
                              <w:pStyle w:val="descF11"/>
                              <w:rPr>
                                <w:noProof/>
                                <w:sz w:val="17"/>
                                <w:szCs w:val="17"/>
                              </w:rPr>
                            </w:pPr>
                          </w:p>
                          <w:p w14:paraId="2594E9C0" w14:textId="17C2955C" w:rsidR="006F3324" w:rsidRPr="00DC4CA6" w:rsidRDefault="006F3324" w:rsidP="001F4C62">
                            <w:pPr>
                              <w:pStyle w:val="descF11"/>
                              <w:rPr>
                                <w:noProof/>
                                <w:sz w:val="17"/>
                                <w:szCs w:val="17"/>
                              </w:rPr>
                            </w:pPr>
                            <w:r w:rsidRPr="00DC4CA6">
                              <w:rPr>
                                <w:noProof/>
                                <w:sz w:val="17"/>
                                <w:szCs w:val="17"/>
                              </w:rPr>
                              <w:t>The property is located within walking distance of both Bisham primary school and the village church and is within one mile of Marlow High Street which offers an array of bustling individual shops, cafes and restaurants including Tom Kerridge`s 2 Michelin Star ‘Hand &amp; Flowers` and recently opened ‘The Ivy Marlow Garden`. Local recreation facilities include golf at Temple and Harleyford, walking, cycling and riding in the Hambleden Valley and at nearby National Trust lands, and clubs in Marlow for rowing, tennis, cricket, bowls, hockey, rugby and football, as well as the National Sports centre at Bisham Abbey.</w:t>
                            </w:r>
                            <w:r w:rsidR="00DC4CA6">
                              <w:rPr>
                                <w:noProof/>
                                <w:sz w:val="17"/>
                                <w:szCs w:val="17"/>
                              </w:rPr>
                              <w:t xml:space="preserve"> </w:t>
                            </w:r>
                            <w:r w:rsidRPr="00DC4CA6">
                              <w:rPr>
                                <w:noProof/>
                                <w:sz w:val="17"/>
                                <w:szCs w:val="17"/>
                              </w:rPr>
                              <w:t>Marlow Station is within one and half miles providing access to London Paddington via Maidenhead and the A404 Marlow Bypass is accessed from Bisham roundabout providing fast routes to the M4 J8/9 and the M40 J4 Handy Cross.</w:t>
                            </w:r>
                          </w:p>
                          <w:p w14:paraId="5CD83647" w14:textId="77777777" w:rsidR="006F3324" w:rsidRPr="00AE0621" w:rsidRDefault="006F3324" w:rsidP="00AB376C">
                            <w:pPr>
                              <w:pStyle w:val="descF11"/>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3626E" id="Text Box 49" o:spid="_x0000_s1033" type="#_x0000_t202" style="position:absolute;margin-left:12.6pt;margin-top:14.4pt;width:273.6pt;height:366.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" filled="f" stroked="f">
                <v:textbox inset="0,0,0,0">
                  <w:txbxContent>
                    <w:p w14:paraId="188BD70B" w14:textId="4782B691" w:rsidR="006F3324" w:rsidRPr="00DC4CA6" w:rsidRDefault="006F3324" w:rsidP="001F4C62">
                      <w:pPr>
                        <w:pStyle w:val="descF11"/>
                        <w:rPr>
                          <w:noProof/>
                          <w:sz w:val="17"/>
                          <w:szCs w:val="17"/>
                        </w:rPr>
                      </w:pPr>
                      <w:r w:rsidRPr="00DC4CA6">
                        <w:rPr>
                          <w:noProof/>
                          <w:sz w:val="17"/>
                          <w:szCs w:val="17"/>
                        </w:rPr>
                        <w:t>If you are looking for plenty of character and quirkiness then look no further than this Grade II listed cottage situated in the quaint and popular village of Bisham. This property simply oozes character with its beams, latched doors and lime plastered walls, it is a real joy of a property and could be an amazing opportunity for that buyer looking for something slightly different! On entering the property (from the rear) there is a refitted kitchen with a range of wall and base units, work surfaces and sink. leading off the kitchen is the shower room and further along there is the living room. The living room has the classic cottage style with exposed beams, feature fireplace and windows to the front as well as the front door (which is hardly used). On the first floor prepare yourself for all quirky features you would come to expect from a property like this, slightly uneven floors, odd shaped doors, exposed beams all throughout the three good sized bedrooms.</w:t>
                      </w:r>
                    </w:p>
                    <w:p w14:paraId="17E6B35D" w14:textId="77777777" w:rsidR="006F3324" w:rsidRPr="00DC4CA6" w:rsidRDefault="006F3324" w:rsidP="001F4C62">
                      <w:pPr>
                        <w:pStyle w:val="descF11"/>
                        <w:rPr>
                          <w:noProof/>
                          <w:sz w:val="17"/>
                          <w:szCs w:val="17"/>
                        </w:rPr>
                      </w:pPr>
                    </w:p>
                    <w:p w14:paraId="0F6A0E09" w14:textId="77777777" w:rsidR="00040350" w:rsidRPr="00DC4CA6" w:rsidRDefault="006F3324" w:rsidP="001F4C62">
                      <w:pPr>
                        <w:pStyle w:val="descF11"/>
                        <w:rPr>
                          <w:noProof/>
                          <w:sz w:val="17"/>
                          <w:szCs w:val="17"/>
                        </w:rPr>
                      </w:pPr>
                      <w:r w:rsidRPr="00DC4CA6">
                        <w:rPr>
                          <w:noProof/>
                          <w:sz w:val="17"/>
                          <w:szCs w:val="17"/>
                        </w:rPr>
                        <w:t>Outside there is a useful lean too / utility room with power and lighting leading on to a pleasant cottage garden which is mainly laid to lawn with mature trees and shrubs. At the end of the garden is a gated area that is easily converted into a driveway with parking and a further storage shed.</w:t>
                      </w:r>
                    </w:p>
                    <w:p w14:paraId="7F3CDEAA" w14:textId="087BC610" w:rsidR="006F3324" w:rsidRPr="00DC4CA6" w:rsidRDefault="006F3324" w:rsidP="001F4C62">
                      <w:pPr>
                        <w:pStyle w:val="descF11"/>
                        <w:rPr>
                          <w:noProof/>
                          <w:sz w:val="17"/>
                          <w:szCs w:val="17"/>
                        </w:rPr>
                      </w:pPr>
                      <w:r w:rsidRPr="00DC4CA6">
                        <w:rPr>
                          <w:noProof/>
                          <w:sz w:val="17"/>
                          <w:szCs w:val="17"/>
                        </w:rPr>
                        <w:t xml:space="preserve"> </w:t>
                      </w:r>
                    </w:p>
                    <w:p w14:paraId="284A8140" w14:textId="064E7EA8" w:rsidR="006F3324" w:rsidRPr="00DC4CA6" w:rsidRDefault="006F3324" w:rsidP="001F4C62">
                      <w:pPr>
                        <w:pStyle w:val="descF11"/>
                        <w:rPr>
                          <w:noProof/>
                          <w:sz w:val="17"/>
                          <w:szCs w:val="17"/>
                        </w:rPr>
                      </w:pPr>
                      <w:r w:rsidRPr="00DC4CA6">
                        <w:rPr>
                          <w:noProof/>
                          <w:sz w:val="17"/>
                          <w:szCs w:val="17"/>
                        </w:rPr>
                        <w:t>The property requires a degree of refurbishment but could be a fantastic home for someone looking for village living in a fantastic cottage.</w:t>
                      </w:r>
                    </w:p>
                    <w:p w14:paraId="5E6D2222" w14:textId="77777777" w:rsidR="006F3324" w:rsidRPr="00DC4CA6" w:rsidRDefault="006F3324" w:rsidP="001F4C62">
                      <w:pPr>
                        <w:pStyle w:val="descF11"/>
                        <w:rPr>
                          <w:noProof/>
                          <w:sz w:val="17"/>
                          <w:szCs w:val="17"/>
                        </w:rPr>
                      </w:pPr>
                    </w:p>
                    <w:p w14:paraId="2594E9C0" w14:textId="17C2955C" w:rsidR="006F3324" w:rsidRPr="00DC4CA6" w:rsidRDefault="006F3324" w:rsidP="001F4C62">
                      <w:pPr>
                        <w:pStyle w:val="descF11"/>
                        <w:rPr>
                          <w:noProof/>
                          <w:sz w:val="17"/>
                          <w:szCs w:val="17"/>
                        </w:rPr>
                      </w:pPr>
                      <w:r w:rsidRPr="00DC4CA6">
                        <w:rPr>
                          <w:noProof/>
                          <w:sz w:val="17"/>
                          <w:szCs w:val="17"/>
                        </w:rPr>
                        <w:t>The property is located within walking distance of both Bisham primary school and the village church and is within one mile of Marlow High Street which offers an array of bustling individual shops, cafes and restaurants including Tom Kerridge`s 2 Michelin Star ‘Hand &amp; Flowers` and recently opened ‘The Ivy Marlow Garden`. Local recreation facilities include golf at Temple and Harleyford, walking, cycling and riding in the Hambleden Valley and at nearby National Trust lands, and clubs in Marlow for rowing, tennis, cricket, bowls, hockey, rugby and football, as well as the National Sports centre at Bisham Abbey.</w:t>
                      </w:r>
                      <w:r w:rsidR="00DC4CA6">
                        <w:rPr>
                          <w:noProof/>
                          <w:sz w:val="17"/>
                          <w:szCs w:val="17"/>
                        </w:rPr>
                        <w:t xml:space="preserve"> </w:t>
                      </w:r>
                      <w:r w:rsidRPr="00DC4CA6">
                        <w:rPr>
                          <w:noProof/>
                          <w:sz w:val="17"/>
                          <w:szCs w:val="17"/>
                        </w:rPr>
                        <w:t>Marlow Station is within one and half miles providing access to London Paddington via Maidenhead and the A404 Marlow Bypass is accessed from Bisham roundabout providing fast routes to the M4 J8/9 and the M40 J4 Handy Cross.</w:t>
                      </w:r>
                    </w:p>
                    <w:p w14:paraId="5CD83647" w14:textId="77777777" w:rsidR="006F3324" w:rsidRPr="00AE0621" w:rsidRDefault="006F3324" w:rsidP="00AB376C">
                      <w:pPr>
                        <w:pStyle w:val="descF11"/>
                        <w:rPr>
                          <w:sz w:val="18"/>
                          <w:szCs w:val="18"/>
                        </w:rPr>
                      </w:pPr>
                    </w:p>
                  </w:txbxContent>
                </v:textbox>
                <w10:wrap anchorx="page" anchory="page"/>
              </v:shape>
            </w:pict>
          </mc:Fallback>
        </mc:AlternateContent>
      </w:r>
      <w:r w:rsidR="006F3324">
        <w:rPr>
          <w:noProof/>
          <w:lang w:val="en-GB" w:eastAsia="en-GB"/>
        </w:rPr>
        <w:drawing>
          <wp:anchor distT="0" distB="0" distL="114300" distR="114300" simplePos="0" relativeHeight="251657216" behindDoc="0" locked="0" layoutInCell="1" allowOverlap="1" wp14:anchorId="11801A6C" wp14:editId="2EE173EF">
            <wp:simplePos x="0" y="0"/>
            <wp:positionH relativeFrom="page">
              <wp:posOffset>6696075</wp:posOffset>
            </wp:positionH>
            <wp:positionV relativeFrom="page">
              <wp:posOffset>180975</wp:posOffset>
            </wp:positionV>
            <wp:extent cx="3695700" cy="257111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8" cstate="print">
                      <a:extLst>
                        <a:ext uri="{28A0092B-C50C-407E-A947-70E740481C1C}">
                          <a14:useLocalDpi xmlns:a14="http://schemas.microsoft.com/office/drawing/2010/main" val="0"/>
                        </a:ext>
                      </a:extLst>
                    </a:blip>
                    <a:srcRect t="3608" b="3608"/>
                    <a:stretch>
                      <a:fillRect/>
                    </a:stretch>
                  </pic:blipFill>
                  <pic:spPr>
                    <a:xfrm>
                      <a:off x="0" y="0"/>
                      <a:ext cx="3695700" cy="2571115"/>
                    </a:xfrm>
                    <a:prstGeom prst="rect">
                      <a:avLst/>
                    </a:prstGeom>
                  </pic:spPr>
                </pic:pic>
              </a:graphicData>
            </a:graphic>
            <wp14:sizeRelH relativeFrom="margin">
              <wp14:pctWidth>0</wp14:pctWidth>
            </wp14:sizeRelH>
            <wp14:sizeRelV relativeFrom="margin">
              <wp14:pctHeight>0</wp14:pctHeight>
            </wp14:sizeRelV>
          </wp:anchor>
        </w:drawing>
      </w:r>
      <w:r w:rsidR="006F3324">
        <w:rPr>
          <w:noProof/>
          <w:lang w:val="en-GB" w:eastAsia="en-GB"/>
        </w:rPr>
        <w:drawing>
          <wp:anchor distT="0" distB="0" distL="114300" distR="114300" simplePos="0" relativeHeight="251652096" behindDoc="0" locked="0" layoutInCell="1" allowOverlap="1" wp14:anchorId="6F3B1350" wp14:editId="1C318AF7">
            <wp:simplePos x="0" y="0"/>
            <wp:positionH relativeFrom="page">
              <wp:posOffset>3676650</wp:posOffset>
            </wp:positionH>
            <wp:positionV relativeFrom="page">
              <wp:posOffset>2933700</wp:posOffset>
            </wp:positionV>
            <wp:extent cx="6724650" cy="43903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cstate="print">
                      <a:extLst>
                        <a:ext uri="{28A0092B-C50C-407E-A947-70E740481C1C}">
                          <a14:useLocalDpi xmlns:a14="http://schemas.microsoft.com/office/drawing/2010/main" val="0"/>
                        </a:ext>
                      </a:extLst>
                    </a:blip>
                    <a:srcRect t="6465" b="6465"/>
                    <a:stretch>
                      <a:fillRect/>
                    </a:stretch>
                  </pic:blipFill>
                  <pic:spPr>
                    <a:xfrm>
                      <a:off x="0" y="0"/>
                      <a:ext cx="6724650" cy="4390390"/>
                    </a:xfrm>
                    <a:prstGeom prst="rect">
                      <a:avLst/>
                    </a:prstGeom>
                  </pic:spPr>
                </pic:pic>
              </a:graphicData>
            </a:graphic>
            <wp14:sizeRelH relativeFrom="margin">
              <wp14:pctWidth>0</wp14:pctWidth>
            </wp14:sizeRelH>
            <wp14:sizeRelV relativeFrom="margin">
              <wp14:pctHeight>0</wp14:pctHeight>
            </wp14:sizeRelV>
          </wp:anchor>
        </w:drawing>
      </w:r>
    </w:p>
    <w:p w14:paraId="541F9561" w14:textId="69150B9B" w:rsidR="006F3324" w:rsidRDefault="00C76DAB">
      <w:r>
        <w:rPr>
          <w:noProof/>
          <w:lang w:val="en-GB" w:eastAsia="en-GB"/>
        </w:rPr>
        <w:lastRenderedPageBreak/>
        <w:drawing>
          <wp:anchor distT="0" distB="0" distL="114300" distR="114300" simplePos="0" relativeHeight="251658752" behindDoc="0" locked="0" layoutInCell="1" allowOverlap="1" wp14:anchorId="47C59D4D" wp14:editId="7BB0F392">
            <wp:simplePos x="0" y="0"/>
            <wp:positionH relativeFrom="page">
              <wp:posOffset>8096036</wp:posOffset>
            </wp:positionH>
            <wp:positionV relativeFrom="page">
              <wp:posOffset>184935</wp:posOffset>
            </wp:positionV>
            <wp:extent cx="2311400" cy="173633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0" cstate="print">
                      <a:extLst>
                        <a:ext uri="{28A0092B-C50C-407E-A947-70E740481C1C}">
                          <a14:useLocalDpi xmlns:a14="http://schemas.microsoft.com/office/drawing/2010/main" val="0"/>
                        </a:ext>
                      </a:extLst>
                    </a:blip>
                    <a:srcRect l="5425" r="5425"/>
                    <a:stretch>
                      <a:fillRect/>
                    </a:stretch>
                  </pic:blipFill>
                  <pic:spPr>
                    <a:xfrm>
                      <a:off x="0" y="0"/>
                      <a:ext cx="2315166" cy="1739161"/>
                    </a:xfrm>
                    <a:prstGeom prst="rect">
                      <a:avLst/>
                    </a:prstGeom>
                  </pic:spPr>
                </pic:pic>
              </a:graphicData>
            </a:graphic>
            <wp14:sizeRelH relativeFrom="margin">
              <wp14:pctWidth>0</wp14:pctWidth>
            </wp14:sizeRelH>
            <wp14:sizeRelV relativeFrom="margin">
              <wp14:pctHeight>0</wp14:pctHeight>
            </wp14:sizeRelV>
          </wp:anchor>
        </w:drawing>
      </w:r>
      <w:r w:rsidR="00040350">
        <w:rPr>
          <w:noProof/>
          <w:lang w:val="en-GB" w:eastAsia="en-GB"/>
        </w:rPr>
        <w:drawing>
          <wp:anchor distT="0" distB="0" distL="114300" distR="114300" simplePos="0" relativeHeight="251656704" behindDoc="0" locked="0" layoutInCell="1" allowOverlap="1" wp14:anchorId="795F0F4C" wp14:editId="7F9D866D">
            <wp:simplePos x="0" y="0"/>
            <wp:positionH relativeFrom="page">
              <wp:posOffset>190501</wp:posOffset>
            </wp:positionH>
            <wp:positionV relativeFrom="page">
              <wp:posOffset>182880</wp:posOffset>
            </wp:positionV>
            <wp:extent cx="7879080" cy="576199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79080" cy="5761990"/>
                    </a:xfrm>
                    <a:prstGeom prst="rect">
                      <a:avLst/>
                    </a:prstGeom>
                  </pic:spPr>
                </pic:pic>
              </a:graphicData>
            </a:graphic>
            <wp14:sizeRelH relativeFrom="margin">
              <wp14:pctWidth>0</wp14:pctWidth>
            </wp14:sizeRelH>
            <wp14:sizeRelV relativeFrom="margin">
              <wp14:pctHeight>0</wp14:pctHeight>
            </wp14:sizeRelV>
          </wp:anchor>
        </w:drawing>
      </w:r>
      <w:r w:rsidR="006F3324">
        <w:rPr>
          <w:noProof/>
          <w:lang w:val="en-GB" w:eastAsia="en-GB"/>
        </w:rPr>
        <mc:AlternateContent>
          <mc:Choice Requires="wps">
            <w:drawing>
              <wp:anchor distT="0" distB="0" distL="114300" distR="114300" simplePos="0" relativeHeight="251659264" behindDoc="0" locked="0" layoutInCell="1" allowOverlap="1" wp14:anchorId="1FB9A49E" wp14:editId="2FED0AC1">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04E21F3E" w14:textId="77777777" w:rsidR="006F3324" w:rsidRDefault="006F3324"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9A49E" id="Text Box 81" o:spid="_x0000_s1034" type="#_x0000_t202" style="position:absolute;margin-left:637.8pt;margin-top:338pt;width:175.75pt;height:12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" filled="f" stroked="f" strokecolor="fuchsia">
                <o:lock v:ext="edit" aspectratio="t"/>
                <v:textbox inset="0,0,0,0">
                  <w:txbxContent>
                    <w:p w14:paraId="04E21F3E" w14:textId="77777777" w:rsidR="006F3324" w:rsidRDefault="006F3324" w:rsidP="006C35FE"/>
                  </w:txbxContent>
                </v:textbox>
                <w10:wrap anchorx="page" anchory="page"/>
              </v:shape>
            </w:pict>
          </mc:Fallback>
        </mc:AlternateContent>
      </w:r>
    </w:p>
    <w:p w14:paraId="5AB28FEA" w14:textId="6A0E3A53" w:rsidR="006F3324" w:rsidRPr="00F95DD4" w:rsidRDefault="006F3324" w:rsidP="00F95DD4"/>
    <w:p w14:paraId="0F47F082" w14:textId="77777777" w:rsidR="006F3324" w:rsidRPr="00F95DD4" w:rsidRDefault="006F3324" w:rsidP="00F95DD4"/>
    <w:p w14:paraId="55E25F4D" w14:textId="77777777" w:rsidR="006F3324" w:rsidRPr="00F95DD4" w:rsidRDefault="006F3324" w:rsidP="00F95DD4"/>
    <w:p w14:paraId="686EF007" w14:textId="77777777" w:rsidR="006F3324" w:rsidRPr="00F95DD4" w:rsidRDefault="006F3324" w:rsidP="00F95DD4"/>
    <w:p w14:paraId="02FB1B55" w14:textId="77777777" w:rsidR="006F3324" w:rsidRPr="00F95DD4" w:rsidRDefault="006F3324" w:rsidP="00F95DD4"/>
    <w:p w14:paraId="765436BC" w14:textId="77777777" w:rsidR="006F3324" w:rsidRPr="00F95DD4" w:rsidRDefault="006F3324" w:rsidP="00F95DD4"/>
    <w:p w14:paraId="17C4C69C" w14:textId="77777777" w:rsidR="006F3324" w:rsidRPr="00F95DD4" w:rsidRDefault="006F3324" w:rsidP="00F95DD4"/>
    <w:p w14:paraId="7303FFE6" w14:textId="77777777" w:rsidR="006F3324" w:rsidRPr="00F95DD4" w:rsidRDefault="006F3324" w:rsidP="00F95DD4"/>
    <w:p w14:paraId="7B7D015A" w14:textId="77777777" w:rsidR="006F3324" w:rsidRPr="00F95DD4" w:rsidRDefault="006F3324" w:rsidP="00F95DD4"/>
    <w:p w14:paraId="05A9E1FE" w14:textId="77777777" w:rsidR="006F3324" w:rsidRPr="00F95DD4" w:rsidRDefault="006F3324" w:rsidP="00F95DD4"/>
    <w:p w14:paraId="614F9055" w14:textId="795F328D" w:rsidR="006F3324" w:rsidRPr="00F95DD4" w:rsidRDefault="006F3324" w:rsidP="00F95DD4">
      <w:r>
        <w:rPr>
          <w:noProof/>
          <w:lang w:val="en-GB" w:eastAsia="en-GB"/>
        </w:rPr>
        <w:drawing>
          <wp:anchor distT="0" distB="0" distL="114300" distR="114300" simplePos="0" relativeHeight="251667456" behindDoc="0" locked="0" layoutInCell="1" allowOverlap="1" wp14:anchorId="259BED5A" wp14:editId="7110896E">
            <wp:simplePos x="0" y="0"/>
            <wp:positionH relativeFrom="page">
              <wp:posOffset>8096036</wp:posOffset>
            </wp:positionH>
            <wp:positionV relativeFrom="page">
              <wp:posOffset>2178121</wp:posOffset>
            </wp:positionV>
            <wp:extent cx="2352675" cy="17157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rcRect l="5155" r="5155"/>
                    <a:stretch>
                      <a:fillRect/>
                    </a:stretch>
                  </pic:blipFill>
                  <pic:spPr>
                    <a:xfrm>
                      <a:off x="0" y="0"/>
                      <a:ext cx="2356110" cy="1718290"/>
                    </a:xfrm>
                    <a:prstGeom prst="rect">
                      <a:avLst/>
                    </a:prstGeom>
                  </pic:spPr>
                </pic:pic>
              </a:graphicData>
            </a:graphic>
            <wp14:sizeRelH relativeFrom="margin">
              <wp14:pctWidth>0</wp14:pctWidth>
            </wp14:sizeRelH>
            <wp14:sizeRelV relativeFrom="margin">
              <wp14:pctHeight>0</wp14:pctHeight>
            </wp14:sizeRelV>
          </wp:anchor>
        </w:drawing>
      </w:r>
    </w:p>
    <w:p w14:paraId="4460FC86" w14:textId="77777777" w:rsidR="006F3324" w:rsidRPr="00F95DD4" w:rsidRDefault="006F3324" w:rsidP="00F95DD4"/>
    <w:p w14:paraId="57C46CE1" w14:textId="77777777" w:rsidR="006F3324" w:rsidRPr="00F95DD4" w:rsidRDefault="006F3324" w:rsidP="00F95DD4"/>
    <w:p w14:paraId="2591E987" w14:textId="77777777" w:rsidR="006F3324" w:rsidRPr="00F95DD4" w:rsidRDefault="006F3324" w:rsidP="00F95DD4"/>
    <w:p w14:paraId="69B8A832" w14:textId="77777777" w:rsidR="006F3324" w:rsidRPr="00F95DD4" w:rsidRDefault="006F3324" w:rsidP="00F95DD4"/>
    <w:p w14:paraId="6C19834B" w14:textId="77777777" w:rsidR="006F3324" w:rsidRPr="00F95DD4" w:rsidRDefault="006F3324" w:rsidP="00F95DD4"/>
    <w:p w14:paraId="29CEBB20" w14:textId="77777777" w:rsidR="006F3324" w:rsidRPr="00F95DD4" w:rsidRDefault="006F3324" w:rsidP="00F95DD4"/>
    <w:p w14:paraId="7AED7D3C" w14:textId="77777777" w:rsidR="006F3324" w:rsidRPr="00F95DD4" w:rsidRDefault="006F3324" w:rsidP="00F95DD4"/>
    <w:p w14:paraId="03EA52FF" w14:textId="77777777" w:rsidR="006F3324" w:rsidRPr="00F95DD4" w:rsidRDefault="006F3324" w:rsidP="00F95DD4"/>
    <w:p w14:paraId="4F7EBF34" w14:textId="77777777" w:rsidR="006F3324" w:rsidRPr="00F95DD4" w:rsidRDefault="006F3324" w:rsidP="00F95DD4"/>
    <w:p w14:paraId="4C79FB11" w14:textId="77777777" w:rsidR="006F3324" w:rsidRPr="00F95DD4" w:rsidRDefault="006F3324" w:rsidP="00F95DD4"/>
    <w:p w14:paraId="7EA19875" w14:textId="77777777" w:rsidR="006F3324" w:rsidRPr="00F95DD4" w:rsidRDefault="006F3324" w:rsidP="00F95DD4"/>
    <w:p w14:paraId="1862C62E" w14:textId="77777777" w:rsidR="006F3324" w:rsidRPr="00F95DD4" w:rsidRDefault="006F3324" w:rsidP="00F95DD4"/>
    <w:p w14:paraId="205987FD" w14:textId="77777777" w:rsidR="006F3324" w:rsidRPr="00F95DD4" w:rsidRDefault="006F3324" w:rsidP="00F95DD4"/>
    <w:p w14:paraId="25C2AE02" w14:textId="77777777" w:rsidR="006F3324" w:rsidRPr="00F95DD4" w:rsidRDefault="006F3324" w:rsidP="00F95DD4"/>
    <w:p w14:paraId="389A45F0" w14:textId="77777777" w:rsidR="006F3324" w:rsidRPr="00F95DD4" w:rsidRDefault="006F3324" w:rsidP="00F95DD4"/>
    <w:p w14:paraId="1179DF68" w14:textId="77777777" w:rsidR="006F3324" w:rsidRPr="00F95DD4" w:rsidRDefault="006F3324" w:rsidP="00F95DD4"/>
    <w:p w14:paraId="0B7C5CBF" w14:textId="77777777" w:rsidR="006F3324" w:rsidRPr="00F95DD4" w:rsidRDefault="006F3324" w:rsidP="00F95DD4"/>
    <w:p w14:paraId="3CFEB532" w14:textId="77777777" w:rsidR="006F3324" w:rsidRPr="00F95DD4" w:rsidRDefault="006F3324" w:rsidP="00F95DD4"/>
    <w:p w14:paraId="127A26A5" w14:textId="77777777" w:rsidR="006F3324" w:rsidRPr="00F95DD4" w:rsidRDefault="006F3324" w:rsidP="00F95DD4"/>
    <w:p w14:paraId="7329357F" w14:textId="77777777" w:rsidR="006F3324" w:rsidRPr="00F95DD4" w:rsidRDefault="006F3324" w:rsidP="00F95DD4"/>
    <w:p w14:paraId="0EF633C3" w14:textId="77777777" w:rsidR="006F3324" w:rsidRPr="00F95DD4" w:rsidRDefault="006F3324" w:rsidP="00F95DD4"/>
    <w:p w14:paraId="162C859A" w14:textId="77777777" w:rsidR="006F3324" w:rsidRPr="00F95DD4" w:rsidRDefault="006F3324" w:rsidP="00F95DD4"/>
    <w:p w14:paraId="450E1C8B" w14:textId="77777777" w:rsidR="006F3324" w:rsidRDefault="006F3324" w:rsidP="00F95DD4"/>
    <w:p w14:paraId="4969D1CB" w14:textId="77777777" w:rsidR="006F3324" w:rsidRDefault="006F3324" w:rsidP="00F95DD4"/>
    <w:p w14:paraId="7BA235A7" w14:textId="77777777" w:rsidR="006F3324" w:rsidRDefault="006F3324" w:rsidP="00F95DD4">
      <w:pPr>
        <w:tabs>
          <w:tab w:val="left" w:pos="3159"/>
        </w:tabs>
        <w:sectPr w:rsidR="006F3324" w:rsidSect="00214969">
          <w:headerReference w:type="default" r:id="rId23"/>
          <w:footerReference w:type="default" r:id="rId24"/>
          <w:pgSz w:w="16840" w:h="11907" w:orient="landscape"/>
          <w:pgMar w:top="0" w:right="0" w:bottom="0" w:left="0" w:header="0" w:footer="0" w:gutter="0"/>
          <w:cols w:space="708"/>
          <w:docGrid w:linePitch="360"/>
        </w:sectPr>
      </w:pPr>
      <w:r>
        <w:tab/>
      </w:r>
    </w:p>
    <w:p w14:paraId="18F150DD" w14:textId="77777777" w:rsidR="006F3324" w:rsidRPr="00F95DD4" w:rsidRDefault="006F3324" w:rsidP="00F95DD4">
      <w:pPr>
        <w:tabs>
          <w:tab w:val="left" w:pos="3159"/>
        </w:tabs>
      </w:pPr>
    </w:p>
    <w:sectPr w:rsidR="006F3324" w:rsidRPr="00F95DD4" w:rsidSect="006F3324">
      <w:headerReference w:type="default" r:id="rId25"/>
      <w:footerReference w:type="default" r:id="rId26"/>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90B38" w14:textId="77777777" w:rsidR="006F3324" w:rsidRDefault="006F3324">
      <w:r>
        <w:separator/>
      </w:r>
    </w:p>
  </w:endnote>
  <w:endnote w:type="continuationSeparator" w:id="0">
    <w:p w14:paraId="412FD81C" w14:textId="77777777" w:rsidR="006F3324" w:rsidRDefault="006F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3A8BA" w14:textId="77777777" w:rsidR="006F3324" w:rsidRDefault="006F3324">
    <w:pPr>
      <w:pStyle w:val="Footer"/>
    </w:pPr>
    <w:r>
      <w:rPr>
        <w:noProof/>
        <w:lang w:val="en-GB" w:eastAsia="en-GB"/>
      </w:rPr>
      <mc:AlternateContent>
        <mc:Choice Requires="wps">
          <w:drawing>
            <wp:anchor distT="0" distB="0" distL="114300" distR="114300" simplePos="0" relativeHeight="251673600" behindDoc="1" locked="0" layoutInCell="1" allowOverlap="1" wp14:anchorId="33584E36" wp14:editId="5DBD2DFB">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0209DF" w14:textId="77777777" w:rsidR="006F3324" w:rsidRDefault="006F3324"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84E36" id="Rectangle 17" o:spid="_x0000_s1035" style="position:absolute;margin-left:-17.85pt;margin-top:-17.85pt;width:12in;height:63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" fillcolor="silver" stroked="f">
              <v:textbox>
                <w:txbxContent>
                  <w:p w14:paraId="7D0209DF" w14:textId="77777777" w:rsidR="006F3324" w:rsidRDefault="006F3324"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4C82E" w14:textId="77777777" w:rsidR="006F3324" w:rsidRDefault="006F33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29D17" w14:textId="77777777" w:rsidR="006F3324" w:rsidRDefault="006F33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CEC7C" w14:textId="77777777" w:rsidR="006F3324" w:rsidRDefault="006F3324">
    <w:pPr>
      <w:pStyle w:val="Footer"/>
    </w:pPr>
    <w:r>
      <w:rPr>
        <w:noProof/>
        <w:lang w:val="en-GB" w:eastAsia="en-GB"/>
      </w:rPr>
      <w:drawing>
        <wp:anchor distT="0" distB="0" distL="114300" distR="114300" simplePos="0" relativeHeight="251668480" behindDoc="0" locked="0" layoutInCell="1" allowOverlap="1" wp14:anchorId="3A327B26" wp14:editId="3DAB39BF">
          <wp:simplePos x="0" y="0"/>
          <wp:positionH relativeFrom="page">
            <wp:posOffset>8275320</wp:posOffset>
          </wp:positionH>
          <wp:positionV relativeFrom="page">
            <wp:posOffset>4485005</wp:posOffset>
          </wp:positionV>
          <wp:extent cx="1873885" cy="1252855"/>
          <wp:effectExtent l="0" t="0" r="0" b="0"/>
          <wp:wrapNone/>
          <wp:docPr id="13" name="Picture 13"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576" behindDoc="0" locked="0" layoutInCell="1" allowOverlap="1" wp14:anchorId="6CD32AA0" wp14:editId="7C173EF2">
          <wp:simplePos x="0" y="0"/>
          <wp:positionH relativeFrom="page">
            <wp:posOffset>6134100</wp:posOffset>
          </wp:positionH>
          <wp:positionV relativeFrom="page">
            <wp:posOffset>6364605</wp:posOffset>
          </wp:positionV>
          <wp:extent cx="800100" cy="172085"/>
          <wp:effectExtent l="0" t="0" r="0" b="0"/>
          <wp:wrapNone/>
          <wp:docPr id="17" name="Picture 17"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0" locked="0" layoutInCell="1" allowOverlap="1" wp14:anchorId="22D6CFD0" wp14:editId="25EF28D1">
          <wp:simplePos x="0" y="0"/>
          <wp:positionH relativeFrom="page">
            <wp:posOffset>4613275</wp:posOffset>
          </wp:positionH>
          <wp:positionV relativeFrom="page">
            <wp:posOffset>6313170</wp:posOffset>
          </wp:positionV>
          <wp:extent cx="1021715" cy="223520"/>
          <wp:effectExtent l="0" t="0" r="6985" b="0"/>
          <wp:wrapNone/>
          <wp:docPr id="18" name="Picture 18"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62FDB3FD" wp14:editId="39EED77D">
          <wp:simplePos x="0" y="0"/>
          <wp:positionH relativeFrom="page">
            <wp:posOffset>3200400</wp:posOffset>
          </wp:positionH>
          <wp:positionV relativeFrom="page">
            <wp:posOffset>6345555</wp:posOffset>
          </wp:positionV>
          <wp:extent cx="914400" cy="191135"/>
          <wp:effectExtent l="0" t="0" r="0" b="0"/>
          <wp:wrapNone/>
          <wp:docPr id="19" name="Picture 1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F9DCA" w14:textId="77777777" w:rsidR="00C662CA" w:rsidRDefault="00C662CA">
    <w:pPr>
      <w:pStyle w:val="Footer"/>
    </w:pPr>
    <w:r>
      <w:rPr>
        <w:noProof/>
        <w:lang w:val="en-GB" w:eastAsia="en-GB"/>
      </w:rPr>
      <w:drawing>
        <wp:anchor distT="0" distB="0" distL="114300" distR="114300" simplePos="0" relativeHeight="251660288" behindDoc="0" locked="0" layoutInCell="1" allowOverlap="1" wp14:anchorId="7EBB16D9" wp14:editId="6A686F40">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4380E429" wp14:editId="42BDC0AD">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04958724" wp14:editId="776E1ED5">
          <wp:simplePos x="0" y="0"/>
          <wp:positionH relativeFrom="page">
            <wp:posOffset>4613275</wp:posOffset>
          </wp:positionH>
          <wp:positionV relativeFrom="page">
            <wp:posOffset>6313170</wp:posOffset>
          </wp:positionV>
          <wp:extent cx="1021715" cy="223520"/>
          <wp:effectExtent l="0" t="0" r="6985" b="0"/>
          <wp:wrapNone/>
          <wp:docPr id="10" name="Picture 10"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56A1B867" wp14:editId="152C3E55">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87F2E" w14:textId="77777777" w:rsidR="006F3324" w:rsidRDefault="006F3324">
      <w:r>
        <w:separator/>
      </w:r>
    </w:p>
  </w:footnote>
  <w:footnote w:type="continuationSeparator" w:id="0">
    <w:p w14:paraId="24737923" w14:textId="77777777" w:rsidR="006F3324" w:rsidRDefault="006F3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C00CD" w14:textId="77777777" w:rsidR="006F3324" w:rsidRDefault="006F3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9B11E" w14:textId="77777777" w:rsidR="006F3324" w:rsidRDefault="006F3324">
    <w:pPr>
      <w:pStyle w:val="Header"/>
    </w:pPr>
    <w:r>
      <w:rPr>
        <w:noProof/>
        <w:lang w:val="en-GB" w:eastAsia="en-GB"/>
      </w:rPr>
      <mc:AlternateContent>
        <mc:Choice Requires="wpg">
          <w:drawing>
            <wp:anchor distT="0" distB="0" distL="114300" distR="114300" simplePos="0" relativeHeight="251666432" behindDoc="0" locked="0" layoutInCell="1" allowOverlap="1" wp14:anchorId="3D99D126" wp14:editId="50F965E9">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8F20A" id="Group 3" o:spid="_x0000_s1026" style="position:absolute;margin-left:28.35pt;margin-top:380.05pt;width:252.3pt;height:4.25pt;z-index:251666432"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C5433" w14:textId="77777777" w:rsidR="006F3324" w:rsidRDefault="006F3324">
    <w:pPr>
      <w:pStyle w:val="Header"/>
    </w:pPr>
    <w:r>
      <w:rPr>
        <w:noProof/>
        <w:lang w:val="en-GB" w:eastAsia="en-GB"/>
      </w:rPr>
      <mc:AlternateContent>
        <mc:Choice Requires="wps">
          <w:drawing>
            <wp:anchor distT="0" distB="0" distL="114300" distR="114300" simplePos="0" relativeHeight="251669504" behindDoc="0" locked="0" layoutInCell="1" allowOverlap="1" wp14:anchorId="0AC783F3" wp14:editId="231DAEC3">
              <wp:simplePos x="0" y="0"/>
              <wp:positionH relativeFrom="page">
                <wp:posOffset>3200400</wp:posOffset>
              </wp:positionH>
              <wp:positionV relativeFrom="page">
                <wp:posOffset>6748145</wp:posOffset>
              </wp:positionV>
              <wp:extent cx="7131685" cy="571500"/>
              <wp:effectExtent l="0" t="4445" r="254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3AADBB59" w14:textId="77777777" w:rsidR="006F3324" w:rsidRPr="00D67BF2" w:rsidRDefault="006F3324"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35F92817" w14:textId="77777777" w:rsidR="006F3324" w:rsidRPr="00D67BF2" w:rsidRDefault="006F3324"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783F3" id="_x0000_t202" coordsize="21600,21600" o:spt="202" path="m,l,21600r21600,l21600,xe">
              <v:stroke joinstyle="miter"/>
              <v:path gradientshapeok="t" o:connecttype="rect"/>
            </v:shapetype>
            <v:shape id="Text Box 7" o:spid="_x0000_s1036" type="#_x0000_t202" style="position:absolute;margin-left:252pt;margin-top:531.35pt;width:561.55pt;height: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" filled="f" stroked="f" strokecolor="fuchsia">
              <v:textbox inset="0,0,0,0">
                <w:txbxContent>
                  <w:p w14:paraId="3AADBB59" w14:textId="77777777" w:rsidR="006F3324" w:rsidRPr="00D67BF2" w:rsidRDefault="006F3324"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35F92817" w14:textId="77777777" w:rsidR="006F3324" w:rsidRPr="00D67BF2" w:rsidRDefault="006F3324"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44C62C22" wp14:editId="0197DE29">
              <wp:simplePos x="0" y="0"/>
              <wp:positionH relativeFrom="page">
                <wp:posOffset>342900</wp:posOffset>
              </wp:positionH>
              <wp:positionV relativeFrom="page">
                <wp:posOffset>6195060</wp:posOffset>
              </wp:positionV>
              <wp:extent cx="2514600" cy="1223010"/>
              <wp:effectExtent l="0" t="3810" r="0"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0300BB6A" w14:textId="77777777" w:rsidR="006F3324" w:rsidRDefault="006F3324" w:rsidP="006C35FE">
                          <w:pPr>
                            <w:rPr>
                              <w:rFonts w:ascii="Helvetica 45 Light" w:hAnsi="Helvetica 45 Light"/>
                              <w:lang w:val="en-GB"/>
                            </w:rPr>
                          </w:pPr>
                          <w:r w:rsidRPr="002775B8">
                            <w:rPr>
                              <w:rFonts w:ascii="Helvetica 45 Light" w:hAnsi="Helvetica 45 Light"/>
                              <w:noProof/>
                              <w:lang w:val="en-GB"/>
                            </w:rPr>
                            <w:t>3 Anglers Court,  Spittal Street,  Marlow,  Bucks,  SL7 3HJ</w:t>
                          </w:r>
                        </w:p>
                        <w:p w14:paraId="4E227F97" w14:textId="77777777" w:rsidR="006F3324" w:rsidRPr="008D0A34" w:rsidRDefault="006F3324" w:rsidP="006C35FE">
                          <w:pPr>
                            <w:rPr>
                              <w:rFonts w:ascii="Helvetica 45 Light" w:hAnsi="Helvetica 45 Light"/>
                              <w:sz w:val="14"/>
                              <w:szCs w:val="14"/>
                              <w:lang w:val="en-GB"/>
                            </w:rPr>
                          </w:pPr>
                        </w:p>
                        <w:p w14:paraId="1C859289" w14:textId="77777777" w:rsidR="006F3324" w:rsidRDefault="006F3324" w:rsidP="006C35FE">
                          <w:pPr>
                            <w:rPr>
                              <w:rFonts w:ascii="Helvetica 45 Light" w:hAnsi="Helvetica 45 Light"/>
                              <w:color w:val="EC008C"/>
                              <w:sz w:val="44"/>
                              <w:szCs w:val="44"/>
                              <w:lang w:val="en-GB"/>
                            </w:rPr>
                          </w:pPr>
                          <w:r w:rsidRPr="002775B8">
                            <w:rPr>
                              <w:rFonts w:ascii="Helvetica 45 Light" w:hAnsi="Helvetica 45 Light"/>
                              <w:noProof/>
                              <w:color w:val="EC008C"/>
                              <w:sz w:val="44"/>
                              <w:szCs w:val="44"/>
                              <w:lang w:val="en-GB"/>
                            </w:rPr>
                            <w:t>01628 333800</w:t>
                          </w:r>
                        </w:p>
                        <w:p w14:paraId="4B53519C" w14:textId="77777777" w:rsidR="006F3324" w:rsidRPr="008D0A34" w:rsidRDefault="006F3324"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62C22" id="Text Box 6" o:spid="_x0000_s1037" type="#_x0000_t202" style="position:absolute;margin-left:27pt;margin-top:487.8pt;width:198pt;height:96.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" filled="f" stroked="f" strokecolor="fuchsia">
              <v:textbox inset="0,0,0,0">
                <w:txbxContent>
                  <w:p w14:paraId="0300BB6A" w14:textId="77777777" w:rsidR="006F3324" w:rsidRDefault="006F3324" w:rsidP="006C35FE">
                    <w:pPr>
                      <w:rPr>
                        <w:rFonts w:ascii="Helvetica 45 Light" w:hAnsi="Helvetica 45 Light"/>
                        <w:lang w:val="en-GB"/>
                      </w:rPr>
                    </w:pPr>
                    <w:r w:rsidRPr="002775B8">
                      <w:rPr>
                        <w:rFonts w:ascii="Helvetica 45 Light" w:hAnsi="Helvetica 45 Light"/>
                        <w:noProof/>
                        <w:lang w:val="en-GB"/>
                      </w:rPr>
                      <w:t>3 Anglers Court,  Spittal Street,  Marlow,  Bucks,  SL7 3HJ</w:t>
                    </w:r>
                  </w:p>
                  <w:p w14:paraId="4E227F97" w14:textId="77777777" w:rsidR="006F3324" w:rsidRPr="008D0A34" w:rsidRDefault="006F3324" w:rsidP="006C35FE">
                    <w:pPr>
                      <w:rPr>
                        <w:rFonts w:ascii="Helvetica 45 Light" w:hAnsi="Helvetica 45 Light"/>
                        <w:sz w:val="14"/>
                        <w:szCs w:val="14"/>
                        <w:lang w:val="en-GB"/>
                      </w:rPr>
                    </w:pPr>
                  </w:p>
                  <w:p w14:paraId="1C859289" w14:textId="77777777" w:rsidR="006F3324" w:rsidRDefault="006F3324" w:rsidP="006C35FE">
                    <w:pPr>
                      <w:rPr>
                        <w:rFonts w:ascii="Helvetica 45 Light" w:hAnsi="Helvetica 45 Light"/>
                        <w:color w:val="EC008C"/>
                        <w:sz w:val="44"/>
                        <w:szCs w:val="44"/>
                        <w:lang w:val="en-GB"/>
                      </w:rPr>
                    </w:pPr>
                    <w:r w:rsidRPr="002775B8">
                      <w:rPr>
                        <w:rFonts w:ascii="Helvetica 45 Light" w:hAnsi="Helvetica 45 Light"/>
                        <w:noProof/>
                        <w:color w:val="EC008C"/>
                        <w:sz w:val="44"/>
                        <w:szCs w:val="44"/>
                        <w:lang w:val="en-GB"/>
                      </w:rPr>
                      <w:t>01628 333800</w:t>
                    </w:r>
                  </w:p>
                  <w:p w14:paraId="4B53519C" w14:textId="77777777" w:rsidR="006F3324" w:rsidRPr="008D0A34" w:rsidRDefault="006F3324"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648C3" w14:textId="77777777" w:rsidR="00C662CA" w:rsidRDefault="00C662CA">
    <w:pPr>
      <w:pStyle w:val="Header"/>
    </w:pPr>
    <w:r>
      <w:rPr>
        <w:noProof/>
        <w:lang w:val="en-GB" w:eastAsia="en-GB"/>
      </w:rPr>
      <mc:AlternateContent>
        <mc:Choice Requires="wps">
          <w:drawing>
            <wp:anchor distT="0" distB="0" distL="114300" distR="114300" simplePos="0" relativeHeight="251661312" behindDoc="0" locked="0" layoutInCell="1" allowOverlap="1" wp14:anchorId="1ACDA370" wp14:editId="5E03CF09">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3BE81138"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0E961D1"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DA370" id="_x0000_t202" coordsize="21600,21600" o:spt="202" path="m,l,21600r21600,l21600,xe">
              <v:stroke joinstyle="miter"/>
              <v:path gradientshapeok="t" o:connecttype="rect"/>
            </v:shapetype>
            <v:shape id="_x0000_s1038" type="#_x0000_t202" style="position:absolute;margin-left:252pt;margin-top:531.35pt;width:561.55pt;height: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" filled="f" stroked="f" strokecolor="fuchsia">
              <v:textbox inset="0,0,0,0">
                <w:txbxContent>
                  <w:p w14:paraId="3BE81138"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0E961D1"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532A73D2" wp14:editId="1EAA1A2E">
              <wp:simplePos x="0" y="0"/>
              <wp:positionH relativeFrom="page">
                <wp:posOffset>342900</wp:posOffset>
              </wp:positionH>
              <wp:positionV relativeFrom="page">
                <wp:posOffset>6195060</wp:posOffset>
              </wp:positionV>
              <wp:extent cx="2514600" cy="1223010"/>
              <wp:effectExtent l="0" t="3810"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3BEAB372" w14:textId="77777777" w:rsidR="00061E07" w:rsidRDefault="001F4C62" w:rsidP="006C35FE">
                          <w:pPr>
                            <w:rPr>
                              <w:rFonts w:ascii="Helvetica 45 Light" w:hAnsi="Helvetica 45 Light"/>
                              <w:lang w:val="en-GB"/>
                            </w:rPr>
                          </w:pPr>
                          <w:r>
                            <w:rPr>
                              <w:rFonts w:ascii="Helvetica 45 Light" w:hAnsi="Helvetica 45 Light"/>
                              <w:noProof/>
                              <w:lang w:val="en-GB"/>
                            </w:rPr>
                            <w:t>«SiteAddress»</w:t>
                          </w:r>
                        </w:p>
                        <w:p w14:paraId="35F2E22C" w14:textId="77777777" w:rsidR="00C662CA" w:rsidRPr="008D0A34" w:rsidRDefault="00C662CA" w:rsidP="006C35FE">
                          <w:pPr>
                            <w:rPr>
                              <w:rFonts w:ascii="Helvetica 45 Light" w:hAnsi="Helvetica 45 Light"/>
                              <w:sz w:val="14"/>
                              <w:szCs w:val="14"/>
                              <w:lang w:val="en-GB"/>
                            </w:rPr>
                          </w:pPr>
                        </w:p>
                        <w:p w14:paraId="41DB8FF2" w14:textId="77777777" w:rsidR="00612968" w:rsidRDefault="001F4C62"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1F2E0837"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73D2" id="_x0000_s1039" type="#_x0000_t202" style="position:absolute;margin-left:27pt;margin-top:487.8pt;width:198pt;height:9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" filled="f" stroked="f" strokecolor="fuchsia">
              <v:textbox inset="0,0,0,0">
                <w:txbxContent>
                  <w:p w14:paraId="3BEAB372" w14:textId="77777777" w:rsidR="00061E07" w:rsidRDefault="001F4C62" w:rsidP="006C35FE">
                    <w:pPr>
                      <w:rPr>
                        <w:rFonts w:ascii="Helvetica 45 Light" w:hAnsi="Helvetica 45 Light"/>
                        <w:lang w:val="en-GB"/>
                      </w:rPr>
                    </w:pPr>
                    <w:r>
                      <w:rPr>
                        <w:rFonts w:ascii="Helvetica 45 Light" w:hAnsi="Helvetica 45 Light"/>
                        <w:noProof/>
                        <w:lang w:val="en-GB"/>
                      </w:rPr>
                      <w:t>«SiteAddress»</w:t>
                    </w:r>
                  </w:p>
                  <w:p w14:paraId="35F2E22C" w14:textId="77777777" w:rsidR="00C662CA" w:rsidRPr="008D0A34" w:rsidRDefault="00C662CA" w:rsidP="006C35FE">
                    <w:pPr>
                      <w:rPr>
                        <w:rFonts w:ascii="Helvetica 45 Light" w:hAnsi="Helvetica 45 Light"/>
                        <w:sz w:val="14"/>
                        <w:szCs w:val="14"/>
                        <w:lang w:val="en-GB"/>
                      </w:rPr>
                    </w:pPr>
                  </w:p>
                  <w:p w14:paraId="41DB8FF2" w14:textId="77777777" w:rsidR="00612968" w:rsidRDefault="001F4C62"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1F2E0837"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26776058">
    <w:abstractNumId w:val="0"/>
  </w:num>
  <w:num w:numId="2" w16cid:durableId="1693216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A04"/>
    <w:rsid w:val="00012C8A"/>
    <w:rsid w:val="00015A05"/>
    <w:rsid w:val="00025653"/>
    <w:rsid w:val="00040350"/>
    <w:rsid w:val="00061E07"/>
    <w:rsid w:val="000763FC"/>
    <w:rsid w:val="000D1354"/>
    <w:rsid w:val="00105823"/>
    <w:rsid w:val="00143EC5"/>
    <w:rsid w:val="00161888"/>
    <w:rsid w:val="001A4AC5"/>
    <w:rsid w:val="001D6DF5"/>
    <w:rsid w:val="001F4C62"/>
    <w:rsid w:val="0020152A"/>
    <w:rsid w:val="00214969"/>
    <w:rsid w:val="002F51EA"/>
    <w:rsid w:val="00310EDC"/>
    <w:rsid w:val="00317F01"/>
    <w:rsid w:val="004208F9"/>
    <w:rsid w:val="004A5A04"/>
    <w:rsid w:val="004E6FE5"/>
    <w:rsid w:val="005822D6"/>
    <w:rsid w:val="005B6A7E"/>
    <w:rsid w:val="00612968"/>
    <w:rsid w:val="006236EC"/>
    <w:rsid w:val="006A08A9"/>
    <w:rsid w:val="006A7175"/>
    <w:rsid w:val="006C35FE"/>
    <w:rsid w:val="006F3324"/>
    <w:rsid w:val="00760672"/>
    <w:rsid w:val="007A5A39"/>
    <w:rsid w:val="007F6FEA"/>
    <w:rsid w:val="008B1262"/>
    <w:rsid w:val="008D0A34"/>
    <w:rsid w:val="00902384"/>
    <w:rsid w:val="009618AD"/>
    <w:rsid w:val="009815B6"/>
    <w:rsid w:val="009A5CC4"/>
    <w:rsid w:val="009E3ECE"/>
    <w:rsid w:val="00A0276B"/>
    <w:rsid w:val="00A3707E"/>
    <w:rsid w:val="00A82537"/>
    <w:rsid w:val="00AB376C"/>
    <w:rsid w:val="00AE0621"/>
    <w:rsid w:val="00B13B8F"/>
    <w:rsid w:val="00B47997"/>
    <w:rsid w:val="00B613C4"/>
    <w:rsid w:val="00B6703A"/>
    <w:rsid w:val="00BA34AE"/>
    <w:rsid w:val="00C03E30"/>
    <w:rsid w:val="00C662CA"/>
    <w:rsid w:val="00C76DAB"/>
    <w:rsid w:val="00C85A25"/>
    <w:rsid w:val="00CD0ABA"/>
    <w:rsid w:val="00CE70E7"/>
    <w:rsid w:val="00D5690C"/>
    <w:rsid w:val="00D67BF2"/>
    <w:rsid w:val="00DA3019"/>
    <w:rsid w:val="00DC4CA6"/>
    <w:rsid w:val="00E439DC"/>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15370018"/>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image" Target="media/image13.wmf"/><Relationship Id="rId2" Type="http://schemas.openxmlformats.org/officeDocument/2006/relationships/image" Target="media/image12.wmf"/><Relationship Id="rId1" Type="http://schemas.openxmlformats.org/officeDocument/2006/relationships/image" Target="media/image2.wmf"/><Relationship Id="rId4" Type="http://schemas.openxmlformats.org/officeDocument/2006/relationships/image" Target="media/image14.wmf"/></Relationships>
</file>

<file path=word/_rels/footer5.xml.rels><?xml version="1.0" encoding="UTF-8" standalone="yes"?>
<Relationships xmlns="http://schemas.openxmlformats.org/package/2006/relationships"><Relationship Id="rId3" Type="http://schemas.openxmlformats.org/officeDocument/2006/relationships/image" Target="media/image13.wmf"/><Relationship Id="rId2" Type="http://schemas.openxmlformats.org/officeDocument/2006/relationships/image" Target="media/image12.wmf"/><Relationship Id="rId1" Type="http://schemas.openxmlformats.org/officeDocument/2006/relationships/image" Target="media/image2.wmf"/><Relationship Id="rId4"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18</TotalTime>
  <Pages>4</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Ian Springell</cp:lastModifiedBy>
  <cp:revision>4</cp:revision>
  <cp:lastPrinted>2014-02-19T11:16:00Z</cp:lastPrinted>
  <dcterms:created xsi:type="dcterms:W3CDTF">2024-03-01T16:19:00Z</dcterms:created>
  <dcterms:modified xsi:type="dcterms:W3CDTF">2024-10-28T14:57:00Z</dcterms:modified>
</cp:coreProperties>
</file>